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A5356" w14:textId="4462777E" w:rsidR="00F72BA0" w:rsidRDefault="00F72BA0" w:rsidP="00435536">
      <w:pPr>
        <w:ind w:right="-37"/>
        <w:rPr>
          <w:rFonts w:asciiTheme="minorHAnsi" w:hAnsiTheme="minorHAnsi" w:cstheme="minorHAnsi"/>
          <w:b/>
          <w:sz w:val="24"/>
          <w:szCs w:val="24"/>
        </w:rPr>
      </w:pPr>
    </w:p>
    <w:p w14:paraId="576FC4DA" w14:textId="647E6AF1" w:rsidR="00F72BA0" w:rsidRDefault="007418EC" w:rsidP="00F72BA0">
      <w:r>
        <w:rPr>
          <w:noProof/>
        </w:rPr>
        <mc:AlternateContent>
          <mc:Choice Requires="wps">
            <w:drawing>
              <wp:anchor distT="0" distB="0" distL="114300" distR="114300" simplePos="0" relativeHeight="251655168" behindDoc="0" locked="0" layoutInCell="1" allowOverlap="1" wp14:anchorId="20B49312" wp14:editId="0FF8F571">
                <wp:simplePos x="0" y="0"/>
                <wp:positionH relativeFrom="margin">
                  <wp:align>right</wp:align>
                </wp:positionH>
                <wp:positionV relativeFrom="paragraph">
                  <wp:posOffset>7376</wp:posOffset>
                </wp:positionV>
                <wp:extent cx="3059430" cy="2066192"/>
                <wp:effectExtent l="0" t="0" r="26670" b="10795"/>
                <wp:wrapNone/>
                <wp:docPr id="28" name="Rectangle: Rounded Corners 28"/>
                <wp:cNvGraphicFramePr/>
                <a:graphic xmlns:a="http://schemas.openxmlformats.org/drawingml/2006/main">
                  <a:graphicData uri="http://schemas.microsoft.com/office/word/2010/wordprocessingShape">
                    <wps:wsp>
                      <wps:cNvSpPr/>
                      <wps:spPr>
                        <a:xfrm>
                          <a:off x="0" y="0"/>
                          <a:ext cx="3059430" cy="2066192"/>
                        </a:xfrm>
                        <a:prstGeom prst="roundRect">
                          <a:avLst/>
                        </a:prstGeom>
                        <a:blipFill>
                          <a:blip r:embed="rId8"/>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2DC48" w14:textId="12FDAAD4" w:rsidR="00455219" w:rsidRDefault="00455219" w:rsidP="00644F99">
                            <w:pPr>
                              <w:jc w:val="center"/>
                              <w:rPr>
                                <w:rFonts w:asciiTheme="minorHAnsi" w:hAnsiTheme="minorHAnsi" w:cstheme="minorHAnsi"/>
                                <w:b/>
                                <w:bCs/>
                                <w:color w:val="000000" w:themeColor="text1"/>
                                <w:sz w:val="20"/>
                              </w:rPr>
                            </w:pPr>
                            <w:r w:rsidRPr="00D77FBF">
                              <w:rPr>
                                <w:rFonts w:asciiTheme="minorHAnsi" w:hAnsiTheme="minorHAnsi" w:cstheme="minorHAnsi"/>
                                <w:b/>
                                <w:bCs/>
                                <w:color w:val="000000" w:themeColor="text1"/>
                                <w:sz w:val="20"/>
                              </w:rPr>
                              <w:t xml:space="preserve">THURSDAY </w:t>
                            </w:r>
                            <w:r w:rsidR="005C1C97">
                              <w:rPr>
                                <w:rFonts w:asciiTheme="minorHAnsi" w:hAnsiTheme="minorHAnsi" w:cstheme="minorHAnsi"/>
                                <w:b/>
                                <w:bCs/>
                                <w:color w:val="000000" w:themeColor="text1"/>
                                <w:sz w:val="20"/>
                              </w:rPr>
                              <w:t>10</w:t>
                            </w:r>
                            <w:r w:rsidR="005C1C97" w:rsidRPr="005C1C97">
                              <w:rPr>
                                <w:rFonts w:asciiTheme="minorHAnsi" w:hAnsiTheme="minorHAnsi" w:cstheme="minorHAnsi"/>
                                <w:b/>
                                <w:bCs/>
                                <w:color w:val="000000" w:themeColor="text1"/>
                                <w:sz w:val="20"/>
                                <w:vertAlign w:val="superscript"/>
                              </w:rPr>
                              <w:t>th</w:t>
                            </w:r>
                            <w:r w:rsidRPr="00D77FBF">
                              <w:rPr>
                                <w:rFonts w:asciiTheme="minorHAnsi" w:hAnsiTheme="minorHAnsi" w:cstheme="minorHAnsi"/>
                                <w:b/>
                                <w:bCs/>
                                <w:color w:val="000000" w:themeColor="text1"/>
                                <w:sz w:val="20"/>
                              </w:rPr>
                              <w:t xml:space="preserve"> March</w:t>
                            </w:r>
                          </w:p>
                          <w:p w14:paraId="3618983A" w14:textId="77777777" w:rsidR="00250CDA" w:rsidRPr="006944C2" w:rsidRDefault="00250CDA" w:rsidP="00250CDA">
                            <w:pPr>
                              <w:jc w:val="center"/>
                              <w:rPr>
                                <w:rFonts w:asciiTheme="minorHAnsi" w:hAnsiTheme="minorHAnsi" w:cstheme="minorHAnsi"/>
                                <w:bCs/>
                                <w:i/>
                                <w:color w:val="000000" w:themeColor="text1"/>
                                <w:sz w:val="20"/>
                                <w:szCs w:val="10"/>
                              </w:rPr>
                            </w:pPr>
                            <w:r w:rsidRPr="006944C2">
                              <w:rPr>
                                <w:rFonts w:asciiTheme="minorHAnsi" w:hAnsiTheme="minorHAnsi" w:cstheme="minorHAnsi"/>
                                <w:bCs/>
                                <w:i/>
                                <w:color w:val="000000" w:themeColor="text1"/>
                                <w:sz w:val="20"/>
                                <w:szCs w:val="10"/>
                              </w:rPr>
                              <w:t>St. John Ogilvie, Priest, Martyr</w:t>
                            </w:r>
                          </w:p>
                          <w:p w14:paraId="288F4F40" w14:textId="77777777" w:rsidR="00250CDA" w:rsidRDefault="00250CDA" w:rsidP="00644F99">
                            <w:pPr>
                              <w:jc w:val="center"/>
                              <w:rPr>
                                <w:rFonts w:asciiTheme="minorHAnsi" w:hAnsiTheme="minorHAnsi" w:cstheme="minorHAnsi"/>
                                <w:b/>
                                <w:bCs/>
                                <w:color w:val="000000" w:themeColor="text1"/>
                                <w:sz w:val="20"/>
                              </w:rPr>
                            </w:pPr>
                          </w:p>
                          <w:p w14:paraId="68150467" w14:textId="11DF0296"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8am</w:t>
                            </w:r>
                            <w:r w:rsidRPr="005C1C97">
                              <w:rPr>
                                <w:rFonts w:asciiTheme="minorHAnsi" w:hAnsiTheme="minorHAnsi" w:cstheme="minorHAnsi"/>
                                <w:b/>
                                <w:color w:val="000000" w:themeColor="text1"/>
                                <w:sz w:val="20"/>
                              </w:rPr>
                              <w:tab/>
                              <w:t xml:space="preserve">   </w:t>
                            </w:r>
                            <w:r w:rsidRPr="005C1C97">
                              <w:rPr>
                                <w:rFonts w:asciiTheme="minorHAnsi" w:hAnsiTheme="minorHAnsi" w:cstheme="minorHAnsi"/>
                                <w:b/>
                                <w:color w:val="000000" w:themeColor="text1"/>
                                <w:sz w:val="20"/>
                              </w:rPr>
                              <w:tab/>
                              <w:t>Adoration</w:t>
                            </w:r>
                          </w:p>
                          <w:p w14:paraId="0956C73A" w14:textId="639F2479"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 xml:space="preserve">9.15am   </w:t>
                            </w:r>
                            <w:r w:rsidRPr="005C1C97">
                              <w:rPr>
                                <w:rFonts w:asciiTheme="minorHAnsi" w:hAnsiTheme="minorHAnsi" w:cstheme="minorHAnsi"/>
                                <w:b/>
                                <w:color w:val="000000" w:themeColor="text1"/>
                                <w:sz w:val="20"/>
                              </w:rPr>
                              <w:tab/>
                              <w:t>Rosary</w:t>
                            </w:r>
                          </w:p>
                          <w:p w14:paraId="6125AD72" w14:textId="33A7619E" w:rsidR="00455219" w:rsidRPr="00D77FBF" w:rsidRDefault="00455219" w:rsidP="005C1C97">
                            <w:pPr>
                              <w:jc w:val="left"/>
                              <w:rPr>
                                <w:rFonts w:asciiTheme="minorHAnsi" w:hAnsiTheme="minorHAnsi" w:cstheme="minorHAnsi"/>
                                <w:i/>
                                <w:iCs/>
                                <w:color w:val="000000" w:themeColor="text1"/>
                                <w:sz w:val="20"/>
                              </w:rPr>
                            </w:pPr>
                            <w:r w:rsidRPr="005C1C97">
                              <w:rPr>
                                <w:rFonts w:asciiTheme="minorHAnsi" w:hAnsiTheme="minorHAnsi" w:cstheme="minorHAnsi"/>
                                <w:b/>
                                <w:color w:val="000000" w:themeColor="text1"/>
                                <w:sz w:val="20"/>
                              </w:rPr>
                              <w:t>10am</w:t>
                            </w:r>
                            <w:r w:rsidRPr="005C1C97">
                              <w:rPr>
                                <w:rFonts w:asciiTheme="minorHAnsi" w:hAnsiTheme="minorHAnsi" w:cstheme="minorHAnsi"/>
                                <w:b/>
                                <w:color w:val="000000" w:themeColor="text1"/>
                                <w:sz w:val="20"/>
                              </w:rPr>
                              <w:tab/>
                              <w:t xml:space="preserve"> </w:t>
                            </w:r>
                            <w:r w:rsidRPr="005C1C97">
                              <w:rPr>
                                <w:rFonts w:asciiTheme="minorHAnsi" w:hAnsiTheme="minorHAnsi" w:cstheme="minorHAnsi"/>
                                <w:b/>
                                <w:color w:val="000000" w:themeColor="text1"/>
                                <w:sz w:val="20"/>
                              </w:rPr>
                              <w:tab/>
                              <w:t>Mass &amp; Confessions</w:t>
                            </w:r>
                            <w:r w:rsidRPr="00D77FBF">
                              <w:rPr>
                                <w:rFonts w:asciiTheme="minorHAnsi" w:hAnsiTheme="minorHAnsi" w:cstheme="minorHAnsi"/>
                                <w:color w:val="000000" w:themeColor="text1"/>
                                <w:sz w:val="20"/>
                              </w:rPr>
                              <w:t xml:space="preserve"> </w:t>
                            </w:r>
                            <w:r w:rsidR="00DD0CB8">
                              <w:rPr>
                                <w:rFonts w:asciiTheme="minorHAnsi" w:hAnsiTheme="minorHAnsi" w:cstheme="minorHAnsi"/>
                                <w:b/>
                                <w:color w:val="000000" w:themeColor="text1"/>
                                <w:sz w:val="18"/>
                                <w:szCs w:val="18"/>
                              </w:rPr>
                              <w:t>Joined by Y4</w:t>
                            </w:r>
                            <w:r w:rsidR="00DD0CB8" w:rsidRPr="004F1AB8">
                              <w:rPr>
                                <w:rFonts w:asciiTheme="minorHAnsi" w:hAnsiTheme="minorHAnsi" w:cstheme="minorHAnsi"/>
                                <w:b/>
                                <w:color w:val="000000" w:themeColor="text1"/>
                                <w:sz w:val="18"/>
                                <w:szCs w:val="18"/>
                              </w:rPr>
                              <w:t xml:space="preserve">   </w:t>
                            </w:r>
                            <w:r w:rsidRPr="00D77FBF">
                              <w:rPr>
                                <w:rFonts w:asciiTheme="minorHAnsi" w:hAnsiTheme="minorHAnsi" w:cstheme="minorHAnsi"/>
                                <w:color w:val="000000" w:themeColor="text1"/>
                                <w:sz w:val="20"/>
                              </w:rPr>
                              <w:t xml:space="preserve">  </w:t>
                            </w:r>
                            <w:r w:rsidRPr="00D77FBF">
                              <w:rPr>
                                <w:rFonts w:asciiTheme="minorHAnsi" w:hAnsiTheme="minorHAnsi" w:cstheme="minorHAnsi"/>
                                <w:color w:val="000000" w:themeColor="text1"/>
                                <w:sz w:val="20"/>
                              </w:rPr>
                              <w:br/>
                            </w:r>
                            <w:r w:rsidRPr="00D77FBF">
                              <w:rPr>
                                <w:rFonts w:asciiTheme="minorHAnsi" w:hAnsiTheme="minorHAnsi" w:cstheme="minorHAnsi"/>
                                <w:color w:val="000000" w:themeColor="text1"/>
                                <w:sz w:val="20"/>
                              </w:rPr>
                              <w:tab/>
                            </w:r>
                            <w:r w:rsidRPr="00D77FBF">
                              <w:rPr>
                                <w:rFonts w:asciiTheme="minorHAnsi" w:hAnsiTheme="minorHAnsi" w:cstheme="minorHAnsi"/>
                                <w:color w:val="000000" w:themeColor="text1"/>
                                <w:sz w:val="20"/>
                              </w:rPr>
                              <w:tab/>
                            </w:r>
                            <w:r w:rsidR="007418EC">
                              <w:rPr>
                                <w:rFonts w:asciiTheme="minorHAnsi" w:hAnsiTheme="minorHAnsi" w:cstheme="minorHAnsi"/>
                                <w:i/>
                                <w:iCs/>
                                <w:color w:val="000000" w:themeColor="text1"/>
                                <w:sz w:val="20"/>
                              </w:rPr>
                              <w:t>Angelino &amp; Jeanne Debono RIP</w:t>
                            </w:r>
                          </w:p>
                          <w:p w14:paraId="7D7BE326" w14:textId="110D14CC"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11am</w:t>
                            </w:r>
                            <w:r w:rsidRPr="005C1C97">
                              <w:rPr>
                                <w:rFonts w:asciiTheme="minorHAnsi" w:hAnsiTheme="minorHAnsi" w:cstheme="minorHAnsi"/>
                                <w:b/>
                                <w:color w:val="000000" w:themeColor="text1"/>
                                <w:sz w:val="20"/>
                              </w:rPr>
                              <w:tab/>
                              <w:t xml:space="preserve">   </w:t>
                            </w:r>
                            <w:r w:rsidRPr="005C1C97">
                              <w:rPr>
                                <w:rFonts w:asciiTheme="minorHAnsi" w:hAnsiTheme="minorHAnsi" w:cstheme="minorHAnsi"/>
                                <w:b/>
                                <w:color w:val="000000" w:themeColor="text1"/>
                                <w:sz w:val="20"/>
                              </w:rPr>
                              <w:tab/>
                              <w:t>Stations of the Cross</w:t>
                            </w:r>
                          </w:p>
                          <w:p w14:paraId="14C628DC" w14:textId="4B6910B1"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2.30</w:t>
                            </w:r>
                            <w:r w:rsidR="005C1C97" w:rsidRPr="005C1C97">
                              <w:rPr>
                                <w:rFonts w:asciiTheme="minorHAnsi" w:hAnsiTheme="minorHAnsi" w:cstheme="minorHAnsi"/>
                                <w:b/>
                                <w:color w:val="000000" w:themeColor="text1"/>
                                <w:sz w:val="20"/>
                              </w:rPr>
                              <w:t>-3.30</w:t>
                            </w:r>
                            <w:r w:rsidRPr="005C1C97">
                              <w:rPr>
                                <w:rFonts w:asciiTheme="minorHAnsi" w:hAnsiTheme="minorHAnsi" w:cstheme="minorHAnsi"/>
                                <w:b/>
                                <w:color w:val="000000" w:themeColor="text1"/>
                                <w:sz w:val="20"/>
                              </w:rPr>
                              <w:t xml:space="preserve">pm   </w:t>
                            </w:r>
                            <w:r w:rsidRPr="005C1C97">
                              <w:rPr>
                                <w:rFonts w:asciiTheme="minorHAnsi" w:hAnsiTheme="minorHAnsi" w:cstheme="minorHAnsi"/>
                                <w:b/>
                                <w:color w:val="000000" w:themeColor="text1"/>
                                <w:sz w:val="20"/>
                              </w:rPr>
                              <w:tab/>
                              <w:t>Adoration Holy Hour</w:t>
                            </w:r>
                          </w:p>
                          <w:p w14:paraId="111A43BC" w14:textId="7D6E9075"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6pm</w:t>
                            </w:r>
                            <w:r w:rsidRPr="005C1C97">
                              <w:rPr>
                                <w:rFonts w:asciiTheme="minorHAnsi" w:hAnsiTheme="minorHAnsi" w:cstheme="minorHAnsi"/>
                                <w:b/>
                                <w:color w:val="000000" w:themeColor="text1"/>
                                <w:sz w:val="20"/>
                              </w:rPr>
                              <w:tab/>
                              <w:t xml:space="preserve">  </w:t>
                            </w:r>
                            <w:r w:rsidRPr="005C1C97">
                              <w:rPr>
                                <w:rFonts w:asciiTheme="minorHAnsi" w:hAnsiTheme="minorHAnsi" w:cstheme="minorHAnsi"/>
                                <w:b/>
                                <w:color w:val="000000" w:themeColor="text1"/>
                                <w:sz w:val="20"/>
                              </w:rPr>
                              <w:tab/>
                              <w:t>Mass &amp; Confession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49312" id="Rectangle: Rounded Corners 28" o:spid="_x0000_s1026" style="position:absolute;left:0;text-align:left;margin-left:189.7pt;margin-top:.6pt;width:240.9pt;height:162.7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" strokecolor="#c00000" strokeweight="1pt">
                <v:fill r:id="rId9" o:title="" recolor="t" rotate="t" type="tile"/>
                <v:stroke joinstyle="miter"/>
                <v:textbox>
                  <w:txbxContent>
                    <w:p w14:paraId="3372DC48" w14:textId="12FDAAD4" w:rsidR="00455219" w:rsidRDefault="00455219" w:rsidP="00644F99">
                      <w:pPr>
                        <w:jc w:val="center"/>
                        <w:rPr>
                          <w:rFonts w:asciiTheme="minorHAnsi" w:hAnsiTheme="minorHAnsi" w:cstheme="minorHAnsi"/>
                          <w:b/>
                          <w:bCs/>
                          <w:color w:val="000000" w:themeColor="text1"/>
                          <w:sz w:val="20"/>
                        </w:rPr>
                      </w:pPr>
                      <w:r w:rsidRPr="00D77FBF">
                        <w:rPr>
                          <w:rFonts w:asciiTheme="minorHAnsi" w:hAnsiTheme="minorHAnsi" w:cstheme="minorHAnsi"/>
                          <w:b/>
                          <w:bCs/>
                          <w:color w:val="000000" w:themeColor="text1"/>
                          <w:sz w:val="20"/>
                        </w:rPr>
                        <w:t xml:space="preserve">THURSDAY </w:t>
                      </w:r>
                      <w:r w:rsidR="005C1C97">
                        <w:rPr>
                          <w:rFonts w:asciiTheme="minorHAnsi" w:hAnsiTheme="minorHAnsi" w:cstheme="minorHAnsi"/>
                          <w:b/>
                          <w:bCs/>
                          <w:color w:val="000000" w:themeColor="text1"/>
                          <w:sz w:val="20"/>
                        </w:rPr>
                        <w:t>10</w:t>
                      </w:r>
                      <w:r w:rsidR="005C1C97" w:rsidRPr="005C1C97">
                        <w:rPr>
                          <w:rFonts w:asciiTheme="minorHAnsi" w:hAnsiTheme="minorHAnsi" w:cstheme="minorHAnsi"/>
                          <w:b/>
                          <w:bCs/>
                          <w:color w:val="000000" w:themeColor="text1"/>
                          <w:sz w:val="20"/>
                          <w:vertAlign w:val="superscript"/>
                        </w:rPr>
                        <w:t>th</w:t>
                      </w:r>
                      <w:r w:rsidRPr="00D77FBF">
                        <w:rPr>
                          <w:rFonts w:asciiTheme="minorHAnsi" w:hAnsiTheme="minorHAnsi" w:cstheme="minorHAnsi"/>
                          <w:b/>
                          <w:bCs/>
                          <w:color w:val="000000" w:themeColor="text1"/>
                          <w:sz w:val="20"/>
                        </w:rPr>
                        <w:t xml:space="preserve"> March</w:t>
                      </w:r>
                    </w:p>
                    <w:p w14:paraId="3618983A" w14:textId="77777777" w:rsidR="00250CDA" w:rsidRPr="006944C2" w:rsidRDefault="00250CDA" w:rsidP="00250CDA">
                      <w:pPr>
                        <w:jc w:val="center"/>
                        <w:rPr>
                          <w:rFonts w:asciiTheme="minorHAnsi" w:hAnsiTheme="minorHAnsi" w:cstheme="minorHAnsi"/>
                          <w:bCs/>
                          <w:i/>
                          <w:color w:val="000000" w:themeColor="text1"/>
                          <w:sz w:val="20"/>
                          <w:szCs w:val="10"/>
                        </w:rPr>
                      </w:pPr>
                      <w:r w:rsidRPr="006944C2">
                        <w:rPr>
                          <w:rFonts w:asciiTheme="minorHAnsi" w:hAnsiTheme="minorHAnsi" w:cstheme="minorHAnsi"/>
                          <w:bCs/>
                          <w:i/>
                          <w:color w:val="000000" w:themeColor="text1"/>
                          <w:sz w:val="20"/>
                          <w:szCs w:val="10"/>
                        </w:rPr>
                        <w:t>St. John Ogilvie, Priest, Martyr</w:t>
                      </w:r>
                    </w:p>
                    <w:p w14:paraId="288F4F40" w14:textId="77777777" w:rsidR="00250CDA" w:rsidRDefault="00250CDA" w:rsidP="00644F99">
                      <w:pPr>
                        <w:jc w:val="center"/>
                        <w:rPr>
                          <w:rFonts w:asciiTheme="minorHAnsi" w:hAnsiTheme="minorHAnsi" w:cstheme="minorHAnsi"/>
                          <w:b/>
                          <w:bCs/>
                          <w:color w:val="000000" w:themeColor="text1"/>
                          <w:sz w:val="20"/>
                        </w:rPr>
                      </w:pPr>
                    </w:p>
                    <w:p w14:paraId="68150467" w14:textId="11DF0296"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8am</w:t>
                      </w:r>
                      <w:r w:rsidRPr="005C1C97">
                        <w:rPr>
                          <w:rFonts w:asciiTheme="minorHAnsi" w:hAnsiTheme="minorHAnsi" w:cstheme="minorHAnsi"/>
                          <w:b/>
                          <w:color w:val="000000" w:themeColor="text1"/>
                          <w:sz w:val="20"/>
                        </w:rPr>
                        <w:tab/>
                        <w:t xml:space="preserve">   </w:t>
                      </w:r>
                      <w:r w:rsidRPr="005C1C97">
                        <w:rPr>
                          <w:rFonts w:asciiTheme="minorHAnsi" w:hAnsiTheme="minorHAnsi" w:cstheme="minorHAnsi"/>
                          <w:b/>
                          <w:color w:val="000000" w:themeColor="text1"/>
                          <w:sz w:val="20"/>
                        </w:rPr>
                        <w:tab/>
                        <w:t>Adoration</w:t>
                      </w:r>
                    </w:p>
                    <w:p w14:paraId="0956C73A" w14:textId="639F2479"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 xml:space="preserve">9.15am   </w:t>
                      </w:r>
                      <w:r w:rsidRPr="005C1C97">
                        <w:rPr>
                          <w:rFonts w:asciiTheme="minorHAnsi" w:hAnsiTheme="minorHAnsi" w:cstheme="minorHAnsi"/>
                          <w:b/>
                          <w:color w:val="000000" w:themeColor="text1"/>
                          <w:sz w:val="20"/>
                        </w:rPr>
                        <w:tab/>
                        <w:t>Rosary</w:t>
                      </w:r>
                    </w:p>
                    <w:p w14:paraId="6125AD72" w14:textId="33A7619E" w:rsidR="00455219" w:rsidRPr="00D77FBF" w:rsidRDefault="00455219" w:rsidP="005C1C97">
                      <w:pPr>
                        <w:jc w:val="left"/>
                        <w:rPr>
                          <w:rFonts w:asciiTheme="minorHAnsi" w:hAnsiTheme="minorHAnsi" w:cstheme="minorHAnsi"/>
                          <w:i/>
                          <w:iCs/>
                          <w:color w:val="000000" w:themeColor="text1"/>
                          <w:sz w:val="20"/>
                        </w:rPr>
                      </w:pPr>
                      <w:r w:rsidRPr="005C1C97">
                        <w:rPr>
                          <w:rFonts w:asciiTheme="minorHAnsi" w:hAnsiTheme="minorHAnsi" w:cstheme="minorHAnsi"/>
                          <w:b/>
                          <w:color w:val="000000" w:themeColor="text1"/>
                          <w:sz w:val="20"/>
                        </w:rPr>
                        <w:t>10am</w:t>
                      </w:r>
                      <w:r w:rsidRPr="005C1C97">
                        <w:rPr>
                          <w:rFonts w:asciiTheme="minorHAnsi" w:hAnsiTheme="minorHAnsi" w:cstheme="minorHAnsi"/>
                          <w:b/>
                          <w:color w:val="000000" w:themeColor="text1"/>
                          <w:sz w:val="20"/>
                        </w:rPr>
                        <w:tab/>
                        <w:t xml:space="preserve"> </w:t>
                      </w:r>
                      <w:r w:rsidRPr="005C1C97">
                        <w:rPr>
                          <w:rFonts w:asciiTheme="minorHAnsi" w:hAnsiTheme="minorHAnsi" w:cstheme="minorHAnsi"/>
                          <w:b/>
                          <w:color w:val="000000" w:themeColor="text1"/>
                          <w:sz w:val="20"/>
                        </w:rPr>
                        <w:tab/>
                        <w:t>Mass &amp; Confessions</w:t>
                      </w:r>
                      <w:r w:rsidRPr="00D77FBF">
                        <w:rPr>
                          <w:rFonts w:asciiTheme="minorHAnsi" w:hAnsiTheme="minorHAnsi" w:cstheme="minorHAnsi"/>
                          <w:color w:val="000000" w:themeColor="text1"/>
                          <w:sz w:val="20"/>
                        </w:rPr>
                        <w:t xml:space="preserve"> </w:t>
                      </w:r>
                      <w:r w:rsidR="00DD0CB8">
                        <w:rPr>
                          <w:rFonts w:asciiTheme="minorHAnsi" w:hAnsiTheme="minorHAnsi" w:cstheme="minorHAnsi"/>
                          <w:b/>
                          <w:color w:val="000000" w:themeColor="text1"/>
                          <w:sz w:val="18"/>
                          <w:szCs w:val="18"/>
                        </w:rPr>
                        <w:t>Joined by Y4</w:t>
                      </w:r>
                      <w:r w:rsidR="00DD0CB8" w:rsidRPr="004F1AB8">
                        <w:rPr>
                          <w:rFonts w:asciiTheme="minorHAnsi" w:hAnsiTheme="minorHAnsi" w:cstheme="minorHAnsi"/>
                          <w:b/>
                          <w:color w:val="000000" w:themeColor="text1"/>
                          <w:sz w:val="18"/>
                          <w:szCs w:val="18"/>
                        </w:rPr>
                        <w:t xml:space="preserve">   </w:t>
                      </w:r>
                      <w:r w:rsidRPr="00D77FBF">
                        <w:rPr>
                          <w:rFonts w:asciiTheme="minorHAnsi" w:hAnsiTheme="minorHAnsi" w:cstheme="minorHAnsi"/>
                          <w:color w:val="000000" w:themeColor="text1"/>
                          <w:sz w:val="20"/>
                        </w:rPr>
                        <w:t xml:space="preserve">  </w:t>
                      </w:r>
                      <w:r w:rsidRPr="00D77FBF">
                        <w:rPr>
                          <w:rFonts w:asciiTheme="minorHAnsi" w:hAnsiTheme="minorHAnsi" w:cstheme="minorHAnsi"/>
                          <w:color w:val="000000" w:themeColor="text1"/>
                          <w:sz w:val="20"/>
                        </w:rPr>
                        <w:br/>
                      </w:r>
                      <w:r w:rsidRPr="00D77FBF">
                        <w:rPr>
                          <w:rFonts w:asciiTheme="minorHAnsi" w:hAnsiTheme="minorHAnsi" w:cstheme="minorHAnsi"/>
                          <w:color w:val="000000" w:themeColor="text1"/>
                          <w:sz w:val="20"/>
                        </w:rPr>
                        <w:tab/>
                      </w:r>
                      <w:r w:rsidRPr="00D77FBF">
                        <w:rPr>
                          <w:rFonts w:asciiTheme="minorHAnsi" w:hAnsiTheme="minorHAnsi" w:cstheme="minorHAnsi"/>
                          <w:color w:val="000000" w:themeColor="text1"/>
                          <w:sz w:val="20"/>
                        </w:rPr>
                        <w:tab/>
                      </w:r>
                      <w:r w:rsidR="007418EC">
                        <w:rPr>
                          <w:rFonts w:asciiTheme="minorHAnsi" w:hAnsiTheme="minorHAnsi" w:cstheme="minorHAnsi"/>
                          <w:i/>
                          <w:iCs/>
                          <w:color w:val="000000" w:themeColor="text1"/>
                          <w:sz w:val="20"/>
                        </w:rPr>
                        <w:t>Angelino &amp; Jeanne Debono RIP</w:t>
                      </w:r>
                    </w:p>
                    <w:p w14:paraId="7D7BE326" w14:textId="110D14CC"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11am</w:t>
                      </w:r>
                      <w:r w:rsidRPr="005C1C97">
                        <w:rPr>
                          <w:rFonts w:asciiTheme="minorHAnsi" w:hAnsiTheme="minorHAnsi" w:cstheme="minorHAnsi"/>
                          <w:b/>
                          <w:color w:val="000000" w:themeColor="text1"/>
                          <w:sz w:val="20"/>
                        </w:rPr>
                        <w:tab/>
                        <w:t xml:space="preserve">   </w:t>
                      </w:r>
                      <w:r w:rsidRPr="005C1C97">
                        <w:rPr>
                          <w:rFonts w:asciiTheme="minorHAnsi" w:hAnsiTheme="minorHAnsi" w:cstheme="minorHAnsi"/>
                          <w:b/>
                          <w:color w:val="000000" w:themeColor="text1"/>
                          <w:sz w:val="20"/>
                        </w:rPr>
                        <w:tab/>
                        <w:t>Stations of the Cross</w:t>
                      </w:r>
                    </w:p>
                    <w:p w14:paraId="14C628DC" w14:textId="4B6910B1"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2.30</w:t>
                      </w:r>
                      <w:r w:rsidR="005C1C97" w:rsidRPr="005C1C97">
                        <w:rPr>
                          <w:rFonts w:asciiTheme="minorHAnsi" w:hAnsiTheme="minorHAnsi" w:cstheme="minorHAnsi"/>
                          <w:b/>
                          <w:color w:val="000000" w:themeColor="text1"/>
                          <w:sz w:val="20"/>
                        </w:rPr>
                        <w:t>-3.30</w:t>
                      </w:r>
                      <w:r w:rsidRPr="005C1C97">
                        <w:rPr>
                          <w:rFonts w:asciiTheme="minorHAnsi" w:hAnsiTheme="minorHAnsi" w:cstheme="minorHAnsi"/>
                          <w:b/>
                          <w:color w:val="000000" w:themeColor="text1"/>
                          <w:sz w:val="20"/>
                        </w:rPr>
                        <w:t xml:space="preserve">pm   </w:t>
                      </w:r>
                      <w:r w:rsidRPr="005C1C97">
                        <w:rPr>
                          <w:rFonts w:asciiTheme="minorHAnsi" w:hAnsiTheme="minorHAnsi" w:cstheme="minorHAnsi"/>
                          <w:b/>
                          <w:color w:val="000000" w:themeColor="text1"/>
                          <w:sz w:val="20"/>
                        </w:rPr>
                        <w:tab/>
                        <w:t>Adoration Holy Hour</w:t>
                      </w:r>
                    </w:p>
                    <w:p w14:paraId="111A43BC" w14:textId="7D6E9075" w:rsidR="00455219" w:rsidRPr="005C1C97" w:rsidRDefault="00455219" w:rsidP="005C1C97">
                      <w:pPr>
                        <w:jc w:val="left"/>
                        <w:rPr>
                          <w:rFonts w:asciiTheme="minorHAnsi" w:hAnsiTheme="minorHAnsi" w:cstheme="minorHAnsi"/>
                          <w:b/>
                          <w:color w:val="000000" w:themeColor="text1"/>
                          <w:sz w:val="20"/>
                        </w:rPr>
                      </w:pPr>
                      <w:r w:rsidRPr="005C1C97">
                        <w:rPr>
                          <w:rFonts w:asciiTheme="minorHAnsi" w:hAnsiTheme="minorHAnsi" w:cstheme="minorHAnsi"/>
                          <w:b/>
                          <w:color w:val="000000" w:themeColor="text1"/>
                          <w:sz w:val="20"/>
                        </w:rPr>
                        <w:t>6pm</w:t>
                      </w:r>
                      <w:r w:rsidRPr="005C1C97">
                        <w:rPr>
                          <w:rFonts w:asciiTheme="minorHAnsi" w:hAnsiTheme="minorHAnsi" w:cstheme="minorHAnsi"/>
                          <w:b/>
                          <w:color w:val="000000" w:themeColor="text1"/>
                          <w:sz w:val="20"/>
                        </w:rPr>
                        <w:tab/>
                        <w:t xml:space="preserve">  </w:t>
                      </w:r>
                      <w:r w:rsidRPr="005C1C97">
                        <w:rPr>
                          <w:rFonts w:asciiTheme="minorHAnsi" w:hAnsiTheme="minorHAnsi" w:cstheme="minorHAnsi"/>
                          <w:b/>
                          <w:color w:val="000000" w:themeColor="text1"/>
                          <w:sz w:val="20"/>
                        </w:rPr>
                        <w:tab/>
                        <w:t>Mass &amp; Confession</w:t>
                      </w:r>
                    </w:p>
                  </w:txbxContent>
                </v:textbox>
                <w10:wrap anchorx="margin"/>
              </v:roundrect>
            </w:pict>
          </mc:Fallback>
        </mc:AlternateContent>
      </w:r>
      <w:r w:rsidR="001212A2">
        <w:rPr>
          <w:noProof/>
        </w:rPr>
        <mc:AlternateContent>
          <mc:Choice Requires="wps">
            <w:drawing>
              <wp:anchor distT="0" distB="0" distL="114300" distR="114300" simplePos="0" relativeHeight="251654144" behindDoc="0" locked="0" layoutInCell="1" allowOverlap="1" wp14:anchorId="6C09C9DD" wp14:editId="5CECA8C5">
                <wp:simplePos x="0" y="0"/>
                <wp:positionH relativeFrom="margin">
                  <wp:align>left</wp:align>
                </wp:positionH>
                <wp:positionV relativeFrom="paragraph">
                  <wp:posOffset>68922</wp:posOffset>
                </wp:positionV>
                <wp:extent cx="3060000" cy="1635369"/>
                <wp:effectExtent l="0" t="0" r="26670" b="22225"/>
                <wp:wrapNone/>
                <wp:docPr id="9" name="Rectangle: Rounded Corners 9"/>
                <wp:cNvGraphicFramePr/>
                <a:graphic xmlns:a="http://schemas.openxmlformats.org/drawingml/2006/main">
                  <a:graphicData uri="http://schemas.microsoft.com/office/word/2010/wordprocessingShape">
                    <wps:wsp>
                      <wps:cNvSpPr/>
                      <wps:spPr>
                        <a:xfrm>
                          <a:off x="0" y="0"/>
                          <a:ext cx="3060000" cy="1635369"/>
                        </a:xfrm>
                        <a:prstGeom prst="roundRect">
                          <a:avLst/>
                        </a:prstGeom>
                        <a:solidFill>
                          <a:schemeClr val="accent2">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B1957" w14:textId="0C249558" w:rsidR="00455219" w:rsidRPr="00455219" w:rsidRDefault="00455219" w:rsidP="00F72BA0">
                            <w:pPr>
                              <w:jc w:val="center"/>
                              <w:rPr>
                                <w:rFonts w:asciiTheme="minorHAnsi" w:hAnsiTheme="minorHAnsi" w:cstheme="minorHAnsi"/>
                                <w:color w:val="000000" w:themeColor="text1"/>
                                <w:sz w:val="18"/>
                                <w:szCs w:val="18"/>
                              </w:rPr>
                            </w:pPr>
                            <w:r w:rsidRPr="00455219">
                              <w:rPr>
                                <w:rFonts w:asciiTheme="minorHAnsi" w:hAnsiTheme="minorHAnsi" w:cstheme="minorHAnsi"/>
                                <w:b/>
                                <w:bCs/>
                                <w:color w:val="000000" w:themeColor="text1"/>
                                <w:sz w:val="18"/>
                                <w:szCs w:val="18"/>
                              </w:rPr>
                              <w:t>SUNDAY 6</w:t>
                            </w:r>
                            <w:r w:rsidRPr="00455219">
                              <w:rPr>
                                <w:rFonts w:asciiTheme="minorHAnsi" w:hAnsiTheme="minorHAnsi" w:cstheme="minorHAnsi"/>
                                <w:b/>
                                <w:bCs/>
                                <w:color w:val="000000" w:themeColor="text1"/>
                                <w:sz w:val="18"/>
                                <w:szCs w:val="18"/>
                                <w:vertAlign w:val="superscript"/>
                              </w:rPr>
                              <w:t>th</w:t>
                            </w:r>
                            <w:r w:rsidRPr="00455219">
                              <w:rPr>
                                <w:rFonts w:asciiTheme="minorHAnsi" w:hAnsiTheme="minorHAnsi" w:cstheme="minorHAnsi"/>
                                <w:b/>
                                <w:bCs/>
                                <w:color w:val="000000" w:themeColor="text1"/>
                                <w:sz w:val="18"/>
                                <w:szCs w:val="18"/>
                              </w:rPr>
                              <w:t xml:space="preserve"> March</w:t>
                            </w:r>
                          </w:p>
                          <w:p w14:paraId="7AC75E91" w14:textId="2B903E70" w:rsidR="00455219" w:rsidRPr="00455219" w:rsidRDefault="00455219" w:rsidP="00644F99">
                            <w:pPr>
                              <w:jc w:val="center"/>
                              <w:rPr>
                                <w:rFonts w:asciiTheme="minorHAnsi" w:hAnsiTheme="minorHAnsi" w:cstheme="minorHAnsi"/>
                                <w:color w:val="000000" w:themeColor="text1"/>
                                <w:sz w:val="18"/>
                                <w:szCs w:val="18"/>
                              </w:rPr>
                            </w:pPr>
                            <w:r w:rsidRPr="00455219">
                              <w:rPr>
                                <w:rFonts w:asciiTheme="minorHAnsi" w:hAnsiTheme="minorHAnsi" w:cstheme="minorHAnsi"/>
                                <w:color w:val="000000" w:themeColor="text1"/>
                                <w:sz w:val="18"/>
                                <w:szCs w:val="18"/>
                              </w:rPr>
                              <w:t>1</w:t>
                            </w:r>
                            <w:r w:rsidRPr="00455219">
                              <w:rPr>
                                <w:rFonts w:asciiTheme="minorHAnsi" w:hAnsiTheme="minorHAnsi" w:cstheme="minorHAnsi"/>
                                <w:color w:val="000000" w:themeColor="text1"/>
                                <w:sz w:val="18"/>
                                <w:szCs w:val="18"/>
                                <w:vertAlign w:val="superscript"/>
                              </w:rPr>
                              <w:t>st</w:t>
                            </w:r>
                            <w:r w:rsidRPr="00455219">
                              <w:rPr>
                                <w:rFonts w:asciiTheme="minorHAnsi" w:hAnsiTheme="minorHAnsi" w:cstheme="minorHAnsi"/>
                                <w:color w:val="000000" w:themeColor="text1"/>
                                <w:sz w:val="18"/>
                                <w:szCs w:val="18"/>
                              </w:rPr>
                              <w:t xml:space="preserve"> Sunday of Lent</w:t>
                            </w:r>
                          </w:p>
                          <w:p w14:paraId="1FF2C188" w14:textId="77777777" w:rsidR="00455219" w:rsidRPr="00455219" w:rsidRDefault="00455219" w:rsidP="00644F99">
                            <w:pPr>
                              <w:jc w:val="center"/>
                              <w:rPr>
                                <w:rFonts w:asciiTheme="minorHAnsi" w:hAnsiTheme="minorHAnsi" w:cstheme="minorHAnsi"/>
                                <w:color w:val="000000" w:themeColor="text1"/>
                                <w:sz w:val="18"/>
                                <w:szCs w:val="18"/>
                              </w:rPr>
                            </w:pPr>
                          </w:p>
                          <w:p w14:paraId="0038AFB9" w14:textId="77777777" w:rsidR="004F1AB8" w:rsidRDefault="00455219" w:rsidP="004F1AB8">
                            <w:pPr>
                              <w:jc w:val="left"/>
                              <w:rPr>
                                <w:rFonts w:asciiTheme="minorHAnsi" w:hAnsiTheme="minorHAnsi" w:cstheme="minorHAnsi"/>
                                <w:i/>
                                <w:iCs/>
                                <w:color w:val="000000" w:themeColor="text1"/>
                                <w:sz w:val="18"/>
                                <w:szCs w:val="18"/>
                              </w:rPr>
                            </w:pPr>
                            <w:r w:rsidRPr="004F1AB8">
                              <w:rPr>
                                <w:rFonts w:asciiTheme="minorHAnsi" w:hAnsiTheme="minorHAnsi" w:cstheme="minorHAnsi"/>
                                <w:b/>
                                <w:color w:val="000000" w:themeColor="text1"/>
                                <w:sz w:val="18"/>
                                <w:szCs w:val="18"/>
                              </w:rPr>
                              <w:t>5.30pm   Mass &amp; Confessions</w:t>
                            </w:r>
                            <w:r w:rsidRPr="004F1AB8">
                              <w:rPr>
                                <w:rFonts w:asciiTheme="minorHAnsi" w:hAnsiTheme="minorHAnsi" w:cstheme="minorHAnsi"/>
                                <w:b/>
                                <w:color w:val="000000" w:themeColor="text1"/>
                                <w:sz w:val="18"/>
                                <w:szCs w:val="18"/>
                              </w:rPr>
                              <w:br/>
                            </w:r>
                            <w:r w:rsidRPr="00455219">
                              <w:rPr>
                                <w:rFonts w:asciiTheme="minorHAnsi" w:hAnsiTheme="minorHAnsi" w:cstheme="minorHAnsi"/>
                                <w:color w:val="000000" w:themeColor="text1"/>
                                <w:sz w:val="18"/>
                                <w:szCs w:val="18"/>
                              </w:rPr>
                              <w:tab/>
                            </w:r>
                            <w:r w:rsidRPr="00455219">
                              <w:rPr>
                                <w:rFonts w:asciiTheme="minorHAnsi" w:hAnsiTheme="minorHAnsi" w:cstheme="minorHAnsi"/>
                                <w:i/>
                                <w:iCs/>
                                <w:color w:val="000000" w:themeColor="text1"/>
                                <w:sz w:val="18"/>
                                <w:szCs w:val="18"/>
                              </w:rPr>
                              <w:t>Ana &amp; Francis Mendes, 44</w:t>
                            </w:r>
                            <w:r w:rsidRPr="00455219">
                              <w:rPr>
                                <w:rFonts w:asciiTheme="minorHAnsi" w:hAnsiTheme="minorHAnsi" w:cstheme="minorHAnsi"/>
                                <w:i/>
                                <w:iCs/>
                                <w:color w:val="000000" w:themeColor="text1"/>
                                <w:sz w:val="18"/>
                                <w:szCs w:val="18"/>
                                <w:vertAlign w:val="superscript"/>
                              </w:rPr>
                              <w:t>th</w:t>
                            </w:r>
                            <w:r w:rsidRPr="00455219">
                              <w:rPr>
                                <w:rFonts w:asciiTheme="minorHAnsi" w:hAnsiTheme="minorHAnsi" w:cstheme="minorHAnsi"/>
                                <w:i/>
                                <w:iCs/>
                                <w:color w:val="000000" w:themeColor="text1"/>
                                <w:sz w:val="18"/>
                                <w:szCs w:val="18"/>
                              </w:rPr>
                              <w:t xml:space="preserve"> Wed.Ann.</w:t>
                            </w:r>
                          </w:p>
                          <w:p w14:paraId="344106FC" w14:textId="7DC4C14D" w:rsidR="00455219" w:rsidRPr="00455219" w:rsidRDefault="00455219" w:rsidP="004F1AB8">
                            <w:pPr>
                              <w:jc w:val="left"/>
                              <w:rPr>
                                <w:rFonts w:asciiTheme="minorHAnsi" w:hAnsiTheme="minorHAnsi" w:cstheme="minorHAnsi"/>
                                <w:i/>
                                <w:iCs/>
                                <w:color w:val="000000" w:themeColor="text1"/>
                                <w:sz w:val="18"/>
                                <w:szCs w:val="18"/>
                              </w:rPr>
                            </w:pPr>
                            <w:r w:rsidRPr="004F1AB8">
                              <w:rPr>
                                <w:rFonts w:asciiTheme="minorHAnsi" w:hAnsiTheme="minorHAnsi" w:cstheme="minorHAnsi"/>
                                <w:b/>
                                <w:color w:val="000000" w:themeColor="text1"/>
                                <w:sz w:val="18"/>
                                <w:szCs w:val="18"/>
                              </w:rPr>
                              <w:t>9am</w:t>
                            </w:r>
                            <w:r w:rsidRPr="004F1AB8">
                              <w:rPr>
                                <w:rFonts w:asciiTheme="minorHAnsi" w:hAnsiTheme="minorHAnsi" w:cstheme="minorHAnsi"/>
                                <w:b/>
                                <w:color w:val="000000" w:themeColor="text1"/>
                                <w:sz w:val="18"/>
                                <w:szCs w:val="18"/>
                              </w:rPr>
                              <w:tab/>
                              <w:t>Mass &amp; Confessions</w:t>
                            </w:r>
                            <w:r w:rsidRPr="004F1AB8">
                              <w:rPr>
                                <w:rFonts w:asciiTheme="minorHAnsi" w:hAnsiTheme="minorHAnsi" w:cstheme="minorHAnsi"/>
                                <w:b/>
                                <w:color w:val="000000" w:themeColor="text1"/>
                                <w:sz w:val="18"/>
                                <w:szCs w:val="18"/>
                              </w:rPr>
                              <w:br/>
                            </w:r>
                            <w:r w:rsidRPr="00455219">
                              <w:rPr>
                                <w:rFonts w:asciiTheme="minorHAnsi" w:hAnsiTheme="minorHAnsi" w:cstheme="minorHAnsi"/>
                                <w:color w:val="000000" w:themeColor="text1"/>
                                <w:sz w:val="18"/>
                                <w:szCs w:val="18"/>
                              </w:rPr>
                              <w:tab/>
                            </w:r>
                            <w:r w:rsidRPr="00455219">
                              <w:rPr>
                                <w:rFonts w:asciiTheme="minorHAnsi" w:hAnsiTheme="minorHAnsi" w:cstheme="minorHAnsi"/>
                                <w:i/>
                                <w:iCs/>
                                <w:color w:val="000000" w:themeColor="text1"/>
                                <w:sz w:val="18"/>
                                <w:szCs w:val="18"/>
                              </w:rPr>
                              <w:t>Ints. of James &amp; Primrose Gunaratnam</w:t>
                            </w:r>
                            <w:r w:rsidRPr="00455219">
                              <w:rPr>
                                <w:rFonts w:asciiTheme="minorHAnsi" w:hAnsiTheme="minorHAnsi" w:cstheme="minorHAnsi"/>
                                <w:i/>
                                <w:iCs/>
                                <w:color w:val="000000" w:themeColor="text1"/>
                                <w:sz w:val="18"/>
                                <w:szCs w:val="18"/>
                              </w:rPr>
                              <w:br/>
                            </w:r>
                            <w:r w:rsidRPr="00455219">
                              <w:rPr>
                                <w:rFonts w:asciiTheme="minorHAnsi" w:hAnsiTheme="minorHAnsi" w:cstheme="minorHAnsi"/>
                                <w:i/>
                                <w:iCs/>
                                <w:color w:val="000000" w:themeColor="text1"/>
                                <w:sz w:val="18"/>
                                <w:szCs w:val="18"/>
                              </w:rPr>
                              <w:tab/>
                              <w:t>Bridget Lyons RIP</w:t>
                            </w:r>
                          </w:p>
                          <w:p w14:paraId="345212B3" w14:textId="09AD828B" w:rsidR="00455219" w:rsidRPr="00455219" w:rsidRDefault="00455219" w:rsidP="004F1AB8">
                            <w:pPr>
                              <w:jc w:val="left"/>
                              <w:rPr>
                                <w:rFonts w:asciiTheme="minorHAnsi" w:hAnsiTheme="minorHAnsi" w:cstheme="minorHAnsi"/>
                                <w:i/>
                                <w:iCs/>
                                <w:color w:val="000000" w:themeColor="text1"/>
                                <w:sz w:val="18"/>
                                <w:szCs w:val="18"/>
                              </w:rPr>
                            </w:pPr>
                            <w:r w:rsidRPr="004F1AB8">
                              <w:rPr>
                                <w:rFonts w:asciiTheme="minorHAnsi" w:hAnsiTheme="minorHAnsi" w:cstheme="minorHAnsi"/>
                                <w:b/>
                                <w:color w:val="000000" w:themeColor="text1"/>
                                <w:sz w:val="18"/>
                                <w:szCs w:val="18"/>
                              </w:rPr>
                              <w:t>11am</w:t>
                            </w:r>
                            <w:r w:rsidRPr="004F1AB8">
                              <w:rPr>
                                <w:rFonts w:asciiTheme="minorHAnsi" w:hAnsiTheme="minorHAnsi" w:cstheme="minorHAnsi"/>
                                <w:b/>
                                <w:color w:val="000000" w:themeColor="text1"/>
                                <w:sz w:val="18"/>
                                <w:szCs w:val="18"/>
                              </w:rPr>
                              <w:tab/>
                              <w:t>Mass &amp; Confessions</w:t>
                            </w:r>
                            <w:r w:rsidRPr="00455219">
                              <w:rPr>
                                <w:rFonts w:asciiTheme="minorHAnsi" w:hAnsiTheme="minorHAnsi" w:cstheme="minorHAnsi"/>
                                <w:color w:val="000000" w:themeColor="text1"/>
                                <w:sz w:val="18"/>
                                <w:szCs w:val="18"/>
                              </w:rPr>
                              <w:br/>
                            </w:r>
                            <w:r w:rsidRPr="00455219">
                              <w:rPr>
                                <w:rFonts w:asciiTheme="minorHAnsi" w:hAnsiTheme="minorHAnsi" w:cstheme="minorHAnsi"/>
                                <w:color w:val="000000" w:themeColor="text1"/>
                                <w:sz w:val="18"/>
                                <w:szCs w:val="18"/>
                              </w:rPr>
                              <w:tab/>
                            </w:r>
                            <w:r w:rsidRPr="00455219">
                              <w:rPr>
                                <w:rFonts w:asciiTheme="minorHAnsi" w:hAnsiTheme="minorHAnsi" w:cstheme="minorHAnsi"/>
                                <w:i/>
                                <w:iCs/>
                                <w:color w:val="000000" w:themeColor="text1"/>
                                <w:sz w:val="18"/>
                                <w:szCs w:val="18"/>
                              </w:rPr>
                              <w:t>People of the Parish</w:t>
                            </w:r>
                          </w:p>
                          <w:p w14:paraId="4BA4361E" w14:textId="77777777" w:rsidR="00455219" w:rsidRPr="00D77FBF" w:rsidRDefault="00455219" w:rsidP="00F72BA0">
                            <w:pPr>
                              <w:spacing w:after="240"/>
                              <w:jc w:val="left"/>
                              <w:rPr>
                                <w:rFonts w:asciiTheme="minorHAnsi" w:hAnsiTheme="minorHAnsi" w:cstheme="minorHAnsi"/>
                                <w:color w:val="000000" w:themeColor="text1"/>
                                <w:sz w:val="24"/>
                                <w:szCs w:val="16"/>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9C9DD" id="Rectangle: Rounded Corners 9" o:spid="_x0000_s1027" style="position:absolute;left:0;text-align:left;margin-left:0;margin-top:5.45pt;width:240.95pt;height:128.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" fillcolor="#f7caac [1301]" strokecolor="#c00000" strokeweight="1pt">
                <v:stroke joinstyle="miter"/>
                <v:textbox inset=",1mm,,1mm">
                  <w:txbxContent>
                    <w:p w14:paraId="771B1957" w14:textId="0C249558" w:rsidR="00455219" w:rsidRPr="00455219" w:rsidRDefault="00455219" w:rsidP="00F72BA0">
                      <w:pPr>
                        <w:jc w:val="center"/>
                        <w:rPr>
                          <w:rFonts w:asciiTheme="minorHAnsi" w:hAnsiTheme="minorHAnsi" w:cstheme="minorHAnsi"/>
                          <w:color w:val="000000" w:themeColor="text1"/>
                          <w:sz w:val="18"/>
                          <w:szCs w:val="18"/>
                        </w:rPr>
                      </w:pPr>
                      <w:r w:rsidRPr="00455219">
                        <w:rPr>
                          <w:rFonts w:asciiTheme="minorHAnsi" w:hAnsiTheme="minorHAnsi" w:cstheme="minorHAnsi"/>
                          <w:b/>
                          <w:bCs/>
                          <w:color w:val="000000" w:themeColor="text1"/>
                          <w:sz w:val="18"/>
                          <w:szCs w:val="18"/>
                        </w:rPr>
                        <w:t>SUNDAY 6</w:t>
                      </w:r>
                      <w:r w:rsidRPr="00455219">
                        <w:rPr>
                          <w:rFonts w:asciiTheme="minorHAnsi" w:hAnsiTheme="minorHAnsi" w:cstheme="minorHAnsi"/>
                          <w:b/>
                          <w:bCs/>
                          <w:color w:val="000000" w:themeColor="text1"/>
                          <w:sz w:val="18"/>
                          <w:szCs w:val="18"/>
                          <w:vertAlign w:val="superscript"/>
                        </w:rPr>
                        <w:t>th</w:t>
                      </w:r>
                      <w:r w:rsidRPr="00455219">
                        <w:rPr>
                          <w:rFonts w:asciiTheme="minorHAnsi" w:hAnsiTheme="minorHAnsi" w:cstheme="minorHAnsi"/>
                          <w:b/>
                          <w:bCs/>
                          <w:color w:val="000000" w:themeColor="text1"/>
                          <w:sz w:val="18"/>
                          <w:szCs w:val="18"/>
                        </w:rPr>
                        <w:t xml:space="preserve"> March</w:t>
                      </w:r>
                    </w:p>
                    <w:p w14:paraId="7AC75E91" w14:textId="2B903E70" w:rsidR="00455219" w:rsidRPr="00455219" w:rsidRDefault="00455219" w:rsidP="00644F99">
                      <w:pPr>
                        <w:jc w:val="center"/>
                        <w:rPr>
                          <w:rFonts w:asciiTheme="minorHAnsi" w:hAnsiTheme="minorHAnsi" w:cstheme="minorHAnsi"/>
                          <w:color w:val="000000" w:themeColor="text1"/>
                          <w:sz w:val="18"/>
                          <w:szCs w:val="18"/>
                        </w:rPr>
                      </w:pPr>
                      <w:r w:rsidRPr="00455219">
                        <w:rPr>
                          <w:rFonts w:asciiTheme="minorHAnsi" w:hAnsiTheme="minorHAnsi" w:cstheme="minorHAnsi"/>
                          <w:color w:val="000000" w:themeColor="text1"/>
                          <w:sz w:val="18"/>
                          <w:szCs w:val="18"/>
                        </w:rPr>
                        <w:t>1</w:t>
                      </w:r>
                      <w:r w:rsidRPr="00455219">
                        <w:rPr>
                          <w:rFonts w:asciiTheme="minorHAnsi" w:hAnsiTheme="minorHAnsi" w:cstheme="minorHAnsi"/>
                          <w:color w:val="000000" w:themeColor="text1"/>
                          <w:sz w:val="18"/>
                          <w:szCs w:val="18"/>
                          <w:vertAlign w:val="superscript"/>
                        </w:rPr>
                        <w:t>st</w:t>
                      </w:r>
                      <w:r w:rsidRPr="00455219">
                        <w:rPr>
                          <w:rFonts w:asciiTheme="minorHAnsi" w:hAnsiTheme="minorHAnsi" w:cstheme="minorHAnsi"/>
                          <w:color w:val="000000" w:themeColor="text1"/>
                          <w:sz w:val="18"/>
                          <w:szCs w:val="18"/>
                        </w:rPr>
                        <w:t xml:space="preserve"> Sunday of Lent</w:t>
                      </w:r>
                    </w:p>
                    <w:p w14:paraId="1FF2C188" w14:textId="77777777" w:rsidR="00455219" w:rsidRPr="00455219" w:rsidRDefault="00455219" w:rsidP="00644F99">
                      <w:pPr>
                        <w:jc w:val="center"/>
                        <w:rPr>
                          <w:rFonts w:asciiTheme="minorHAnsi" w:hAnsiTheme="minorHAnsi" w:cstheme="minorHAnsi"/>
                          <w:color w:val="000000" w:themeColor="text1"/>
                          <w:sz w:val="18"/>
                          <w:szCs w:val="18"/>
                        </w:rPr>
                      </w:pPr>
                    </w:p>
                    <w:p w14:paraId="0038AFB9" w14:textId="77777777" w:rsidR="004F1AB8" w:rsidRDefault="00455219" w:rsidP="004F1AB8">
                      <w:pPr>
                        <w:jc w:val="left"/>
                        <w:rPr>
                          <w:rFonts w:asciiTheme="minorHAnsi" w:hAnsiTheme="minorHAnsi" w:cstheme="minorHAnsi"/>
                          <w:i/>
                          <w:iCs/>
                          <w:color w:val="000000" w:themeColor="text1"/>
                          <w:sz w:val="18"/>
                          <w:szCs w:val="18"/>
                        </w:rPr>
                      </w:pPr>
                      <w:r w:rsidRPr="004F1AB8">
                        <w:rPr>
                          <w:rFonts w:asciiTheme="minorHAnsi" w:hAnsiTheme="minorHAnsi" w:cstheme="minorHAnsi"/>
                          <w:b/>
                          <w:color w:val="000000" w:themeColor="text1"/>
                          <w:sz w:val="18"/>
                          <w:szCs w:val="18"/>
                        </w:rPr>
                        <w:t>5.30pm   Mass &amp; Confessions</w:t>
                      </w:r>
                      <w:r w:rsidRPr="004F1AB8">
                        <w:rPr>
                          <w:rFonts w:asciiTheme="minorHAnsi" w:hAnsiTheme="minorHAnsi" w:cstheme="minorHAnsi"/>
                          <w:b/>
                          <w:color w:val="000000" w:themeColor="text1"/>
                          <w:sz w:val="18"/>
                          <w:szCs w:val="18"/>
                        </w:rPr>
                        <w:br/>
                      </w:r>
                      <w:r w:rsidRPr="00455219">
                        <w:rPr>
                          <w:rFonts w:asciiTheme="minorHAnsi" w:hAnsiTheme="minorHAnsi" w:cstheme="minorHAnsi"/>
                          <w:color w:val="000000" w:themeColor="text1"/>
                          <w:sz w:val="18"/>
                          <w:szCs w:val="18"/>
                        </w:rPr>
                        <w:tab/>
                      </w:r>
                      <w:r w:rsidRPr="00455219">
                        <w:rPr>
                          <w:rFonts w:asciiTheme="minorHAnsi" w:hAnsiTheme="minorHAnsi" w:cstheme="minorHAnsi"/>
                          <w:i/>
                          <w:iCs/>
                          <w:color w:val="000000" w:themeColor="text1"/>
                          <w:sz w:val="18"/>
                          <w:szCs w:val="18"/>
                        </w:rPr>
                        <w:t>Ana &amp; Francis Mendes, 44</w:t>
                      </w:r>
                      <w:r w:rsidRPr="00455219">
                        <w:rPr>
                          <w:rFonts w:asciiTheme="minorHAnsi" w:hAnsiTheme="minorHAnsi" w:cstheme="minorHAnsi"/>
                          <w:i/>
                          <w:iCs/>
                          <w:color w:val="000000" w:themeColor="text1"/>
                          <w:sz w:val="18"/>
                          <w:szCs w:val="18"/>
                          <w:vertAlign w:val="superscript"/>
                        </w:rPr>
                        <w:t>th</w:t>
                      </w:r>
                      <w:r w:rsidRPr="00455219">
                        <w:rPr>
                          <w:rFonts w:asciiTheme="minorHAnsi" w:hAnsiTheme="minorHAnsi" w:cstheme="minorHAnsi"/>
                          <w:i/>
                          <w:iCs/>
                          <w:color w:val="000000" w:themeColor="text1"/>
                          <w:sz w:val="18"/>
                          <w:szCs w:val="18"/>
                        </w:rPr>
                        <w:t xml:space="preserve"> Wed.Ann.</w:t>
                      </w:r>
                    </w:p>
                    <w:p w14:paraId="344106FC" w14:textId="7DC4C14D" w:rsidR="00455219" w:rsidRPr="00455219" w:rsidRDefault="00455219" w:rsidP="004F1AB8">
                      <w:pPr>
                        <w:jc w:val="left"/>
                        <w:rPr>
                          <w:rFonts w:asciiTheme="minorHAnsi" w:hAnsiTheme="minorHAnsi" w:cstheme="minorHAnsi"/>
                          <w:i/>
                          <w:iCs/>
                          <w:color w:val="000000" w:themeColor="text1"/>
                          <w:sz w:val="18"/>
                          <w:szCs w:val="18"/>
                        </w:rPr>
                      </w:pPr>
                      <w:r w:rsidRPr="004F1AB8">
                        <w:rPr>
                          <w:rFonts w:asciiTheme="minorHAnsi" w:hAnsiTheme="minorHAnsi" w:cstheme="minorHAnsi"/>
                          <w:b/>
                          <w:color w:val="000000" w:themeColor="text1"/>
                          <w:sz w:val="18"/>
                          <w:szCs w:val="18"/>
                        </w:rPr>
                        <w:t>9am</w:t>
                      </w:r>
                      <w:r w:rsidRPr="004F1AB8">
                        <w:rPr>
                          <w:rFonts w:asciiTheme="minorHAnsi" w:hAnsiTheme="minorHAnsi" w:cstheme="minorHAnsi"/>
                          <w:b/>
                          <w:color w:val="000000" w:themeColor="text1"/>
                          <w:sz w:val="18"/>
                          <w:szCs w:val="18"/>
                        </w:rPr>
                        <w:tab/>
                        <w:t>Mass &amp; Confessions</w:t>
                      </w:r>
                      <w:r w:rsidRPr="004F1AB8">
                        <w:rPr>
                          <w:rFonts w:asciiTheme="minorHAnsi" w:hAnsiTheme="minorHAnsi" w:cstheme="minorHAnsi"/>
                          <w:b/>
                          <w:color w:val="000000" w:themeColor="text1"/>
                          <w:sz w:val="18"/>
                          <w:szCs w:val="18"/>
                        </w:rPr>
                        <w:br/>
                      </w:r>
                      <w:r w:rsidRPr="00455219">
                        <w:rPr>
                          <w:rFonts w:asciiTheme="minorHAnsi" w:hAnsiTheme="minorHAnsi" w:cstheme="minorHAnsi"/>
                          <w:color w:val="000000" w:themeColor="text1"/>
                          <w:sz w:val="18"/>
                          <w:szCs w:val="18"/>
                        </w:rPr>
                        <w:tab/>
                      </w:r>
                      <w:r w:rsidRPr="00455219">
                        <w:rPr>
                          <w:rFonts w:asciiTheme="minorHAnsi" w:hAnsiTheme="minorHAnsi" w:cstheme="minorHAnsi"/>
                          <w:i/>
                          <w:iCs/>
                          <w:color w:val="000000" w:themeColor="text1"/>
                          <w:sz w:val="18"/>
                          <w:szCs w:val="18"/>
                        </w:rPr>
                        <w:t>Ints. of James &amp; Primrose Gunaratnam</w:t>
                      </w:r>
                      <w:r w:rsidRPr="00455219">
                        <w:rPr>
                          <w:rFonts w:asciiTheme="minorHAnsi" w:hAnsiTheme="minorHAnsi" w:cstheme="minorHAnsi"/>
                          <w:i/>
                          <w:iCs/>
                          <w:color w:val="000000" w:themeColor="text1"/>
                          <w:sz w:val="18"/>
                          <w:szCs w:val="18"/>
                        </w:rPr>
                        <w:br/>
                      </w:r>
                      <w:r w:rsidRPr="00455219">
                        <w:rPr>
                          <w:rFonts w:asciiTheme="minorHAnsi" w:hAnsiTheme="minorHAnsi" w:cstheme="minorHAnsi"/>
                          <w:i/>
                          <w:iCs/>
                          <w:color w:val="000000" w:themeColor="text1"/>
                          <w:sz w:val="18"/>
                          <w:szCs w:val="18"/>
                        </w:rPr>
                        <w:tab/>
                        <w:t>Bridget Lyons RIP</w:t>
                      </w:r>
                    </w:p>
                    <w:p w14:paraId="345212B3" w14:textId="09AD828B" w:rsidR="00455219" w:rsidRPr="00455219" w:rsidRDefault="00455219" w:rsidP="004F1AB8">
                      <w:pPr>
                        <w:jc w:val="left"/>
                        <w:rPr>
                          <w:rFonts w:asciiTheme="minorHAnsi" w:hAnsiTheme="minorHAnsi" w:cstheme="minorHAnsi"/>
                          <w:i/>
                          <w:iCs/>
                          <w:color w:val="000000" w:themeColor="text1"/>
                          <w:sz w:val="18"/>
                          <w:szCs w:val="18"/>
                        </w:rPr>
                      </w:pPr>
                      <w:r w:rsidRPr="004F1AB8">
                        <w:rPr>
                          <w:rFonts w:asciiTheme="minorHAnsi" w:hAnsiTheme="minorHAnsi" w:cstheme="minorHAnsi"/>
                          <w:b/>
                          <w:color w:val="000000" w:themeColor="text1"/>
                          <w:sz w:val="18"/>
                          <w:szCs w:val="18"/>
                        </w:rPr>
                        <w:t>11am</w:t>
                      </w:r>
                      <w:r w:rsidRPr="004F1AB8">
                        <w:rPr>
                          <w:rFonts w:asciiTheme="minorHAnsi" w:hAnsiTheme="minorHAnsi" w:cstheme="minorHAnsi"/>
                          <w:b/>
                          <w:color w:val="000000" w:themeColor="text1"/>
                          <w:sz w:val="18"/>
                          <w:szCs w:val="18"/>
                        </w:rPr>
                        <w:tab/>
                        <w:t>Mass &amp; Confessions</w:t>
                      </w:r>
                      <w:r w:rsidRPr="00455219">
                        <w:rPr>
                          <w:rFonts w:asciiTheme="minorHAnsi" w:hAnsiTheme="minorHAnsi" w:cstheme="minorHAnsi"/>
                          <w:color w:val="000000" w:themeColor="text1"/>
                          <w:sz w:val="18"/>
                          <w:szCs w:val="18"/>
                        </w:rPr>
                        <w:br/>
                      </w:r>
                      <w:r w:rsidRPr="00455219">
                        <w:rPr>
                          <w:rFonts w:asciiTheme="minorHAnsi" w:hAnsiTheme="minorHAnsi" w:cstheme="minorHAnsi"/>
                          <w:color w:val="000000" w:themeColor="text1"/>
                          <w:sz w:val="18"/>
                          <w:szCs w:val="18"/>
                        </w:rPr>
                        <w:tab/>
                      </w:r>
                      <w:r w:rsidRPr="00455219">
                        <w:rPr>
                          <w:rFonts w:asciiTheme="minorHAnsi" w:hAnsiTheme="minorHAnsi" w:cstheme="minorHAnsi"/>
                          <w:i/>
                          <w:iCs/>
                          <w:color w:val="000000" w:themeColor="text1"/>
                          <w:sz w:val="18"/>
                          <w:szCs w:val="18"/>
                        </w:rPr>
                        <w:t>People of the Parish</w:t>
                      </w:r>
                    </w:p>
                    <w:p w14:paraId="4BA4361E" w14:textId="77777777" w:rsidR="00455219" w:rsidRPr="00D77FBF" w:rsidRDefault="00455219" w:rsidP="00F72BA0">
                      <w:pPr>
                        <w:spacing w:after="240"/>
                        <w:jc w:val="left"/>
                        <w:rPr>
                          <w:rFonts w:asciiTheme="minorHAnsi" w:hAnsiTheme="minorHAnsi" w:cstheme="minorHAnsi"/>
                          <w:color w:val="000000" w:themeColor="text1"/>
                          <w:sz w:val="24"/>
                          <w:szCs w:val="16"/>
                        </w:rPr>
                      </w:pPr>
                    </w:p>
                  </w:txbxContent>
                </v:textbox>
                <w10:wrap anchorx="margin"/>
              </v:roundrect>
            </w:pict>
          </mc:Fallback>
        </mc:AlternateContent>
      </w:r>
    </w:p>
    <w:p w14:paraId="75DFBFB3" w14:textId="455E960B" w:rsidR="00F72BA0" w:rsidRDefault="00F72BA0" w:rsidP="00F72BA0"/>
    <w:p w14:paraId="23CA346F" w14:textId="289B5FEF" w:rsidR="00F72BA0" w:rsidRDefault="00F72BA0" w:rsidP="00F72BA0"/>
    <w:p w14:paraId="1F4A4A49" w14:textId="49C1B52A" w:rsidR="00F72BA0" w:rsidRDefault="00F72BA0" w:rsidP="00F72BA0"/>
    <w:p w14:paraId="0010A2B2" w14:textId="069C3D71" w:rsidR="00F72BA0" w:rsidRDefault="00F72BA0" w:rsidP="00F72BA0"/>
    <w:p w14:paraId="193E47C8" w14:textId="7492F76A" w:rsidR="00F72BA0" w:rsidRDefault="00F72BA0" w:rsidP="00F72BA0"/>
    <w:p w14:paraId="05547138" w14:textId="39AF9890" w:rsidR="00F72BA0" w:rsidRDefault="00F72BA0" w:rsidP="00F72BA0"/>
    <w:p w14:paraId="13881CE6" w14:textId="6E495CAC" w:rsidR="00F72BA0" w:rsidRDefault="00F72BA0" w:rsidP="00F72BA0"/>
    <w:p w14:paraId="67C963A3" w14:textId="3E402294" w:rsidR="00F72BA0" w:rsidRDefault="004F1AB8" w:rsidP="00F72BA0">
      <w:r>
        <w:rPr>
          <w:noProof/>
        </w:rPr>
        <mc:AlternateContent>
          <mc:Choice Requires="wps">
            <w:drawing>
              <wp:anchor distT="0" distB="0" distL="114300" distR="114300" simplePos="0" relativeHeight="251656192" behindDoc="0" locked="0" layoutInCell="1" allowOverlap="1" wp14:anchorId="75BD9B59" wp14:editId="7E137AA9">
                <wp:simplePos x="0" y="0"/>
                <wp:positionH relativeFrom="margin">
                  <wp:align>left</wp:align>
                </wp:positionH>
                <wp:positionV relativeFrom="paragraph">
                  <wp:posOffset>5079</wp:posOffset>
                </wp:positionV>
                <wp:extent cx="3059430" cy="1960685"/>
                <wp:effectExtent l="0" t="0" r="26670" b="20955"/>
                <wp:wrapNone/>
                <wp:docPr id="14" name="Rectangle: Rounded Corners 14"/>
                <wp:cNvGraphicFramePr/>
                <a:graphic xmlns:a="http://schemas.openxmlformats.org/drawingml/2006/main">
                  <a:graphicData uri="http://schemas.microsoft.com/office/word/2010/wordprocessingShape">
                    <wps:wsp>
                      <wps:cNvSpPr/>
                      <wps:spPr>
                        <a:xfrm>
                          <a:off x="0" y="0"/>
                          <a:ext cx="3059430" cy="1960685"/>
                        </a:xfrm>
                        <a:prstGeom prst="roundRect">
                          <a:avLst/>
                        </a:prstGeom>
                        <a:blipFill>
                          <a:blip r:embed="rId8"/>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FBC34" w14:textId="1B067568" w:rsidR="00455219" w:rsidRDefault="00455219" w:rsidP="00F72BA0">
                            <w:pPr>
                              <w:jc w:val="center"/>
                              <w:rPr>
                                <w:rFonts w:asciiTheme="minorHAnsi" w:hAnsiTheme="minorHAnsi" w:cstheme="minorHAnsi"/>
                                <w:b/>
                                <w:bCs/>
                                <w:color w:val="000000" w:themeColor="text1"/>
                                <w:sz w:val="18"/>
                                <w:szCs w:val="18"/>
                              </w:rPr>
                            </w:pPr>
                            <w:r w:rsidRPr="004F1AB8">
                              <w:rPr>
                                <w:rFonts w:asciiTheme="minorHAnsi" w:hAnsiTheme="minorHAnsi" w:cstheme="minorHAnsi"/>
                                <w:b/>
                                <w:bCs/>
                                <w:color w:val="000000" w:themeColor="text1"/>
                                <w:sz w:val="18"/>
                                <w:szCs w:val="18"/>
                              </w:rPr>
                              <w:t>MONDAY 7</w:t>
                            </w:r>
                            <w:r w:rsidRPr="004F1AB8">
                              <w:rPr>
                                <w:rFonts w:asciiTheme="minorHAnsi" w:hAnsiTheme="minorHAnsi" w:cstheme="minorHAnsi"/>
                                <w:b/>
                                <w:bCs/>
                                <w:color w:val="000000" w:themeColor="text1"/>
                                <w:sz w:val="18"/>
                                <w:szCs w:val="18"/>
                                <w:vertAlign w:val="superscript"/>
                              </w:rPr>
                              <w:t>TH</w:t>
                            </w:r>
                            <w:r w:rsidRPr="004F1AB8">
                              <w:rPr>
                                <w:rFonts w:asciiTheme="minorHAnsi" w:hAnsiTheme="minorHAnsi" w:cstheme="minorHAnsi"/>
                                <w:b/>
                                <w:bCs/>
                                <w:color w:val="000000" w:themeColor="text1"/>
                                <w:sz w:val="18"/>
                                <w:szCs w:val="18"/>
                              </w:rPr>
                              <w:t xml:space="preserve"> March</w:t>
                            </w:r>
                          </w:p>
                          <w:p w14:paraId="61D2E980" w14:textId="385A4477" w:rsidR="00250CDA" w:rsidRPr="00250CDA" w:rsidRDefault="00DD0CB8" w:rsidP="00F72BA0">
                            <w:pPr>
                              <w:jc w:val="center"/>
                              <w:rPr>
                                <w:rFonts w:asciiTheme="minorHAnsi" w:hAnsiTheme="minorHAnsi" w:cstheme="minorHAnsi"/>
                                <w:bCs/>
                                <w:i/>
                                <w:color w:val="000000" w:themeColor="text1"/>
                                <w:sz w:val="18"/>
                                <w:szCs w:val="18"/>
                              </w:rPr>
                            </w:pPr>
                            <w:r>
                              <w:rPr>
                                <w:rFonts w:asciiTheme="minorHAnsi" w:hAnsiTheme="minorHAnsi" w:cstheme="minorHAnsi"/>
                                <w:bCs/>
                                <w:i/>
                                <w:color w:val="000000" w:themeColor="text1"/>
                                <w:sz w:val="18"/>
                                <w:szCs w:val="18"/>
                              </w:rPr>
                              <w:t>SS</w:t>
                            </w:r>
                            <w:r w:rsidR="00250CDA" w:rsidRPr="00250CDA">
                              <w:rPr>
                                <w:rFonts w:asciiTheme="minorHAnsi" w:hAnsiTheme="minorHAnsi" w:cstheme="minorHAnsi"/>
                                <w:bCs/>
                                <w:i/>
                                <w:color w:val="000000" w:themeColor="text1"/>
                                <w:sz w:val="18"/>
                                <w:szCs w:val="18"/>
                              </w:rPr>
                              <w:t xml:space="preserve"> Perpetua &amp; Felicity, Martyrs</w:t>
                            </w:r>
                          </w:p>
                          <w:p w14:paraId="1B805094" w14:textId="77777777" w:rsidR="004E220E" w:rsidRPr="004F1AB8" w:rsidRDefault="004E220E" w:rsidP="00F72BA0">
                            <w:pPr>
                              <w:jc w:val="center"/>
                              <w:rPr>
                                <w:rFonts w:asciiTheme="minorHAnsi" w:hAnsiTheme="minorHAnsi" w:cstheme="minorHAnsi"/>
                                <w:color w:val="000000" w:themeColor="text1"/>
                                <w:sz w:val="18"/>
                                <w:szCs w:val="18"/>
                              </w:rPr>
                            </w:pPr>
                          </w:p>
                          <w:p w14:paraId="0E0FA434" w14:textId="7E6F56DE" w:rsidR="00455219" w:rsidRPr="004F1AB8" w:rsidRDefault="00455219" w:rsidP="004F1AB8">
                            <w:pPr>
                              <w:jc w:val="left"/>
                              <w:rPr>
                                <w:rFonts w:asciiTheme="minorHAnsi" w:hAnsiTheme="minorHAnsi" w:cstheme="minorHAnsi"/>
                                <w:b/>
                                <w:color w:val="000000" w:themeColor="text1"/>
                                <w:sz w:val="18"/>
                                <w:szCs w:val="18"/>
                              </w:rPr>
                            </w:pPr>
                            <w:r w:rsidRPr="004F1AB8">
                              <w:rPr>
                                <w:rFonts w:asciiTheme="minorHAnsi" w:hAnsiTheme="minorHAnsi" w:cstheme="minorHAnsi"/>
                                <w:b/>
                                <w:color w:val="000000" w:themeColor="text1"/>
                                <w:sz w:val="18"/>
                                <w:szCs w:val="18"/>
                              </w:rPr>
                              <w:t>8-10am</w:t>
                            </w:r>
                            <w:r w:rsidRPr="004F1AB8">
                              <w:rPr>
                                <w:rFonts w:asciiTheme="minorHAnsi" w:hAnsiTheme="minorHAnsi" w:cstheme="minorHAnsi"/>
                                <w:b/>
                                <w:color w:val="000000" w:themeColor="text1"/>
                                <w:sz w:val="18"/>
                                <w:szCs w:val="18"/>
                              </w:rPr>
                              <w:tab/>
                            </w:r>
                            <w:r w:rsidRPr="004F1AB8">
                              <w:rPr>
                                <w:rFonts w:asciiTheme="minorHAnsi" w:hAnsiTheme="minorHAnsi" w:cstheme="minorHAnsi"/>
                                <w:b/>
                                <w:color w:val="000000" w:themeColor="text1"/>
                                <w:sz w:val="18"/>
                                <w:szCs w:val="18"/>
                              </w:rPr>
                              <w:tab/>
                              <w:t>Adoration</w:t>
                            </w:r>
                          </w:p>
                          <w:p w14:paraId="091B1AE9" w14:textId="10647C69" w:rsidR="00455219" w:rsidRPr="004F1AB8" w:rsidRDefault="00455219" w:rsidP="004F1AB8">
                            <w:pPr>
                              <w:jc w:val="left"/>
                              <w:rPr>
                                <w:rFonts w:asciiTheme="minorHAnsi" w:hAnsiTheme="minorHAnsi" w:cstheme="minorHAnsi"/>
                                <w:b/>
                                <w:color w:val="000000" w:themeColor="text1"/>
                                <w:sz w:val="18"/>
                                <w:szCs w:val="18"/>
                              </w:rPr>
                            </w:pPr>
                            <w:r w:rsidRPr="004F1AB8">
                              <w:rPr>
                                <w:rFonts w:asciiTheme="minorHAnsi" w:hAnsiTheme="minorHAnsi" w:cstheme="minorHAnsi"/>
                                <w:b/>
                                <w:color w:val="000000" w:themeColor="text1"/>
                                <w:sz w:val="18"/>
                                <w:szCs w:val="18"/>
                              </w:rPr>
                              <w:t xml:space="preserve">9.15am  </w:t>
                            </w:r>
                            <w:r w:rsidRPr="004F1AB8">
                              <w:rPr>
                                <w:rFonts w:asciiTheme="minorHAnsi" w:hAnsiTheme="minorHAnsi" w:cstheme="minorHAnsi"/>
                                <w:b/>
                                <w:color w:val="000000" w:themeColor="text1"/>
                                <w:sz w:val="18"/>
                                <w:szCs w:val="18"/>
                              </w:rPr>
                              <w:tab/>
                            </w:r>
                            <w:r w:rsidRPr="004F1AB8">
                              <w:rPr>
                                <w:rFonts w:asciiTheme="minorHAnsi" w:hAnsiTheme="minorHAnsi" w:cstheme="minorHAnsi"/>
                                <w:b/>
                                <w:color w:val="000000" w:themeColor="text1"/>
                                <w:sz w:val="18"/>
                                <w:szCs w:val="18"/>
                              </w:rPr>
                              <w:tab/>
                              <w:t>Rosary</w:t>
                            </w:r>
                          </w:p>
                          <w:p w14:paraId="6FE42313" w14:textId="6AA6E3BC" w:rsidR="00455219" w:rsidRPr="004F1AB8" w:rsidRDefault="00455219" w:rsidP="004F1AB8">
                            <w:pPr>
                              <w:jc w:val="left"/>
                              <w:rPr>
                                <w:rFonts w:asciiTheme="minorHAnsi" w:hAnsiTheme="minorHAnsi" w:cstheme="minorHAnsi"/>
                                <w:i/>
                                <w:iCs/>
                                <w:color w:val="000000" w:themeColor="text1"/>
                                <w:sz w:val="18"/>
                                <w:szCs w:val="18"/>
                              </w:rPr>
                            </w:pPr>
                            <w:r w:rsidRPr="004F1AB8">
                              <w:rPr>
                                <w:rFonts w:asciiTheme="minorHAnsi" w:hAnsiTheme="minorHAnsi" w:cstheme="minorHAnsi"/>
                                <w:b/>
                                <w:color w:val="000000" w:themeColor="text1"/>
                                <w:sz w:val="18"/>
                                <w:szCs w:val="18"/>
                              </w:rPr>
                              <w:t>10am</w:t>
                            </w:r>
                            <w:r w:rsidRPr="004F1AB8">
                              <w:rPr>
                                <w:rFonts w:asciiTheme="minorHAnsi" w:hAnsiTheme="minorHAnsi" w:cstheme="minorHAnsi"/>
                                <w:b/>
                                <w:color w:val="000000" w:themeColor="text1"/>
                                <w:sz w:val="18"/>
                                <w:szCs w:val="18"/>
                              </w:rPr>
                              <w:tab/>
                            </w:r>
                            <w:r w:rsidRPr="004F1AB8">
                              <w:rPr>
                                <w:rFonts w:asciiTheme="minorHAnsi" w:hAnsiTheme="minorHAnsi" w:cstheme="minorHAnsi"/>
                                <w:b/>
                                <w:color w:val="000000" w:themeColor="text1"/>
                                <w:sz w:val="18"/>
                                <w:szCs w:val="18"/>
                              </w:rPr>
                              <w:tab/>
                              <w:t>Mass &amp; Confessions</w:t>
                            </w:r>
                            <w:r w:rsidR="00DD0CB8">
                              <w:rPr>
                                <w:rFonts w:asciiTheme="minorHAnsi" w:hAnsiTheme="minorHAnsi" w:cstheme="minorHAnsi"/>
                                <w:b/>
                                <w:color w:val="000000" w:themeColor="text1"/>
                                <w:sz w:val="18"/>
                                <w:szCs w:val="18"/>
                              </w:rPr>
                              <w:t xml:space="preserve"> </w:t>
                            </w:r>
                            <w:r w:rsidRPr="004F1AB8">
                              <w:rPr>
                                <w:rFonts w:asciiTheme="minorHAnsi" w:hAnsiTheme="minorHAnsi" w:cstheme="minorHAnsi"/>
                                <w:b/>
                                <w:color w:val="000000" w:themeColor="text1"/>
                                <w:sz w:val="18"/>
                                <w:szCs w:val="18"/>
                              </w:rPr>
                              <w:br/>
                            </w:r>
                            <w:r w:rsidRPr="004F1AB8">
                              <w:rPr>
                                <w:rFonts w:asciiTheme="minorHAnsi" w:hAnsiTheme="minorHAnsi" w:cstheme="minorHAnsi"/>
                                <w:color w:val="000000" w:themeColor="text1"/>
                                <w:sz w:val="18"/>
                                <w:szCs w:val="18"/>
                              </w:rPr>
                              <w:tab/>
                            </w:r>
                            <w:r w:rsidRPr="004F1AB8">
                              <w:rPr>
                                <w:rFonts w:asciiTheme="minorHAnsi" w:hAnsiTheme="minorHAnsi" w:cstheme="minorHAnsi"/>
                                <w:color w:val="000000" w:themeColor="text1"/>
                                <w:sz w:val="18"/>
                                <w:szCs w:val="18"/>
                              </w:rPr>
                              <w:tab/>
                            </w:r>
                            <w:r w:rsidRPr="004F1AB8">
                              <w:rPr>
                                <w:rFonts w:asciiTheme="minorHAnsi" w:hAnsiTheme="minorHAnsi" w:cstheme="minorHAnsi"/>
                                <w:i/>
                                <w:iCs/>
                                <w:color w:val="000000" w:themeColor="text1"/>
                                <w:sz w:val="18"/>
                                <w:szCs w:val="18"/>
                              </w:rPr>
                              <w:t>Mark Ryan RIP</w:t>
                            </w:r>
                          </w:p>
                          <w:p w14:paraId="4C19067F" w14:textId="4DB9F884" w:rsidR="00455219" w:rsidRPr="004F1AB8" w:rsidRDefault="00455219" w:rsidP="004F1AB8">
                            <w:pPr>
                              <w:jc w:val="left"/>
                              <w:rPr>
                                <w:rFonts w:asciiTheme="minorHAnsi" w:hAnsiTheme="minorHAnsi" w:cstheme="minorHAnsi"/>
                                <w:b/>
                                <w:color w:val="000000" w:themeColor="text1"/>
                                <w:sz w:val="18"/>
                                <w:szCs w:val="18"/>
                              </w:rPr>
                            </w:pPr>
                            <w:r w:rsidRPr="004F1AB8">
                              <w:rPr>
                                <w:rFonts w:asciiTheme="minorHAnsi" w:hAnsiTheme="minorHAnsi" w:cstheme="minorHAnsi"/>
                                <w:b/>
                                <w:color w:val="000000" w:themeColor="text1"/>
                                <w:sz w:val="18"/>
                                <w:szCs w:val="18"/>
                              </w:rPr>
                              <w:t>11am</w:t>
                            </w:r>
                            <w:r w:rsidRPr="004F1AB8">
                              <w:rPr>
                                <w:rFonts w:asciiTheme="minorHAnsi" w:hAnsiTheme="minorHAnsi" w:cstheme="minorHAnsi"/>
                                <w:b/>
                                <w:color w:val="000000" w:themeColor="text1"/>
                                <w:sz w:val="18"/>
                                <w:szCs w:val="18"/>
                              </w:rPr>
                              <w:tab/>
                            </w:r>
                            <w:r w:rsidRPr="004F1AB8">
                              <w:rPr>
                                <w:rFonts w:asciiTheme="minorHAnsi" w:hAnsiTheme="minorHAnsi" w:cstheme="minorHAnsi"/>
                                <w:b/>
                                <w:color w:val="000000" w:themeColor="text1"/>
                                <w:sz w:val="18"/>
                                <w:szCs w:val="18"/>
                              </w:rPr>
                              <w:tab/>
                              <w:t>Stations of the Cross</w:t>
                            </w:r>
                            <w:r w:rsidR="004F1AB8" w:rsidRPr="004F1AB8">
                              <w:rPr>
                                <w:rFonts w:asciiTheme="minorHAnsi" w:hAnsiTheme="minorHAnsi" w:cstheme="minorHAnsi"/>
                                <w:b/>
                                <w:color w:val="000000" w:themeColor="text1"/>
                                <w:sz w:val="18"/>
                                <w:szCs w:val="18"/>
                              </w:rPr>
                              <w:br/>
                            </w:r>
                            <w:r w:rsidR="004F1AB8">
                              <w:rPr>
                                <w:rFonts w:asciiTheme="minorHAnsi" w:hAnsiTheme="minorHAnsi" w:cstheme="minorHAnsi"/>
                                <w:color w:val="000000" w:themeColor="text1"/>
                                <w:sz w:val="18"/>
                                <w:szCs w:val="18"/>
                              </w:rPr>
                              <w:tab/>
                            </w:r>
                            <w:r w:rsidR="004F1AB8">
                              <w:rPr>
                                <w:rFonts w:asciiTheme="minorHAnsi" w:hAnsiTheme="minorHAnsi" w:cstheme="minorHAnsi"/>
                                <w:color w:val="000000" w:themeColor="text1"/>
                                <w:sz w:val="18"/>
                                <w:szCs w:val="18"/>
                              </w:rPr>
                              <w:tab/>
                              <w:t>CLOSED</w:t>
                            </w:r>
                            <w:r w:rsidRPr="004F1AB8">
                              <w:rPr>
                                <w:rFonts w:asciiTheme="minorHAnsi" w:hAnsiTheme="minorHAnsi" w:cstheme="minorHAnsi"/>
                                <w:color w:val="000000" w:themeColor="text1"/>
                                <w:sz w:val="18"/>
                                <w:szCs w:val="18"/>
                              </w:rPr>
                              <w:br/>
                            </w:r>
                            <w:r w:rsidRPr="004F1AB8">
                              <w:rPr>
                                <w:rFonts w:asciiTheme="minorHAnsi" w:hAnsiTheme="minorHAnsi" w:cstheme="minorHAnsi"/>
                                <w:b/>
                                <w:color w:val="000000" w:themeColor="text1"/>
                                <w:sz w:val="18"/>
                                <w:szCs w:val="18"/>
                              </w:rPr>
                              <w:t xml:space="preserve">2.30-3.30pm  </w:t>
                            </w:r>
                            <w:r w:rsidRPr="004F1AB8">
                              <w:rPr>
                                <w:rFonts w:asciiTheme="minorHAnsi" w:hAnsiTheme="minorHAnsi" w:cstheme="minorHAnsi"/>
                                <w:b/>
                                <w:color w:val="000000" w:themeColor="text1"/>
                                <w:sz w:val="18"/>
                                <w:szCs w:val="18"/>
                              </w:rPr>
                              <w:tab/>
                              <w:t>Adoration Holy Hour</w:t>
                            </w:r>
                            <w:r w:rsidR="004F1AB8" w:rsidRPr="004F1AB8">
                              <w:rPr>
                                <w:rFonts w:asciiTheme="minorHAnsi" w:hAnsiTheme="minorHAnsi" w:cstheme="minorHAnsi"/>
                                <w:b/>
                                <w:color w:val="000000" w:themeColor="text1"/>
                                <w:sz w:val="18"/>
                                <w:szCs w:val="18"/>
                              </w:rPr>
                              <w:br/>
                            </w:r>
                            <w:r w:rsidR="004F1AB8">
                              <w:rPr>
                                <w:rFonts w:asciiTheme="minorHAnsi" w:hAnsiTheme="minorHAnsi" w:cstheme="minorHAnsi"/>
                                <w:color w:val="000000" w:themeColor="text1"/>
                                <w:sz w:val="18"/>
                                <w:szCs w:val="18"/>
                              </w:rPr>
                              <w:tab/>
                            </w:r>
                            <w:r w:rsidR="004F1AB8">
                              <w:rPr>
                                <w:rFonts w:asciiTheme="minorHAnsi" w:hAnsiTheme="minorHAnsi" w:cstheme="minorHAnsi"/>
                                <w:color w:val="000000" w:themeColor="text1"/>
                                <w:sz w:val="18"/>
                                <w:szCs w:val="18"/>
                              </w:rPr>
                              <w:tab/>
                              <w:t>CLOSED</w:t>
                            </w:r>
                            <w:r w:rsidRPr="004F1AB8">
                              <w:rPr>
                                <w:rFonts w:asciiTheme="minorHAnsi" w:hAnsiTheme="minorHAnsi" w:cstheme="minorHAnsi"/>
                                <w:color w:val="000000" w:themeColor="text1"/>
                                <w:sz w:val="18"/>
                                <w:szCs w:val="18"/>
                              </w:rPr>
                              <w:br/>
                            </w:r>
                            <w:r w:rsidRPr="004F1AB8">
                              <w:rPr>
                                <w:rFonts w:asciiTheme="minorHAnsi" w:hAnsiTheme="minorHAnsi" w:cstheme="minorHAnsi"/>
                                <w:b/>
                                <w:color w:val="000000" w:themeColor="text1"/>
                                <w:sz w:val="18"/>
                                <w:szCs w:val="18"/>
                              </w:rPr>
                              <w:t>6pm</w:t>
                            </w:r>
                            <w:r w:rsidRPr="004F1AB8">
                              <w:rPr>
                                <w:rFonts w:asciiTheme="minorHAnsi" w:hAnsiTheme="minorHAnsi" w:cstheme="minorHAnsi"/>
                                <w:b/>
                                <w:color w:val="000000" w:themeColor="text1"/>
                                <w:sz w:val="18"/>
                                <w:szCs w:val="18"/>
                              </w:rPr>
                              <w:tab/>
                              <w:t xml:space="preserve">  </w:t>
                            </w:r>
                            <w:r w:rsidRPr="004F1AB8">
                              <w:rPr>
                                <w:rFonts w:asciiTheme="minorHAnsi" w:hAnsiTheme="minorHAnsi" w:cstheme="minorHAnsi"/>
                                <w:b/>
                                <w:color w:val="000000" w:themeColor="text1"/>
                                <w:sz w:val="18"/>
                                <w:szCs w:val="18"/>
                              </w:rPr>
                              <w:tab/>
                              <w:t>Mass &amp; Confession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D9B59" id="Rectangle: Rounded Corners 14" o:spid="_x0000_s1028" style="position:absolute;left:0;text-align:left;margin-left:0;margin-top:.4pt;width:240.9pt;height:154.4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" strokecolor="#c00000" strokeweight="1pt">
                <v:fill r:id="rId9" o:title="" recolor="t" rotate="t" type="tile"/>
                <v:stroke joinstyle="miter"/>
                <v:textbox>
                  <w:txbxContent>
                    <w:p w14:paraId="75CFBC34" w14:textId="1B067568" w:rsidR="00455219" w:rsidRDefault="00455219" w:rsidP="00F72BA0">
                      <w:pPr>
                        <w:jc w:val="center"/>
                        <w:rPr>
                          <w:rFonts w:asciiTheme="minorHAnsi" w:hAnsiTheme="minorHAnsi" w:cstheme="minorHAnsi"/>
                          <w:b/>
                          <w:bCs/>
                          <w:color w:val="000000" w:themeColor="text1"/>
                          <w:sz w:val="18"/>
                          <w:szCs w:val="18"/>
                        </w:rPr>
                      </w:pPr>
                      <w:r w:rsidRPr="004F1AB8">
                        <w:rPr>
                          <w:rFonts w:asciiTheme="minorHAnsi" w:hAnsiTheme="minorHAnsi" w:cstheme="minorHAnsi"/>
                          <w:b/>
                          <w:bCs/>
                          <w:color w:val="000000" w:themeColor="text1"/>
                          <w:sz w:val="18"/>
                          <w:szCs w:val="18"/>
                        </w:rPr>
                        <w:t>MONDAY 7</w:t>
                      </w:r>
                      <w:r w:rsidRPr="004F1AB8">
                        <w:rPr>
                          <w:rFonts w:asciiTheme="minorHAnsi" w:hAnsiTheme="minorHAnsi" w:cstheme="minorHAnsi"/>
                          <w:b/>
                          <w:bCs/>
                          <w:color w:val="000000" w:themeColor="text1"/>
                          <w:sz w:val="18"/>
                          <w:szCs w:val="18"/>
                          <w:vertAlign w:val="superscript"/>
                        </w:rPr>
                        <w:t>TH</w:t>
                      </w:r>
                      <w:r w:rsidRPr="004F1AB8">
                        <w:rPr>
                          <w:rFonts w:asciiTheme="minorHAnsi" w:hAnsiTheme="minorHAnsi" w:cstheme="minorHAnsi"/>
                          <w:b/>
                          <w:bCs/>
                          <w:color w:val="000000" w:themeColor="text1"/>
                          <w:sz w:val="18"/>
                          <w:szCs w:val="18"/>
                        </w:rPr>
                        <w:t xml:space="preserve"> March</w:t>
                      </w:r>
                    </w:p>
                    <w:p w14:paraId="61D2E980" w14:textId="385A4477" w:rsidR="00250CDA" w:rsidRPr="00250CDA" w:rsidRDefault="00DD0CB8" w:rsidP="00F72BA0">
                      <w:pPr>
                        <w:jc w:val="center"/>
                        <w:rPr>
                          <w:rFonts w:asciiTheme="minorHAnsi" w:hAnsiTheme="minorHAnsi" w:cstheme="minorHAnsi"/>
                          <w:bCs/>
                          <w:i/>
                          <w:color w:val="000000" w:themeColor="text1"/>
                          <w:sz w:val="18"/>
                          <w:szCs w:val="18"/>
                        </w:rPr>
                      </w:pPr>
                      <w:r>
                        <w:rPr>
                          <w:rFonts w:asciiTheme="minorHAnsi" w:hAnsiTheme="minorHAnsi" w:cstheme="minorHAnsi"/>
                          <w:bCs/>
                          <w:i/>
                          <w:color w:val="000000" w:themeColor="text1"/>
                          <w:sz w:val="18"/>
                          <w:szCs w:val="18"/>
                        </w:rPr>
                        <w:t>SS</w:t>
                      </w:r>
                      <w:r w:rsidR="00250CDA" w:rsidRPr="00250CDA">
                        <w:rPr>
                          <w:rFonts w:asciiTheme="minorHAnsi" w:hAnsiTheme="minorHAnsi" w:cstheme="minorHAnsi"/>
                          <w:bCs/>
                          <w:i/>
                          <w:color w:val="000000" w:themeColor="text1"/>
                          <w:sz w:val="18"/>
                          <w:szCs w:val="18"/>
                        </w:rPr>
                        <w:t xml:space="preserve"> Perpetua &amp; Felicity, Martyrs</w:t>
                      </w:r>
                    </w:p>
                    <w:p w14:paraId="1B805094" w14:textId="77777777" w:rsidR="004E220E" w:rsidRPr="004F1AB8" w:rsidRDefault="004E220E" w:rsidP="00F72BA0">
                      <w:pPr>
                        <w:jc w:val="center"/>
                        <w:rPr>
                          <w:rFonts w:asciiTheme="minorHAnsi" w:hAnsiTheme="minorHAnsi" w:cstheme="minorHAnsi"/>
                          <w:color w:val="000000" w:themeColor="text1"/>
                          <w:sz w:val="18"/>
                          <w:szCs w:val="18"/>
                        </w:rPr>
                      </w:pPr>
                    </w:p>
                    <w:p w14:paraId="0E0FA434" w14:textId="7E6F56DE" w:rsidR="00455219" w:rsidRPr="004F1AB8" w:rsidRDefault="00455219" w:rsidP="004F1AB8">
                      <w:pPr>
                        <w:jc w:val="left"/>
                        <w:rPr>
                          <w:rFonts w:asciiTheme="minorHAnsi" w:hAnsiTheme="minorHAnsi" w:cstheme="minorHAnsi"/>
                          <w:b/>
                          <w:color w:val="000000" w:themeColor="text1"/>
                          <w:sz w:val="18"/>
                          <w:szCs w:val="18"/>
                        </w:rPr>
                      </w:pPr>
                      <w:r w:rsidRPr="004F1AB8">
                        <w:rPr>
                          <w:rFonts w:asciiTheme="minorHAnsi" w:hAnsiTheme="minorHAnsi" w:cstheme="minorHAnsi"/>
                          <w:b/>
                          <w:color w:val="000000" w:themeColor="text1"/>
                          <w:sz w:val="18"/>
                          <w:szCs w:val="18"/>
                        </w:rPr>
                        <w:t>8-10am</w:t>
                      </w:r>
                      <w:r w:rsidRPr="004F1AB8">
                        <w:rPr>
                          <w:rFonts w:asciiTheme="minorHAnsi" w:hAnsiTheme="minorHAnsi" w:cstheme="minorHAnsi"/>
                          <w:b/>
                          <w:color w:val="000000" w:themeColor="text1"/>
                          <w:sz w:val="18"/>
                          <w:szCs w:val="18"/>
                        </w:rPr>
                        <w:tab/>
                      </w:r>
                      <w:r w:rsidRPr="004F1AB8">
                        <w:rPr>
                          <w:rFonts w:asciiTheme="minorHAnsi" w:hAnsiTheme="minorHAnsi" w:cstheme="minorHAnsi"/>
                          <w:b/>
                          <w:color w:val="000000" w:themeColor="text1"/>
                          <w:sz w:val="18"/>
                          <w:szCs w:val="18"/>
                        </w:rPr>
                        <w:tab/>
                        <w:t>Adoration</w:t>
                      </w:r>
                    </w:p>
                    <w:p w14:paraId="091B1AE9" w14:textId="10647C69" w:rsidR="00455219" w:rsidRPr="004F1AB8" w:rsidRDefault="00455219" w:rsidP="004F1AB8">
                      <w:pPr>
                        <w:jc w:val="left"/>
                        <w:rPr>
                          <w:rFonts w:asciiTheme="minorHAnsi" w:hAnsiTheme="minorHAnsi" w:cstheme="minorHAnsi"/>
                          <w:b/>
                          <w:color w:val="000000" w:themeColor="text1"/>
                          <w:sz w:val="18"/>
                          <w:szCs w:val="18"/>
                        </w:rPr>
                      </w:pPr>
                      <w:r w:rsidRPr="004F1AB8">
                        <w:rPr>
                          <w:rFonts w:asciiTheme="minorHAnsi" w:hAnsiTheme="minorHAnsi" w:cstheme="minorHAnsi"/>
                          <w:b/>
                          <w:color w:val="000000" w:themeColor="text1"/>
                          <w:sz w:val="18"/>
                          <w:szCs w:val="18"/>
                        </w:rPr>
                        <w:t xml:space="preserve">9.15am  </w:t>
                      </w:r>
                      <w:r w:rsidRPr="004F1AB8">
                        <w:rPr>
                          <w:rFonts w:asciiTheme="minorHAnsi" w:hAnsiTheme="minorHAnsi" w:cstheme="minorHAnsi"/>
                          <w:b/>
                          <w:color w:val="000000" w:themeColor="text1"/>
                          <w:sz w:val="18"/>
                          <w:szCs w:val="18"/>
                        </w:rPr>
                        <w:tab/>
                      </w:r>
                      <w:r w:rsidRPr="004F1AB8">
                        <w:rPr>
                          <w:rFonts w:asciiTheme="minorHAnsi" w:hAnsiTheme="minorHAnsi" w:cstheme="minorHAnsi"/>
                          <w:b/>
                          <w:color w:val="000000" w:themeColor="text1"/>
                          <w:sz w:val="18"/>
                          <w:szCs w:val="18"/>
                        </w:rPr>
                        <w:tab/>
                        <w:t>Rosary</w:t>
                      </w:r>
                    </w:p>
                    <w:p w14:paraId="6FE42313" w14:textId="6AA6E3BC" w:rsidR="00455219" w:rsidRPr="004F1AB8" w:rsidRDefault="00455219" w:rsidP="004F1AB8">
                      <w:pPr>
                        <w:jc w:val="left"/>
                        <w:rPr>
                          <w:rFonts w:asciiTheme="minorHAnsi" w:hAnsiTheme="minorHAnsi" w:cstheme="minorHAnsi"/>
                          <w:i/>
                          <w:iCs/>
                          <w:color w:val="000000" w:themeColor="text1"/>
                          <w:sz w:val="18"/>
                          <w:szCs w:val="18"/>
                        </w:rPr>
                      </w:pPr>
                      <w:r w:rsidRPr="004F1AB8">
                        <w:rPr>
                          <w:rFonts w:asciiTheme="minorHAnsi" w:hAnsiTheme="minorHAnsi" w:cstheme="minorHAnsi"/>
                          <w:b/>
                          <w:color w:val="000000" w:themeColor="text1"/>
                          <w:sz w:val="18"/>
                          <w:szCs w:val="18"/>
                        </w:rPr>
                        <w:t>10am</w:t>
                      </w:r>
                      <w:r w:rsidRPr="004F1AB8">
                        <w:rPr>
                          <w:rFonts w:asciiTheme="minorHAnsi" w:hAnsiTheme="minorHAnsi" w:cstheme="minorHAnsi"/>
                          <w:b/>
                          <w:color w:val="000000" w:themeColor="text1"/>
                          <w:sz w:val="18"/>
                          <w:szCs w:val="18"/>
                        </w:rPr>
                        <w:tab/>
                      </w:r>
                      <w:r w:rsidRPr="004F1AB8">
                        <w:rPr>
                          <w:rFonts w:asciiTheme="minorHAnsi" w:hAnsiTheme="minorHAnsi" w:cstheme="minorHAnsi"/>
                          <w:b/>
                          <w:color w:val="000000" w:themeColor="text1"/>
                          <w:sz w:val="18"/>
                          <w:szCs w:val="18"/>
                        </w:rPr>
                        <w:tab/>
                        <w:t>Mass &amp; Confessions</w:t>
                      </w:r>
                      <w:r w:rsidR="00DD0CB8">
                        <w:rPr>
                          <w:rFonts w:asciiTheme="minorHAnsi" w:hAnsiTheme="minorHAnsi" w:cstheme="minorHAnsi"/>
                          <w:b/>
                          <w:color w:val="000000" w:themeColor="text1"/>
                          <w:sz w:val="18"/>
                          <w:szCs w:val="18"/>
                        </w:rPr>
                        <w:t xml:space="preserve"> </w:t>
                      </w:r>
                      <w:r w:rsidRPr="004F1AB8">
                        <w:rPr>
                          <w:rFonts w:asciiTheme="minorHAnsi" w:hAnsiTheme="minorHAnsi" w:cstheme="minorHAnsi"/>
                          <w:b/>
                          <w:color w:val="000000" w:themeColor="text1"/>
                          <w:sz w:val="18"/>
                          <w:szCs w:val="18"/>
                        </w:rPr>
                        <w:br/>
                      </w:r>
                      <w:r w:rsidRPr="004F1AB8">
                        <w:rPr>
                          <w:rFonts w:asciiTheme="minorHAnsi" w:hAnsiTheme="minorHAnsi" w:cstheme="minorHAnsi"/>
                          <w:color w:val="000000" w:themeColor="text1"/>
                          <w:sz w:val="18"/>
                          <w:szCs w:val="18"/>
                        </w:rPr>
                        <w:tab/>
                      </w:r>
                      <w:r w:rsidRPr="004F1AB8">
                        <w:rPr>
                          <w:rFonts w:asciiTheme="minorHAnsi" w:hAnsiTheme="minorHAnsi" w:cstheme="minorHAnsi"/>
                          <w:color w:val="000000" w:themeColor="text1"/>
                          <w:sz w:val="18"/>
                          <w:szCs w:val="18"/>
                        </w:rPr>
                        <w:tab/>
                      </w:r>
                      <w:r w:rsidRPr="004F1AB8">
                        <w:rPr>
                          <w:rFonts w:asciiTheme="minorHAnsi" w:hAnsiTheme="minorHAnsi" w:cstheme="minorHAnsi"/>
                          <w:i/>
                          <w:iCs/>
                          <w:color w:val="000000" w:themeColor="text1"/>
                          <w:sz w:val="18"/>
                          <w:szCs w:val="18"/>
                        </w:rPr>
                        <w:t>Mark Ryan RIP</w:t>
                      </w:r>
                    </w:p>
                    <w:p w14:paraId="4C19067F" w14:textId="4DB9F884" w:rsidR="00455219" w:rsidRPr="004F1AB8" w:rsidRDefault="00455219" w:rsidP="004F1AB8">
                      <w:pPr>
                        <w:jc w:val="left"/>
                        <w:rPr>
                          <w:rFonts w:asciiTheme="minorHAnsi" w:hAnsiTheme="minorHAnsi" w:cstheme="minorHAnsi"/>
                          <w:b/>
                          <w:color w:val="000000" w:themeColor="text1"/>
                          <w:sz w:val="18"/>
                          <w:szCs w:val="18"/>
                        </w:rPr>
                      </w:pPr>
                      <w:r w:rsidRPr="004F1AB8">
                        <w:rPr>
                          <w:rFonts w:asciiTheme="minorHAnsi" w:hAnsiTheme="minorHAnsi" w:cstheme="minorHAnsi"/>
                          <w:b/>
                          <w:color w:val="000000" w:themeColor="text1"/>
                          <w:sz w:val="18"/>
                          <w:szCs w:val="18"/>
                        </w:rPr>
                        <w:t>11am</w:t>
                      </w:r>
                      <w:r w:rsidRPr="004F1AB8">
                        <w:rPr>
                          <w:rFonts w:asciiTheme="minorHAnsi" w:hAnsiTheme="minorHAnsi" w:cstheme="minorHAnsi"/>
                          <w:b/>
                          <w:color w:val="000000" w:themeColor="text1"/>
                          <w:sz w:val="18"/>
                          <w:szCs w:val="18"/>
                        </w:rPr>
                        <w:tab/>
                      </w:r>
                      <w:r w:rsidRPr="004F1AB8">
                        <w:rPr>
                          <w:rFonts w:asciiTheme="minorHAnsi" w:hAnsiTheme="minorHAnsi" w:cstheme="minorHAnsi"/>
                          <w:b/>
                          <w:color w:val="000000" w:themeColor="text1"/>
                          <w:sz w:val="18"/>
                          <w:szCs w:val="18"/>
                        </w:rPr>
                        <w:tab/>
                        <w:t>Stations of the Cross</w:t>
                      </w:r>
                      <w:r w:rsidR="004F1AB8" w:rsidRPr="004F1AB8">
                        <w:rPr>
                          <w:rFonts w:asciiTheme="minorHAnsi" w:hAnsiTheme="minorHAnsi" w:cstheme="minorHAnsi"/>
                          <w:b/>
                          <w:color w:val="000000" w:themeColor="text1"/>
                          <w:sz w:val="18"/>
                          <w:szCs w:val="18"/>
                        </w:rPr>
                        <w:br/>
                      </w:r>
                      <w:r w:rsidR="004F1AB8">
                        <w:rPr>
                          <w:rFonts w:asciiTheme="minorHAnsi" w:hAnsiTheme="minorHAnsi" w:cstheme="minorHAnsi"/>
                          <w:color w:val="000000" w:themeColor="text1"/>
                          <w:sz w:val="18"/>
                          <w:szCs w:val="18"/>
                        </w:rPr>
                        <w:tab/>
                      </w:r>
                      <w:r w:rsidR="004F1AB8">
                        <w:rPr>
                          <w:rFonts w:asciiTheme="minorHAnsi" w:hAnsiTheme="minorHAnsi" w:cstheme="minorHAnsi"/>
                          <w:color w:val="000000" w:themeColor="text1"/>
                          <w:sz w:val="18"/>
                          <w:szCs w:val="18"/>
                        </w:rPr>
                        <w:tab/>
                        <w:t>CLOSED</w:t>
                      </w:r>
                      <w:r w:rsidRPr="004F1AB8">
                        <w:rPr>
                          <w:rFonts w:asciiTheme="minorHAnsi" w:hAnsiTheme="minorHAnsi" w:cstheme="minorHAnsi"/>
                          <w:color w:val="000000" w:themeColor="text1"/>
                          <w:sz w:val="18"/>
                          <w:szCs w:val="18"/>
                        </w:rPr>
                        <w:br/>
                      </w:r>
                      <w:r w:rsidRPr="004F1AB8">
                        <w:rPr>
                          <w:rFonts w:asciiTheme="minorHAnsi" w:hAnsiTheme="minorHAnsi" w:cstheme="minorHAnsi"/>
                          <w:b/>
                          <w:color w:val="000000" w:themeColor="text1"/>
                          <w:sz w:val="18"/>
                          <w:szCs w:val="18"/>
                        </w:rPr>
                        <w:t xml:space="preserve">2.30-3.30pm  </w:t>
                      </w:r>
                      <w:r w:rsidRPr="004F1AB8">
                        <w:rPr>
                          <w:rFonts w:asciiTheme="minorHAnsi" w:hAnsiTheme="minorHAnsi" w:cstheme="minorHAnsi"/>
                          <w:b/>
                          <w:color w:val="000000" w:themeColor="text1"/>
                          <w:sz w:val="18"/>
                          <w:szCs w:val="18"/>
                        </w:rPr>
                        <w:tab/>
                        <w:t>Adoration Holy Hour</w:t>
                      </w:r>
                      <w:r w:rsidR="004F1AB8" w:rsidRPr="004F1AB8">
                        <w:rPr>
                          <w:rFonts w:asciiTheme="minorHAnsi" w:hAnsiTheme="minorHAnsi" w:cstheme="minorHAnsi"/>
                          <w:b/>
                          <w:color w:val="000000" w:themeColor="text1"/>
                          <w:sz w:val="18"/>
                          <w:szCs w:val="18"/>
                        </w:rPr>
                        <w:br/>
                      </w:r>
                      <w:r w:rsidR="004F1AB8">
                        <w:rPr>
                          <w:rFonts w:asciiTheme="minorHAnsi" w:hAnsiTheme="minorHAnsi" w:cstheme="minorHAnsi"/>
                          <w:color w:val="000000" w:themeColor="text1"/>
                          <w:sz w:val="18"/>
                          <w:szCs w:val="18"/>
                        </w:rPr>
                        <w:tab/>
                      </w:r>
                      <w:r w:rsidR="004F1AB8">
                        <w:rPr>
                          <w:rFonts w:asciiTheme="minorHAnsi" w:hAnsiTheme="minorHAnsi" w:cstheme="minorHAnsi"/>
                          <w:color w:val="000000" w:themeColor="text1"/>
                          <w:sz w:val="18"/>
                          <w:szCs w:val="18"/>
                        </w:rPr>
                        <w:tab/>
                        <w:t>CLOSED</w:t>
                      </w:r>
                      <w:r w:rsidRPr="004F1AB8">
                        <w:rPr>
                          <w:rFonts w:asciiTheme="minorHAnsi" w:hAnsiTheme="minorHAnsi" w:cstheme="minorHAnsi"/>
                          <w:color w:val="000000" w:themeColor="text1"/>
                          <w:sz w:val="18"/>
                          <w:szCs w:val="18"/>
                        </w:rPr>
                        <w:br/>
                      </w:r>
                      <w:r w:rsidRPr="004F1AB8">
                        <w:rPr>
                          <w:rFonts w:asciiTheme="minorHAnsi" w:hAnsiTheme="minorHAnsi" w:cstheme="minorHAnsi"/>
                          <w:b/>
                          <w:color w:val="000000" w:themeColor="text1"/>
                          <w:sz w:val="18"/>
                          <w:szCs w:val="18"/>
                        </w:rPr>
                        <w:t>6pm</w:t>
                      </w:r>
                      <w:r w:rsidRPr="004F1AB8">
                        <w:rPr>
                          <w:rFonts w:asciiTheme="minorHAnsi" w:hAnsiTheme="minorHAnsi" w:cstheme="minorHAnsi"/>
                          <w:b/>
                          <w:color w:val="000000" w:themeColor="text1"/>
                          <w:sz w:val="18"/>
                          <w:szCs w:val="18"/>
                        </w:rPr>
                        <w:tab/>
                        <w:t xml:space="preserve">  </w:t>
                      </w:r>
                      <w:r w:rsidRPr="004F1AB8">
                        <w:rPr>
                          <w:rFonts w:asciiTheme="minorHAnsi" w:hAnsiTheme="minorHAnsi" w:cstheme="minorHAnsi"/>
                          <w:b/>
                          <w:color w:val="000000" w:themeColor="text1"/>
                          <w:sz w:val="18"/>
                          <w:szCs w:val="18"/>
                        </w:rPr>
                        <w:tab/>
                        <w:t>Mass &amp; Confession</w:t>
                      </w:r>
                    </w:p>
                  </w:txbxContent>
                </v:textbox>
                <w10:wrap anchorx="margin"/>
              </v:roundrect>
            </w:pict>
          </mc:Fallback>
        </mc:AlternateContent>
      </w:r>
    </w:p>
    <w:p w14:paraId="340041D2" w14:textId="3B129A3D" w:rsidR="00F72BA0" w:rsidRDefault="00250CDA" w:rsidP="00F72BA0">
      <w:r>
        <w:rPr>
          <w:noProof/>
        </w:rPr>
        <mc:AlternateContent>
          <mc:Choice Requires="wps">
            <w:drawing>
              <wp:anchor distT="0" distB="0" distL="114300" distR="114300" simplePos="0" relativeHeight="251658240" behindDoc="0" locked="0" layoutInCell="1" allowOverlap="1" wp14:anchorId="666AE95A" wp14:editId="4C559137">
                <wp:simplePos x="0" y="0"/>
                <wp:positionH relativeFrom="margin">
                  <wp:align>right</wp:align>
                </wp:positionH>
                <wp:positionV relativeFrom="paragraph">
                  <wp:posOffset>208036</wp:posOffset>
                </wp:positionV>
                <wp:extent cx="3059430" cy="2206869"/>
                <wp:effectExtent l="0" t="0" r="26670" b="22225"/>
                <wp:wrapNone/>
                <wp:docPr id="31" name="Rectangle: Rounded Corners 31"/>
                <wp:cNvGraphicFramePr/>
                <a:graphic xmlns:a="http://schemas.openxmlformats.org/drawingml/2006/main">
                  <a:graphicData uri="http://schemas.microsoft.com/office/word/2010/wordprocessingShape">
                    <wps:wsp>
                      <wps:cNvSpPr/>
                      <wps:spPr>
                        <a:xfrm>
                          <a:off x="0" y="0"/>
                          <a:ext cx="3059430" cy="2206869"/>
                        </a:xfrm>
                        <a:prstGeom prst="roundRect">
                          <a:avLst/>
                        </a:prstGeom>
                        <a:solidFill>
                          <a:schemeClr val="accent2">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56C09" w14:textId="6BC4DBD9" w:rsidR="00455219" w:rsidRDefault="00455219" w:rsidP="00644F99">
                            <w:pPr>
                              <w:jc w:val="center"/>
                              <w:rPr>
                                <w:rFonts w:asciiTheme="minorHAnsi" w:hAnsiTheme="minorHAnsi" w:cstheme="minorHAnsi"/>
                                <w:b/>
                                <w:bCs/>
                                <w:color w:val="000000" w:themeColor="text1"/>
                                <w:sz w:val="20"/>
                                <w:szCs w:val="10"/>
                              </w:rPr>
                            </w:pPr>
                            <w:r w:rsidRPr="00D77FBF">
                              <w:rPr>
                                <w:rFonts w:asciiTheme="minorHAnsi" w:hAnsiTheme="minorHAnsi" w:cstheme="minorHAnsi"/>
                                <w:b/>
                                <w:bCs/>
                                <w:color w:val="000000" w:themeColor="text1"/>
                                <w:sz w:val="20"/>
                                <w:szCs w:val="10"/>
                              </w:rPr>
                              <w:t xml:space="preserve">FRIDAY </w:t>
                            </w:r>
                            <w:r w:rsidR="007418EC">
                              <w:rPr>
                                <w:rFonts w:asciiTheme="minorHAnsi" w:hAnsiTheme="minorHAnsi" w:cstheme="minorHAnsi"/>
                                <w:b/>
                                <w:bCs/>
                                <w:color w:val="000000" w:themeColor="text1"/>
                                <w:sz w:val="20"/>
                                <w:szCs w:val="10"/>
                              </w:rPr>
                              <w:t>11</w:t>
                            </w:r>
                            <w:r w:rsidRPr="00D77FBF">
                              <w:rPr>
                                <w:rFonts w:asciiTheme="minorHAnsi" w:hAnsiTheme="minorHAnsi" w:cstheme="minorHAnsi"/>
                                <w:b/>
                                <w:bCs/>
                                <w:color w:val="000000" w:themeColor="text1"/>
                                <w:sz w:val="20"/>
                                <w:szCs w:val="10"/>
                                <w:vertAlign w:val="superscript"/>
                              </w:rPr>
                              <w:t>th</w:t>
                            </w:r>
                            <w:r w:rsidRPr="00D77FBF">
                              <w:rPr>
                                <w:rFonts w:asciiTheme="minorHAnsi" w:hAnsiTheme="minorHAnsi" w:cstheme="minorHAnsi"/>
                                <w:b/>
                                <w:bCs/>
                                <w:color w:val="000000" w:themeColor="text1"/>
                                <w:sz w:val="20"/>
                                <w:szCs w:val="10"/>
                              </w:rPr>
                              <w:t xml:space="preserve"> March</w:t>
                            </w:r>
                          </w:p>
                          <w:p w14:paraId="2DBF8F8F" w14:textId="77777777" w:rsidR="006944C2" w:rsidRDefault="006944C2" w:rsidP="00644F99">
                            <w:pPr>
                              <w:jc w:val="center"/>
                              <w:rPr>
                                <w:rFonts w:asciiTheme="minorHAnsi" w:hAnsiTheme="minorHAnsi" w:cstheme="minorHAnsi"/>
                                <w:b/>
                                <w:bCs/>
                                <w:color w:val="000000" w:themeColor="text1"/>
                                <w:sz w:val="20"/>
                                <w:szCs w:val="10"/>
                              </w:rPr>
                            </w:pPr>
                          </w:p>
                          <w:p w14:paraId="6CCE8EE0" w14:textId="77777777" w:rsidR="00455219" w:rsidRPr="005C1C97" w:rsidRDefault="00455219" w:rsidP="007418EC">
                            <w:pPr>
                              <w:jc w:val="left"/>
                              <w:rPr>
                                <w:rFonts w:asciiTheme="minorHAnsi" w:hAnsiTheme="minorHAnsi" w:cstheme="minorHAnsi"/>
                                <w:b/>
                                <w:color w:val="000000" w:themeColor="text1"/>
                                <w:sz w:val="20"/>
                                <w:szCs w:val="10"/>
                              </w:rPr>
                            </w:pPr>
                            <w:r w:rsidRPr="005C1C97">
                              <w:rPr>
                                <w:rFonts w:asciiTheme="minorHAnsi" w:hAnsiTheme="minorHAnsi" w:cstheme="minorHAnsi"/>
                                <w:b/>
                                <w:color w:val="000000" w:themeColor="text1"/>
                                <w:sz w:val="20"/>
                                <w:szCs w:val="10"/>
                              </w:rPr>
                              <w:t>8am</w:t>
                            </w:r>
                            <w:r w:rsidRPr="005C1C97">
                              <w:rPr>
                                <w:rFonts w:asciiTheme="minorHAnsi" w:hAnsiTheme="minorHAnsi" w:cstheme="minorHAnsi"/>
                                <w:b/>
                                <w:color w:val="000000" w:themeColor="text1"/>
                                <w:sz w:val="20"/>
                                <w:szCs w:val="10"/>
                              </w:rPr>
                              <w:tab/>
                              <w:t xml:space="preserve">   </w:t>
                            </w:r>
                            <w:r w:rsidRPr="005C1C97">
                              <w:rPr>
                                <w:rFonts w:asciiTheme="minorHAnsi" w:hAnsiTheme="minorHAnsi" w:cstheme="minorHAnsi"/>
                                <w:b/>
                                <w:color w:val="000000" w:themeColor="text1"/>
                                <w:sz w:val="20"/>
                                <w:szCs w:val="10"/>
                              </w:rPr>
                              <w:tab/>
                              <w:t>Adoration</w:t>
                            </w:r>
                          </w:p>
                          <w:p w14:paraId="4B4C2016" w14:textId="73198B29" w:rsidR="00455219" w:rsidRPr="005C1C97" w:rsidRDefault="00455219" w:rsidP="007418EC">
                            <w:pPr>
                              <w:jc w:val="left"/>
                              <w:rPr>
                                <w:rFonts w:asciiTheme="minorHAnsi" w:hAnsiTheme="minorHAnsi" w:cstheme="minorHAnsi"/>
                                <w:b/>
                                <w:color w:val="000000" w:themeColor="text1"/>
                                <w:sz w:val="20"/>
                                <w:szCs w:val="10"/>
                              </w:rPr>
                            </w:pPr>
                            <w:r w:rsidRPr="005C1C97">
                              <w:rPr>
                                <w:rFonts w:asciiTheme="minorHAnsi" w:hAnsiTheme="minorHAnsi" w:cstheme="minorHAnsi"/>
                                <w:b/>
                                <w:color w:val="000000" w:themeColor="text1"/>
                                <w:sz w:val="20"/>
                                <w:szCs w:val="10"/>
                              </w:rPr>
                              <w:t>9.15am</w:t>
                            </w:r>
                            <w:r w:rsidRPr="005C1C97">
                              <w:rPr>
                                <w:rFonts w:asciiTheme="minorHAnsi" w:hAnsiTheme="minorHAnsi" w:cstheme="minorHAnsi"/>
                                <w:b/>
                                <w:color w:val="000000" w:themeColor="text1"/>
                                <w:sz w:val="20"/>
                                <w:szCs w:val="10"/>
                              </w:rPr>
                              <w:tab/>
                            </w:r>
                            <w:r w:rsidRPr="005C1C97">
                              <w:rPr>
                                <w:rFonts w:asciiTheme="minorHAnsi" w:hAnsiTheme="minorHAnsi" w:cstheme="minorHAnsi"/>
                                <w:b/>
                                <w:color w:val="000000" w:themeColor="text1"/>
                                <w:sz w:val="20"/>
                                <w:szCs w:val="10"/>
                              </w:rPr>
                              <w:tab/>
                              <w:t>Divine Mercy Chaplet &amp;</w:t>
                            </w:r>
                            <w:r w:rsidRPr="005C1C97">
                              <w:rPr>
                                <w:rFonts w:asciiTheme="minorHAnsi" w:hAnsiTheme="minorHAnsi" w:cstheme="minorHAnsi"/>
                                <w:b/>
                                <w:color w:val="000000" w:themeColor="text1"/>
                                <w:sz w:val="20"/>
                                <w:szCs w:val="10"/>
                              </w:rPr>
                              <w:br/>
                            </w:r>
                            <w:r w:rsidRPr="005C1C97">
                              <w:rPr>
                                <w:rFonts w:asciiTheme="minorHAnsi" w:hAnsiTheme="minorHAnsi" w:cstheme="minorHAnsi"/>
                                <w:b/>
                                <w:color w:val="000000" w:themeColor="text1"/>
                                <w:sz w:val="20"/>
                                <w:szCs w:val="10"/>
                              </w:rPr>
                              <w:tab/>
                            </w:r>
                            <w:r w:rsidRPr="005C1C97">
                              <w:rPr>
                                <w:rFonts w:asciiTheme="minorHAnsi" w:hAnsiTheme="minorHAnsi" w:cstheme="minorHAnsi"/>
                                <w:b/>
                                <w:color w:val="000000" w:themeColor="text1"/>
                                <w:sz w:val="20"/>
                                <w:szCs w:val="10"/>
                              </w:rPr>
                              <w:tab/>
                              <w:t>Rosary</w:t>
                            </w:r>
                          </w:p>
                          <w:p w14:paraId="4277B772" w14:textId="4BFCCDA5" w:rsidR="00455219" w:rsidRPr="00D77FBF" w:rsidRDefault="00455219" w:rsidP="007418EC">
                            <w:pPr>
                              <w:jc w:val="left"/>
                              <w:rPr>
                                <w:rFonts w:asciiTheme="minorHAnsi" w:hAnsiTheme="minorHAnsi" w:cstheme="minorHAnsi"/>
                                <w:i/>
                                <w:iCs/>
                                <w:color w:val="000000" w:themeColor="text1"/>
                                <w:sz w:val="20"/>
                                <w:szCs w:val="10"/>
                              </w:rPr>
                            </w:pPr>
                            <w:r w:rsidRPr="005C1C97">
                              <w:rPr>
                                <w:rFonts w:asciiTheme="minorHAnsi" w:hAnsiTheme="minorHAnsi" w:cstheme="minorHAnsi"/>
                                <w:b/>
                                <w:color w:val="000000" w:themeColor="text1"/>
                                <w:sz w:val="20"/>
                                <w:szCs w:val="10"/>
                              </w:rPr>
                              <w:t>10am</w:t>
                            </w:r>
                            <w:r w:rsidRPr="005C1C97">
                              <w:rPr>
                                <w:rFonts w:asciiTheme="minorHAnsi" w:hAnsiTheme="minorHAnsi" w:cstheme="minorHAnsi"/>
                                <w:b/>
                                <w:color w:val="000000" w:themeColor="text1"/>
                                <w:sz w:val="20"/>
                                <w:szCs w:val="10"/>
                              </w:rPr>
                              <w:tab/>
                              <w:t xml:space="preserve">   </w:t>
                            </w:r>
                            <w:r w:rsidRPr="005C1C97">
                              <w:rPr>
                                <w:rFonts w:asciiTheme="minorHAnsi" w:hAnsiTheme="minorHAnsi" w:cstheme="minorHAnsi"/>
                                <w:b/>
                                <w:color w:val="000000" w:themeColor="text1"/>
                                <w:sz w:val="20"/>
                                <w:szCs w:val="10"/>
                              </w:rPr>
                              <w:tab/>
                              <w:t xml:space="preserve">Mass </w:t>
                            </w:r>
                            <w:r w:rsidRPr="005C1C97">
                              <w:rPr>
                                <w:rFonts w:asciiTheme="minorHAnsi" w:hAnsiTheme="minorHAnsi" w:cstheme="minorHAnsi"/>
                                <w:b/>
                                <w:color w:val="000000" w:themeColor="text1"/>
                                <w:sz w:val="20"/>
                                <w:szCs w:val="10"/>
                              </w:rPr>
                              <w:br/>
                            </w:r>
                            <w:r w:rsidRPr="00D77FBF">
                              <w:rPr>
                                <w:rFonts w:asciiTheme="minorHAnsi" w:hAnsiTheme="minorHAnsi" w:cstheme="minorHAnsi"/>
                                <w:color w:val="000000" w:themeColor="text1"/>
                                <w:sz w:val="20"/>
                                <w:szCs w:val="10"/>
                              </w:rPr>
                              <w:tab/>
                            </w:r>
                            <w:r w:rsidRPr="00D77FBF">
                              <w:rPr>
                                <w:rFonts w:asciiTheme="minorHAnsi" w:hAnsiTheme="minorHAnsi" w:cstheme="minorHAnsi"/>
                                <w:color w:val="000000" w:themeColor="text1"/>
                                <w:sz w:val="20"/>
                                <w:szCs w:val="10"/>
                              </w:rPr>
                              <w:tab/>
                            </w:r>
                            <w:r w:rsidR="007418EC">
                              <w:rPr>
                                <w:rFonts w:asciiTheme="minorHAnsi" w:hAnsiTheme="minorHAnsi" w:cstheme="minorHAnsi"/>
                                <w:i/>
                                <w:iCs/>
                                <w:color w:val="000000" w:themeColor="text1"/>
                                <w:sz w:val="20"/>
                                <w:szCs w:val="10"/>
                              </w:rPr>
                              <w:t>Ronald &amp; Peter Bexley’s Ints</w:t>
                            </w:r>
                          </w:p>
                          <w:p w14:paraId="0108B71C" w14:textId="5A8395F1" w:rsidR="00455219" w:rsidRPr="00D77FBF" w:rsidRDefault="00455219" w:rsidP="007418EC">
                            <w:pPr>
                              <w:ind w:left="1440" w:hanging="1440"/>
                              <w:jc w:val="left"/>
                              <w:rPr>
                                <w:rFonts w:asciiTheme="minorHAnsi" w:hAnsiTheme="minorHAnsi" w:cstheme="minorHAnsi"/>
                                <w:color w:val="000000" w:themeColor="text1"/>
                                <w:sz w:val="20"/>
                                <w:szCs w:val="10"/>
                              </w:rPr>
                            </w:pPr>
                            <w:r w:rsidRPr="007418EC">
                              <w:rPr>
                                <w:rFonts w:asciiTheme="minorHAnsi" w:hAnsiTheme="minorHAnsi" w:cstheme="minorHAnsi"/>
                                <w:b/>
                                <w:color w:val="000000" w:themeColor="text1"/>
                                <w:sz w:val="20"/>
                                <w:szCs w:val="10"/>
                              </w:rPr>
                              <w:t>2.30</w:t>
                            </w:r>
                            <w:r w:rsidR="007418EC" w:rsidRPr="007418EC">
                              <w:rPr>
                                <w:rFonts w:asciiTheme="minorHAnsi" w:hAnsiTheme="minorHAnsi" w:cstheme="minorHAnsi"/>
                                <w:b/>
                                <w:color w:val="000000" w:themeColor="text1"/>
                                <w:sz w:val="20"/>
                                <w:szCs w:val="10"/>
                              </w:rPr>
                              <w:t>-3.30</w:t>
                            </w:r>
                            <w:r w:rsidRPr="007418EC">
                              <w:rPr>
                                <w:rFonts w:asciiTheme="minorHAnsi" w:hAnsiTheme="minorHAnsi" w:cstheme="minorHAnsi"/>
                                <w:b/>
                                <w:color w:val="000000" w:themeColor="text1"/>
                                <w:sz w:val="20"/>
                                <w:szCs w:val="10"/>
                              </w:rPr>
                              <w:t xml:space="preserve">pm   </w:t>
                            </w:r>
                            <w:r w:rsidRPr="007418EC">
                              <w:rPr>
                                <w:rFonts w:asciiTheme="minorHAnsi" w:hAnsiTheme="minorHAnsi" w:cstheme="minorHAnsi"/>
                                <w:b/>
                                <w:color w:val="000000" w:themeColor="text1"/>
                                <w:sz w:val="20"/>
                                <w:szCs w:val="10"/>
                              </w:rPr>
                              <w:tab/>
                              <w:t>Adoration</w:t>
                            </w:r>
                            <w:r w:rsidR="007418EC" w:rsidRPr="007418EC">
                              <w:rPr>
                                <w:rFonts w:asciiTheme="minorHAnsi" w:hAnsiTheme="minorHAnsi" w:cstheme="minorHAnsi"/>
                                <w:b/>
                                <w:color w:val="000000" w:themeColor="text1"/>
                                <w:sz w:val="20"/>
                                <w:szCs w:val="10"/>
                              </w:rPr>
                              <w:t xml:space="preserve"> Holy Hour</w:t>
                            </w:r>
                            <w:r w:rsidRPr="00D77FBF">
                              <w:rPr>
                                <w:rFonts w:asciiTheme="minorHAnsi" w:hAnsiTheme="minorHAnsi" w:cstheme="minorHAnsi"/>
                                <w:color w:val="000000" w:themeColor="text1"/>
                                <w:sz w:val="20"/>
                                <w:szCs w:val="10"/>
                              </w:rPr>
                              <w:tab/>
                            </w:r>
                            <w:r w:rsidR="007418EC">
                              <w:rPr>
                                <w:rFonts w:asciiTheme="minorHAnsi" w:hAnsiTheme="minorHAnsi" w:cstheme="minorHAnsi"/>
                                <w:color w:val="000000" w:themeColor="text1"/>
                                <w:sz w:val="20"/>
                                <w:szCs w:val="10"/>
                              </w:rPr>
                              <w:br/>
                            </w:r>
                            <w:r w:rsidR="007418EC" w:rsidRPr="007418EC">
                              <w:rPr>
                                <w:rFonts w:asciiTheme="minorHAnsi" w:hAnsiTheme="minorHAnsi" w:cstheme="minorHAnsi"/>
                                <w:b/>
                                <w:color w:val="000000" w:themeColor="text1"/>
                                <w:sz w:val="20"/>
                                <w:szCs w:val="10"/>
                              </w:rPr>
                              <w:t>Y1 Class Liturgy</w:t>
                            </w:r>
                            <w:r w:rsidR="007418EC" w:rsidRPr="00D77FBF">
                              <w:rPr>
                                <w:rFonts w:asciiTheme="minorHAnsi" w:hAnsiTheme="minorHAnsi" w:cstheme="minorHAnsi"/>
                                <w:color w:val="000000" w:themeColor="text1"/>
                                <w:sz w:val="20"/>
                                <w:szCs w:val="10"/>
                              </w:rPr>
                              <w:t xml:space="preserve"> </w:t>
                            </w:r>
                            <w:r w:rsidR="007418EC">
                              <w:rPr>
                                <w:rFonts w:asciiTheme="minorHAnsi" w:hAnsiTheme="minorHAnsi" w:cstheme="minorHAnsi"/>
                                <w:color w:val="000000" w:themeColor="text1"/>
                                <w:sz w:val="20"/>
                                <w:szCs w:val="10"/>
                              </w:rPr>
                              <w:br/>
                            </w:r>
                            <w:r w:rsidRPr="00D77FBF">
                              <w:rPr>
                                <w:rFonts w:asciiTheme="minorHAnsi" w:hAnsiTheme="minorHAnsi" w:cstheme="minorHAnsi"/>
                                <w:color w:val="000000" w:themeColor="text1"/>
                                <w:sz w:val="20"/>
                                <w:szCs w:val="10"/>
                              </w:rPr>
                              <w:t xml:space="preserve">by Children for Children </w:t>
                            </w:r>
                            <w:r w:rsidRPr="00D77FBF">
                              <w:rPr>
                                <w:rFonts w:asciiTheme="minorHAnsi" w:hAnsiTheme="minorHAnsi" w:cstheme="minorHAnsi"/>
                                <w:color w:val="000000" w:themeColor="text1"/>
                                <w:sz w:val="20"/>
                                <w:szCs w:val="10"/>
                              </w:rPr>
                              <w:tab/>
                              <w:t xml:space="preserve">   </w:t>
                            </w:r>
                          </w:p>
                          <w:p w14:paraId="5E65A55C" w14:textId="77777777" w:rsidR="00455219" w:rsidRPr="007418EC" w:rsidRDefault="00455219" w:rsidP="007418EC">
                            <w:pPr>
                              <w:jc w:val="left"/>
                              <w:rPr>
                                <w:rFonts w:asciiTheme="minorHAnsi" w:hAnsiTheme="minorHAnsi" w:cstheme="minorHAnsi"/>
                                <w:b/>
                                <w:color w:val="000000" w:themeColor="text1"/>
                                <w:sz w:val="20"/>
                                <w:szCs w:val="10"/>
                              </w:rPr>
                            </w:pPr>
                            <w:r w:rsidRPr="007418EC">
                              <w:rPr>
                                <w:rFonts w:asciiTheme="minorHAnsi" w:hAnsiTheme="minorHAnsi" w:cstheme="minorHAnsi"/>
                                <w:b/>
                                <w:color w:val="000000" w:themeColor="text1"/>
                                <w:sz w:val="20"/>
                                <w:szCs w:val="10"/>
                              </w:rPr>
                              <w:t>5pm</w:t>
                            </w:r>
                            <w:r w:rsidRPr="007418EC">
                              <w:rPr>
                                <w:rFonts w:asciiTheme="minorHAnsi" w:hAnsiTheme="minorHAnsi" w:cstheme="minorHAnsi"/>
                                <w:b/>
                                <w:color w:val="000000" w:themeColor="text1"/>
                                <w:sz w:val="20"/>
                                <w:szCs w:val="10"/>
                              </w:rPr>
                              <w:tab/>
                            </w:r>
                            <w:r w:rsidRPr="007418EC">
                              <w:rPr>
                                <w:rFonts w:asciiTheme="minorHAnsi" w:hAnsiTheme="minorHAnsi" w:cstheme="minorHAnsi"/>
                                <w:b/>
                                <w:color w:val="000000" w:themeColor="text1"/>
                                <w:sz w:val="20"/>
                                <w:szCs w:val="10"/>
                              </w:rPr>
                              <w:tab/>
                              <w:t>Stations of the Cross</w:t>
                            </w:r>
                          </w:p>
                          <w:p w14:paraId="3933FDBF" w14:textId="3AA81CCD" w:rsidR="00455219" w:rsidRPr="007418EC" w:rsidRDefault="00455219" w:rsidP="007418EC">
                            <w:pPr>
                              <w:jc w:val="left"/>
                              <w:rPr>
                                <w:rFonts w:asciiTheme="minorHAnsi" w:hAnsiTheme="minorHAnsi" w:cstheme="minorHAnsi"/>
                                <w:b/>
                                <w:color w:val="000000" w:themeColor="text1"/>
                                <w:sz w:val="20"/>
                                <w:szCs w:val="10"/>
                              </w:rPr>
                            </w:pPr>
                            <w:r w:rsidRPr="007418EC">
                              <w:rPr>
                                <w:rFonts w:asciiTheme="minorHAnsi" w:hAnsiTheme="minorHAnsi" w:cstheme="minorHAnsi"/>
                                <w:b/>
                                <w:color w:val="000000" w:themeColor="text1"/>
                                <w:sz w:val="20"/>
                                <w:szCs w:val="10"/>
                              </w:rPr>
                              <w:t>6pm</w:t>
                            </w:r>
                            <w:r w:rsidRPr="007418EC">
                              <w:rPr>
                                <w:rFonts w:asciiTheme="minorHAnsi" w:hAnsiTheme="minorHAnsi" w:cstheme="minorHAnsi"/>
                                <w:b/>
                                <w:color w:val="000000" w:themeColor="text1"/>
                                <w:sz w:val="20"/>
                                <w:szCs w:val="10"/>
                              </w:rPr>
                              <w:tab/>
                            </w:r>
                            <w:r w:rsidRPr="007418EC">
                              <w:rPr>
                                <w:rFonts w:asciiTheme="minorHAnsi" w:hAnsiTheme="minorHAnsi" w:cstheme="minorHAnsi"/>
                                <w:b/>
                                <w:color w:val="000000" w:themeColor="text1"/>
                                <w:sz w:val="20"/>
                                <w:szCs w:val="10"/>
                              </w:rPr>
                              <w:tab/>
                              <w:t>Mass &amp; Confessions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AE95A" id="Rectangle: Rounded Corners 31" o:spid="_x0000_s1029" style="position:absolute;left:0;text-align:left;margin-left:189.7pt;margin-top:16.4pt;width:240.9pt;height:173.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" fillcolor="#f7caac [1301]" strokecolor="#c00000" strokeweight="1pt">
                <v:stroke joinstyle="miter"/>
                <v:textbox>
                  <w:txbxContent>
                    <w:p w14:paraId="6CC56C09" w14:textId="6BC4DBD9" w:rsidR="00455219" w:rsidRDefault="00455219" w:rsidP="00644F99">
                      <w:pPr>
                        <w:jc w:val="center"/>
                        <w:rPr>
                          <w:rFonts w:asciiTheme="minorHAnsi" w:hAnsiTheme="minorHAnsi" w:cstheme="minorHAnsi"/>
                          <w:b/>
                          <w:bCs/>
                          <w:color w:val="000000" w:themeColor="text1"/>
                          <w:sz w:val="20"/>
                          <w:szCs w:val="10"/>
                        </w:rPr>
                      </w:pPr>
                      <w:r w:rsidRPr="00D77FBF">
                        <w:rPr>
                          <w:rFonts w:asciiTheme="minorHAnsi" w:hAnsiTheme="minorHAnsi" w:cstheme="minorHAnsi"/>
                          <w:b/>
                          <w:bCs/>
                          <w:color w:val="000000" w:themeColor="text1"/>
                          <w:sz w:val="20"/>
                          <w:szCs w:val="10"/>
                        </w:rPr>
                        <w:t xml:space="preserve">FRIDAY </w:t>
                      </w:r>
                      <w:r w:rsidR="007418EC">
                        <w:rPr>
                          <w:rFonts w:asciiTheme="minorHAnsi" w:hAnsiTheme="minorHAnsi" w:cstheme="minorHAnsi"/>
                          <w:b/>
                          <w:bCs/>
                          <w:color w:val="000000" w:themeColor="text1"/>
                          <w:sz w:val="20"/>
                          <w:szCs w:val="10"/>
                        </w:rPr>
                        <w:t>11</w:t>
                      </w:r>
                      <w:r w:rsidRPr="00D77FBF">
                        <w:rPr>
                          <w:rFonts w:asciiTheme="minorHAnsi" w:hAnsiTheme="minorHAnsi" w:cstheme="minorHAnsi"/>
                          <w:b/>
                          <w:bCs/>
                          <w:color w:val="000000" w:themeColor="text1"/>
                          <w:sz w:val="20"/>
                          <w:szCs w:val="10"/>
                          <w:vertAlign w:val="superscript"/>
                        </w:rPr>
                        <w:t>th</w:t>
                      </w:r>
                      <w:r w:rsidRPr="00D77FBF">
                        <w:rPr>
                          <w:rFonts w:asciiTheme="minorHAnsi" w:hAnsiTheme="minorHAnsi" w:cstheme="minorHAnsi"/>
                          <w:b/>
                          <w:bCs/>
                          <w:color w:val="000000" w:themeColor="text1"/>
                          <w:sz w:val="20"/>
                          <w:szCs w:val="10"/>
                        </w:rPr>
                        <w:t xml:space="preserve"> March</w:t>
                      </w:r>
                    </w:p>
                    <w:p w14:paraId="2DBF8F8F" w14:textId="77777777" w:rsidR="006944C2" w:rsidRDefault="006944C2" w:rsidP="00644F99">
                      <w:pPr>
                        <w:jc w:val="center"/>
                        <w:rPr>
                          <w:rFonts w:asciiTheme="minorHAnsi" w:hAnsiTheme="minorHAnsi" w:cstheme="minorHAnsi"/>
                          <w:b/>
                          <w:bCs/>
                          <w:color w:val="000000" w:themeColor="text1"/>
                          <w:sz w:val="20"/>
                          <w:szCs w:val="10"/>
                        </w:rPr>
                      </w:pPr>
                    </w:p>
                    <w:p w14:paraId="6CCE8EE0" w14:textId="77777777" w:rsidR="00455219" w:rsidRPr="005C1C97" w:rsidRDefault="00455219" w:rsidP="007418EC">
                      <w:pPr>
                        <w:jc w:val="left"/>
                        <w:rPr>
                          <w:rFonts w:asciiTheme="minorHAnsi" w:hAnsiTheme="minorHAnsi" w:cstheme="minorHAnsi"/>
                          <w:b/>
                          <w:color w:val="000000" w:themeColor="text1"/>
                          <w:sz w:val="20"/>
                          <w:szCs w:val="10"/>
                        </w:rPr>
                      </w:pPr>
                      <w:r w:rsidRPr="005C1C97">
                        <w:rPr>
                          <w:rFonts w:asciiTheme="minorHAnsi" w:hAnsiTheme="minorHAnsi" w:cstheme="minorHAnsi"/>
                          <w:b/>
                          <w:color w:val="000000" w:themeColor="text1"/>
                          <w:sz w:val="20"/>
                          <w:szCs w:val="10"/>
                        </w:rPr>
                        <w:t>8am</w:t>
                      </w:r>
                      <w:r w:rsidRPr="005C1C97">
                        <w:rPr>
                          <w:rFonts w:asciiTheme="minorHAnsi" w:hAnsiTheme="minorHAnsi" w:cstheme="minorHAnsi"/>
                          <w:b/>
                          <w:color w:val="000000" w:themeColor="text1"/>
                          <w:sz w:val="20"/>
                          <w:szCs w:val="10"/>
                        </w:rPr>
                        <w:tab/>
                        <w:t xml:space="preserve">   </w:t>
                      </w:r>
                      <w:r w:rsidRPr="005C1C97">
                        <w:rPr>
                          <w:rFonts w:asciiTheme="minorHAnsi" w:hAnsiTheme="minorHAnsi" w:cstheme="minorHAnsi"/>
                          <w:b/>
                          <w:color w:val="000000" w:themeColor="text1"/>
                          <w:sz w:val="20"/>
                          <w:szCs w:val="10"/>
                        </w:rPr>
                        <w:tab/>
                        <w:t>Adoration</w:t>
                      </w:r>
                    </w:p>
                    <w:p w14:paraId="4B4C2016" w14:textId="73198B29" w:rsidR="00455219" w:rsidRPr="005C1C97" w:rsidRDefault="00455219" w:rsidP="007418EC">
                      <w:pPr>
                        <w:jc w:val="left"/>
                        <w:rPr>
                          <w:rFonts w:asciiTheme="minorHAnsi" w:hAnsiTheme="minorHAnsi" w:cstheme="minorHAnsi"/>
                          <w:b/>
                          <w:color w:val="000000" w:themeColor="text1"/>
                          <w:sz w:val="20"/>
                          <w:szCs w:val="10"/>
                        </w:rPr>
                      </w:pPr>
                      <w:r w:rsidRPr="005C1C97">
                        <w:rPr>
                          <w:rFonts w:asciiTheme="minorHAnsi" w:hAnsiTheme="minorHAnsi" w:cstheme="minorHAnsi"/>
                          <w:b/>
                          <w:color w:val="000000" w:themeColor="text1"/>
                          <w:sz w:val="20"/>
                          <w:szCs w:val="10"/>
                        </w:rPr>
                        <w:t>9.15am</w:t>
                      </w:r>
                      <w:r w:rsidRPr="005C1C97">
                        <w:rPr>
                          <w:rFonts w:asciiTheme="minorHAnsi" w:hAnsiTheme="minorHAnsi" w:cstheme="minorHAnsi"/>
                          <w:b/>
                          <w:color w:val="000000" w:themeColor="text1"/>
                          <w:sz w:val="20"/>
                          <w:szCs w:val="10"/>
                        </w:rPr>
                        <w:tab/>
                      </w:r>
                      <w:r w:rsidRPr="005C1C97">
                        <w:rPr>
                          <w:rFonts w:asciiTheme="minorHAnsi" w:hAnsiTheme="minorHAnsi" w:cstheme="minorHAnsi"/>
                          <w:b/>
                          <w:color w:val="000000" w:themeColor="text1"/>
                          <w:sz w:val="20"/>
                          <w:szCs w:val="10"/>
                        </w:rPr>
                        <w:tab/>
                        <w:t>Divine Mercy Chaplet &amp;</w:t>
                      </w:r>
                      <w:r w:rsidRPr="005C1C97">
                        <w:rPr>
                          <w:rFonts w:asciiTheme="minorHAnsi" w:hAnsiTheme="minorHAnsi" w:cstheme="minorHAnsi"/>
                          <w:b/>
                          <w:color w:val="000000" w:themeColor="text1"/>
                          <w:sz w:val="20"/>
                          <w:szCs w:val="10"/>
                        </w:rPr>
                        <w:br/>
                      </w:r>
                      <w:r w:rsidRPr="005C1C97">
                        <w:rPr>
                          <w:rFonts w:asciiTheme="minorHAnsi" w:hAnsiTheme="minorHAnsi" w:cstheme="minorHAnsi"/>
                          <w:b/>
                          <w:color w:val="000000" w:themeColor="text1"/>
                          <w:sz w:val="20"/>
                          <w:szCs w:val="10"/>
                        </w:rPr>
                        <w:tab/>
                      </w:r>
                      <w:r w:rsidRPr="005C1C97">
                        <w:rPr>
                          <w:rFonts w:asciiTheme="minorHAnsi" w:hAnsiTheme="minorHAnsi" w:cstheme="minorHAnsi"/>
                          <w:b/>
                          <w:color w:val="000000" w:themeColor="text1"/>
                          <w:sz w:val="20"/>
                          <w:szCs w:val="10"/>
                        </w:rPr>
                        <w:tab/>
                        <w:t>Rosary</w:t>
                      </w:r>
                    </w:p>
                    <w:p w14:paraId="4277B772" w14:textId="4BFCCDA5" w:rsidR="00455219" w:rsidRPr="00D77FBF" w:rsidRDefault="00455219" w:rsidP="007418EC">
                      <w:pPr>
                        <w:jc w:val="left"/>
                        <w:rPr>
                          <w:rFonts w:asciiTheme="minorHAnsi" w:hAnsiTheme="minorHAnsi" w:cstheme="minorHAnsi"/>
                          <w:i/>
                          <w:iCs/>
                          <w:color w:val="000000" w:themeColor="text1"/>
                          <w:sz w:val="20"/>
                          <w:szCs w:val="10"/>
                        </w:rPr>
                      </w:pPr>
                      <w:r w:rsidRPr="005C1C97">
                        <w:rPr>
                          <w:rFonts w:asciiTheme="minorHAnsi" w:hAnsiTheme="minorHAnsi" w:cstheme="minorHAnsi"/>
                          <w:b/>
                          <w:color w:val="000000" w:themeColor="text1"/>
                          <w:sz w:val="20"/>
                          <w:szCs w:val="10"/>
                        </w:rPr>
                        <w:t>10am</w:t>
                      </w:r>
                      <w:r w:rsidRPr="005C1C97">
                        <w:rPr>
                          <w:rFonts w:asciiTheme="minorHAnsi" w:hAnsiTheme="minorHAnsi" w:cstheme="minorHAnsi"/>
                          <w:b/>
                          <w:color w:val="000000" w:themeColor="text1"/>
                          <w:sz w:val="20"/>
                          <w:szCs w:val="10"/>
                        </w:rPr>
                        <w:tab/>
                        <w:t xml:space="preserve">   </w:t>
                      </w:r>
                      <w:r w:rsidRPr="005C1C97">
                        <w:rPr>
                          <w:rFonts w:asciiTheme="minorHAnsi" w:hAnsiTheme="minorHAnsi" w:cstheme="minorHAnsi"/>
                          <w:b/>
                          <w:color w:val="000000" w:themeColor="text1"/>
                          <w:sz w:val="20"/>
                          <w:szCs w:val="10"/>
                        </w:rPr>
                        <w:tab/>
                        <w:t xml:space="preserve">Mass </w:t>
                      </w:r>
                      <w:r w:rsidRPr="005C1C97">
                        <w:rPr>
                          <w:rFonts w:asciiTheme="minorHAnsi" w:hAnsiTheme="minorHAnsi" w:cstheme="minorHAnsi"/>
                          <w:b/>
                          <w:color w:val="000000" w:themeColor="text1"/>
                          <w:sz w:val="20"/>
                          <w:szCs w:val="10"/>
                        </w:rPr>
                        <w:br/>
                      </w:r>
                      <w:r w:rsidRPr="00D77FBF">
                        <w:rPr>
                          <w:rFonts w:asciiTheme="minorHAnsi" w:hAnsiTheme="minorHAnsi" w:cstheme="minorHAnsi"/>
                          <w:color w:val="000000" w:themeColor="text1"/>
                          <w:sz w:val="20"/>
                          <w:szCs w:val="10"/>
                        </w:rPr>
                        <w:tab/>
                      </w:r>
                      <w:r w:rsidRPr="00D77FBF">
                        <w:rPr>
                          <w:rFonts w:asciiTheme="minorHAnsi" w:hAnsiTheme="minorHAnsi" w:cstheme="minorHAnsi"/>
                          <w:color w:val="000000" w:themeColor="text1"/>
                          <w:sz w:val="20"/>
                          <w:szCs w:val="10"/>
                        </w:rPr>
                        <w:tab/>
                      </w:r>
                      <w:r w:rsidR="007418EC">
                        <w:rPr>
                          <w:rFonts w:asciiTheme="minorHAnsi" w:hAnsiTheme="minorHAnsi" w:cstheme="minorHAnsi"/>
                          <w:i/>
                          <w:iCs/>
                          <w:color w:val="000000" w:themeColor="text1"/>
                          <w:sz w:val="20"/>
                          <w:szCs w:val="10"/>
                        </w:rPr>
                        <w:t>Ronald &amp; Peter Bexley’s Ints</w:t>
                      </w:r>
                    </w:p>
                    <w:p w14:paraId="0108B71C" w14:textId="5A8395F1" w:rsidR="00455219" w:rsidRPr="00D77FBF" w:rsidRDefault="00455219" w:rsidP="007418EC">
                      <w:pPr>
                        <w:ind w:left="1440" w:hanging="1440"/>
                        <w:jc w:val="left"/>
                        <w:rPr>
                          <w:rFonts w:asciiTheme="minorHAnsi" w:hAnsiTheme="minorHAnsi" w:cstheme="minorHAnsi"/>
                          <w:color w:val="000000" w:themeColor="text1"/>
                          <w:sz w:val="20"/>
                          <w:szCs w:val="10"/>
                        </w:rPr>
                      </w:pPr>
                      <w:r w:rsidRPr="007418EC">
                        <w:rPr>
                          <w:rFonts w:asciiTheme="minorHAnsi" w:hAnsiTheme="minorHAnsi" w:cstheme="minorHAnsi"/>
                          <w:b/>
                          <w:color w:val="000000" w:themeColor="text1"/>
                          <w:sz w:val="20"/>
                          <w:szCs w:val="10"/>
                        </w:rPr>
                        <w:t>2.30</w:t>
                      </w:r>
                      <w:r w:rsidR="007418EC" w:rsidRPr="007418EC">
                        <w:rPr>
                          <w:rFonts w:asciiTheme="minorHAnsi" w:hAnsiTheme="minorHAnsi" w:cstheme="minorHAnsi"/>
                          <w:b/>
                          <w:color w:val="000000" w:themeColor="text1"/>
                          <w:sz w:val="20"/>
                          <w:szCs w:val="10"/>
                        </w:rPr>
                        <w:t>-3.30</w:t>
                      </w:r>
                      <w:r w:rsidRPr="007418EC">
                        <w:rPr>
                          <w:rFonts w:asciiTheme="minorHAnsi" w:hAnsiTheme="minorHAnsi" w:cstheme="minorHAnsi"/>
                          <w:b/>
                          <w:color w:val="000000" w:themeColor="text1"/>
                          <w:sz w:val="20"/>
                          <w:szCs w:val="10"/>
                        </w:rPr>
                        <w:t xml:space="preserve">pm   </w:t>
                      </w:r>
                      <w:r w:rsidRPr="007418EC">
                        <w:rPr>
                          <w:rFonts w:asciiTheme="minorHAnsi" w:hAnsiTheme="minorHAnsi" w:cstheme="minorHAnsi"/>
                          <w:b/>
                          <w:color w:val="000000" w:themeColor="text1"/>
                          <w:sz w:val="20"/>
                          <w:szCs w:val="10"/>
                        </w:rPr>
                        <w:tab/>
                        <w:t>Adoration</w:t>
                      </w:r>
                      <w:r w:rsidR="007418EC" w:rsidRPr="007418EC">
                        <w:rPr>
                          <w:rFonts w:asciiTheme="minorHAnsi" w:hAnsiTheme="minorHAnsi" w:cstheme="minorHAnsi"/>
                          <w:b/>
                          <w:color w:val="000000" w:themeColor="text1"/>
                          <w:sz w:val="20"/>
                          <w:szCs w:val="10"/>
                        </w:rPr>
                        <w:t xml:space="preserve"> Holy Hour</w:t>
                      </w:r>
                      <w:r w:rsidRPr="00D77FBF">
                        <w:rPr>
                          <w:rFonts w:asciiTheme="minorHAnsi" w:hAnsiTheme="minorHAnsi" w:cstheme="minorHAnsi"/>
                          <w:color w:val="000000" w:themeColor="text1"/>
                          <w:sz w:val="20"/>
                          <w:szCs w:val="10"/>
                        </w:rPr>
                        <w:tab/>
                      </w:r>
                      <w:r w:rsidR="007418EC">
                        <w:rPr>
                          <w:rFonts w:asciiTheme="minorHAnsi" w:hAnsiTheme="minorHAnsi" w:cstheme="minorHAnsi"/>
                          <w:color w:val="000000" w:themeColor="text1"/>
                          <w:sz w:val="20"/>
                          <w:szCs w:val="10"/>
                        </w:rPr>
                        <w:br/>
                      </w:r>
                      <w:r w:rsidR="007418EC" w:rsidRPr="007418EC">
                        <w:rPr>
                          <w:rFonts w:asciiTheme="minorHAnsi" w:hAnsiTheme="minorHAnsi" w:cstheme="minorHAnsi"/>
                          <w:b/>
                          <w:color w:val="000000" w:themeColor="text1"/>
                          <w:sz w:val="20"/>
                          <w:szCs w:val="10"/>
                        </w:rPr>
                        <w:t>Y1 Class Liturgy</w:t>
                      </w:r>
                      <w:r w:rsidR="007418EC" w:rsidRPr="00D77FBF">
                        <w:rPr>
                          <w:rFonts w:asciiTheme="minorHAnsi" w:hAnsiTheme="minorHAnsi" w:cstheme="minorHAnsi"/>
                          <w:color w:val="000000" w:themeColor="text1"/>
                          <w:sz w:val="20"/>
                          <w:szCs w:val="10"/>
                        </w:rPr>
                        <w:t xml:space="preserve"> </w:t>
                      </w:r>
                      <w:r w:rsidR="007418EC">
                        <w:rPr>
                          <w:rFonts w:asciiTheme="minorHAnsi" w:hAnsiTheme="minorHAnsi" w:cstheme="minorHAnsi"/>
                          <w:color w:val="000000" w:themeColor="text1"/>
                          <w:sz w:val="20"/>
                          <w:szCs w:val="10"/>
                        </w:rPr>
                        <w:br/>
                      </w:r>
                      <w:r w:rsidRPr="00D77FBF">
                        <w:rPr>
                          <w:rFonts w:asciiTheme="minorHAnsi" w:hAnsiTheme="minorHAnsi" w:cstheme="minorHAnsi"/>
                          <w:color w:val="000000" w:themeColor="text1"/>
                          <w:sz w:val="20"/>
                          <w:szCs w:val="10"/>
                        </w:rPr>
                        <w:t xml:space="preserve">by Children for Children </w:t>
                      </w:r>
                      <w:r w:rsidRPr="00D77FBF">
                        <w:rPr>
                          <w:rFonts w:asciiTheme="minorHAnsi" w:hAnsiTheme="minorHAnsi" w:cstheme="minorHAnsi"/>
                          <w:color w:val="000000" w:themeColor="text1"/>
                          <w:sz w:val="20"/>
                          <w:szCs w:val="10"/>
                        </w:rPr>
                        <w:tab/>
                        <w:t xml:space="preserve">   </w:t>
                      </w:r>
                    </w:p>
                    <w:p w14:paraId="5E65A55C" w14:textId="77777777" w:rsidR="00455219" w:rsidRPr="007418EC" w:rsidRDefault="00455219" w:rsidP="007418EC">
                      <w:pPr>
                        <w:jc w:val="left"/>
                        <w:rPr>
                          <w:rFonts w:asciiTheme="minorHAnsi" w:hAnsiTheme="minorHAnsi" w:cstheme="minorHAnsi"/>
                          <w:b/>
                          <w:color w:val="000000" w:themeColor="text1"/>
                          <w:sz w:val="20"/>
                          <w:szCs w:val="10"/>
                        </w:rPr>
                      </w:pPr>
                      <w:r w:rsidRPr="007418EC">
                        <w:rPr>
                          <w:rFonts w:asciiTheme="minorHAnsi" w:hAnsiTheme="minorHAnsi" w:cstheme="minorHAnsi"/>
                          <w:b/>
                          <w:color w:val="000000" w:themeColor="text1"/>
                          <w:sz w:val="20"/>
                          <w:szCs w:val="10"/>
                        </w:rPr>
                        <w:t>5pm</w:t>
                      </w:r>
                      <w:r w:rsidRPr="007418EC">
                        <w:rPr>
                          <w:rFonts w:asciiTheme="minorHAnsi" w:hAnsiTheme="minorHAnsi" w:cstheme="minorHAnsi"/>
                          <w:b/>
                          <w:color w:val="000000" w:themeColor="text1"/>
                          <w:sz w:val="20"/>
                          <w:szCs w:val="10"/>
                        </w:rPr>
                        <w:tab/>
                      </w:r>
                      <w:r w:rsidRPr="007418EC">
                        <w:rPr>
                          <w:rFonts w:asciiTheme="minorHAnsi" w:hAnsiTheme="minorHAnsi" w:cstheme="minorHAnsi"/>
                          <w:b/>
                          <w:color w:val="000000" w:themeColor="text1"/>
                          <w:sz w:val="20"/>
                          <w:szCs w:val="10"/>
                        </w:rPr>
                        <w:tab/>
                        <w:t>Stations of the Cross</w:t>
                      </w:r>
                    </w:p>
                    <w:p w14:paraId="3933FDBF" w14:textId="3AA81CCD" w:rsidR="00455219" w:rsidRPr="007418EC" w:rsidRDefault="00455219" w:rsidP="007418EC">
                      <w:pPr>
                        <w:jc w:val="left"/>
                        <w:rPr>
                          <w:rFonts w:asciiTheme="minorHAnsi" w:hAnsiTheme="minorHAnsi" w:cstheme="minorHAnsi"/>
                          <w:b/>
                          <w:color w:val="000000" w:themeColor="text1"/>
                          <w:sz w:val="20"/>
                          <w:szCs w:val="10"/>
                        </w:rPr>
                      </w:pPr>
                      <w:r w:rsidRPr="007418EC">
                        <w:rPr>
                          <w:rFonts w:asciiTheme="minorHAnsi" w:hAnsiTheme="minorHAnsi" w:cstheme="minorHAnsi"/>
                          <w:b/>
                          <w:color w:val="000000" w:themeColor="text1"/>
                          <w:sz w:val="20"/>
                          <w:szCs w:val="10"/>
                        </w:rPr>
                        <w:t>6pm</w:t>
                      </w:r>
                      <w:r w:rsidRPr="007418EC">
                        <w:rPr>
                          <w:rFonts w:asciiTheme="minorHAnsi" w:hAnsiTheme="minorHAnsi" w:cstheme="minorHAnsi"/>
                          <w:b/>
                          <w:color w:val="000000" w:themeColor="text1"/>
                          <w:sz w:val="20"/>
                          <w:szCs w:val="10"/>
                        </w:rPr>
                        <w:tab/>
                      </w:r>
                      <w:r w:rsidRPr="007418EC">
                        <w:rPr>
                          <w:rFonts w:asciiTheme="minorHAnsi" w:hAnsiTheme="minorHAnsi" w:cstheme="minorHAnsi"/>
                          <w:b/>
                          <w:color w:val="000000" w:themeColor="text1"/>
                          <w:sz w:val="20"/>
                          <w:szCs w:val="10"/>
                        </w:rPr>
                        <w:tab/>
                        <w:t>Mass &amp; Confessions</w:t>
                      </w:r>
                    </w:p>
                  </w:txbxContent>
                </v:textbox>
                <w10:wrap anchorx="margin"/>
              </v:roundrect>
            </w:pict>
          </mc:Fallback>
        </mc:AlternateContent>
      </w:r>
    </w:p>
    <w:p w14:paraId="08E9E23E" w14:textId="48A2655B" w:rsidR="00F72BA0" w:rsidRDefault="00F72BA0" w:rsidP="00F72BA0"/>
    <w:p w14:paraId="0F992CE8" w14:textId="5D52447B" w:rsidR="00F72BA0" w:rsidRDefault="00F72BA0" w:rsidP="00F72BA0"/>
    <w:p w14:paraId="025C8598" w14:textId="40D7B696" w:rsidR="00F72BA0" w:rsidRPr="00A81BED" w:rsidRDefault="00F72BA0" w:rsidP="00F72BA0"/>
    <w:p w14:paraId="327DCC5F" w14:textId="573044AC" w:rsidR="00F72BA0" w:rsidRDefault="00F72BA0" w:rsidP="00F72BA0"/>
    <w:p w14:paraId="1F161C2D" w14:textId="61FE018E" w:rsidR="00F72BA0" w:rsidRDefault="00F72BA0" w:rsidP="00F72BA0"/>
    <w:p w14:paraId="2E43B5A7" w14:textId="1C6D844E" w:rsidR="00F72BA0" w:rsidRDefault="00F72BA0" w:rsidP="00F72BA0"/>
    <w:p w14:paraId="769C9032" w14:textId="4FE07475" w:rsidR="00F72BA0" w:rsidRDefault="00F72BA0" w:rsidP="00F72BA0"/>
    <w:p w14:paraId="6F54C7C5" w14:textId="70E0957A" w:rsidR="00F72BA0" w:rsidRDefault="004E220E" w:rsidP="00F72BA0">
      <w:r>
        <w:rPr>
          <w:noProof/>
        </w:rPr>
        <mc:AlternateContent>
          <mc:Choice Requires="wps">
            <w:drawing>
              <wp:anchor distT="0" distB="0" distL="114300" distR="114300" simplePos="0" relativeHeight="251665408" behindDoc="0" locked="0" layoutInCell="1" allowOverlap="1" wp14:anchorId="7C216BF4" wp14:editId="09B0D382">
                <wp:simplePos x="0" y="0"/>
                <wp:positionH relativeFrom="margin">
                  <wp:align>left</wp:align>
                </wp:positionH>
                <wp:positionV relativeFrom="paragraph">
                  <wp:posOffset>38051</wp:posOffset>
                </wp:positionV>
                <wp:extent cx="3059430" cy="2083777"/>
                <wp:effectExtent l="0" t="0" r="26670" b="12065"/>
                <wp:wrapNone/>
                <wp:docPr id="6" name="Rectangle: Rounded Corners 9"/>
                <wp:cNvGraphicFramePr/>
                <a:graphic xmlns:a="http://schemas.openxmlformats.org/drawingml/2006/main">
                  <a:graphicData uri="http://schemas.microsoft.com/office/word/2010/wordprocessingShape">
                    <wps:wsp>
                      <wps:cNvSpPr/>
                      <wps:spPr>
                        <a:xfrm>
                          <a:off x="0" y="0"/>
                          <a:ext cx="3059430" cy="2083777"/>
                        </a:xfrm>
                        <a:prstGeom prst="roundRect">
                          <a:avLst/>
                        </a:prstGeom>
                        <a:solidFill>
                          <a:schemeClr val="accent2">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91DDB" w14:textId="54BE7A2E" w:rsidR="00455219" w:rsidRDefault="004F1AB8" w:rsidP="004F1AB8">
                            <w:pPr>
                              <w:jc w:val="cente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TUESDAY 8</w:t>
                            </w:r>
                            <w:r w:rsidRPr="004F1AB8">
                              <w:rPr>
                                <w:rFonts w:asciiTheme="minorHAnsi" w:hAnsiTheme="minorHAnsi" w:cstheme="minorHAnsi"/>
                                <w:b/>
                                <w:bCs/>
                                <w:color w:val="000000" w:themeColor="text1"/>
                                <w:sz w:val="18"/>
                                <w:szCs w:val="18"/>
                                <w:vertAlign w:val="superscript"/>
                              </w:rPr>
                              <w:t>TH</w:t>
                            </w:r>
                            <w:r>
                              <w:rPr>
                                <w:rFonts w:asciiTheme="minorHAnsi" w:hAnsiTheme="minorHAnsi" w:cstheme="minorHAnsi"/>
                                <w:b/>
                                <w:bCs/>
                                <w:color w:val="000000" w:themeColor="text1"/>
                                <w:sz w:val="18"/>
                                <w:szCs w:val="18"/>
                              </w:rPr>
                              <w:t xml:space="preserve"> MARCH</w:t>
                            </w:r>
                          </w:p>
                          <w:p w14:paraId="2A6214E6" w14:textId="28FE4DF7" w:rsidR="004E220E" w:rsidRPr="00250CDA" w:rsidRDefault="00250CDA" w:rsidP="004F1AB8">
                            <w:pPr>
                              <w:jc w:val="center"/>
                              <w:rPr>
                                <w:rFonts w:asciiTheme="minorHAnsi" w:hAnsiTheme="minorHAnsi" w:cstheme="minorHAnsi"/>
                                <w:bCs/>
                                <w:i/>
                                <w:color w:val="000000" w:themeColor="text1"/>
                                <w:sz w:val="18"/>
                                <w:szCs w:val="18"/>
                              </w:rPr>
                            </w:pPr>
                            <w:r w:rsidRPr="00250CDA">
                              <w:rPr>
                                <w:rFonts w:asciiTheme="minorHAnsi" w:hAnsiTheme="minorHAnsi" w:cstheme="minorHAnsi"/>
                                <w:bCs/>
                                <w:i/>
                                <w:color w:val="000000" w:themeColor="text1"/>
                                <w:sz w:val="18"/>
                                <w:szCs w:val="18"/>
                              </w:rPr>
                              <w:t>St John of God</w:t>
                            </w:r>
                          </w:p>
                          <w:p w14:paraId="3F01CFAD" w14:textId="77777777" w:rsidR="00250CDA" w:rsidRDefault="00250CDA" w:rsidP="004F1AB8">
                            <w:pPr>
                              <w:jc w:val="center"/>
                              <w:rPr>
                                <w:rFonts w:asciiTheme="minorHAnsi" w:hAnsiTheme="minorHAnsi" w:cstheme="minorHAnsi"/>
                                <w:b/>
                                <w:bCs/>
                                <w:color w:val="000000" w:themeColor="text1"/>
                                <w:sz w:val="18"/>
                                <w:szCs w:val="18"/>
                              </w:rPr>
                            </w:pPr>
                          </w:p>
                          <w:p w14:paraId="5448AA69" w14:textId="25D7BB36" w:rsidR="004F1AB8" w:rsidRPr="004F1AB8" w:rsidRDefault="004F1AB8" w:rsidP="004F1AB8">
                            <w:pPr>
                              <w:jc w:val="left"/>
                              <w:rPr>
                                <w:rFonts w:asciiTheme="minorHAnsi" w:hAnsiTheme="minorHAnsi" w:cstheme="minorHAnsi"/>
                                <w:b/>
                                <w:bCs/>
                                <w:color w:val="000000" w:themeColor="text1"/>
                                <w:sz w:val="18"/>
                                <w:szCs w:val="18"/>
                              </w:rPr>
                            </w:pPr>
                            <w:r w:rsidRPr="004F1AB8">
                              <w:rPr>
                                <w:rFonts w:asciiTheme="minorHAnsi" w:hAnsiTheme="minorHAnsi" w:cstheme="minorHAnsi"/>
                                <w:b/>
                                <w:bCs/>
                                <w:color w:val="000000" w:themeColor="text1"/>
                                <w:sz w:val="18"/>
                                <w:szCs w:val="18"/>
                              </w:rPr>
                              <w:t>8-10am</w:t>
                            </w:r>
                            <w:r w:rsidRPr="004F1AB8">
                              <w:rPr>
                                <w:rFonts w:asciiTheme="minorHAnsi" w:hAnsiTheme="minorHAnsi" w:cstheme="minorHAnsi"/>
                                <w:b/>
                                <w:bCs/>
                                <w:color w:val="000000" w:themeColor="text1"/>
                                <w:sz w:val="18"/>
                                <w:szCs w:val="18"/>
                              </w:rPr>
                              <w:tab/>
                            </w:r>
                            <w:r w:rsidRPr="004F1AB8">
                              <w:rPr>
                                <w:rFonts w:asciiTheme="minorHAnsi" w:hAnsiTheme="minorHAnsi" w:cstheme="minorHAnsi"/>
                                <w:b/>
                                <w:bCs/>
                                <w:color w:val="000000" w:themeColor="text1"/>
                                <w:sz w:val="18"/>
                                <w:szCs w:val="18"/>
                              </w:rPr>
                              <w:tab/>
                              <w:t>Adoration</w:t>
                            </w:r>
                          </w:p>
                          <w:p w14:paraId="6035DAAF" w14:textId="1D6FEBC9" w:rsidR="004F1AB8" w:rsidRPr="004F1AB8" w:rsidRDefault="004F1AB8" w:rsidP="004F1AB8">
                            <w:pPr>
                              <w:jc w:val="left"/>
                              <w:rPr>
                                <w:rFonts w:asciiTheme="minorHAnsi" w:hAnsiTheme="minorHAnsi" w:cstheme="minorHAnsi"/>
                                <w:b/>
                                <w:bCs/>
                                <w:color w:val="000000" w:themeColor="text1"/>
                                <w:sz w:val="18"/>
                                <w:szCs w:val="18"/>
                              </w:rPr>
                            </w:pPr>
                            <w:r w:rsidRPr="004F1AB8">
                              <w:rPr>
                                <w:rFonts w:asciiTheme="minorHAnsi" w:hAnsiTheme="minorHAnsi" w:cstheme="minorHAnsi"/>
                                <w:b/>
                                <w:bCs/>
                                <w:color w:val="000000" w:themeColor="text1"/>
                                <w:sz w:val="18"/>
                                <w:szCs w:val="18"/>
                              </w:rPr>
                              <w:t>9.15am</w:t>
                            </w:r>
                            <w:r w:rsidRPr="004F1AB8">
                              <w:rPr>
                                <w:rFonts w:asciiTheme="minorHAnsi" w:hAnsiTheme="minorHAnsi" w:cstheme="minorHAnsi"/>
                                <w:b/>
                                <w:bCs/>
                                <w:color w:val="000000" w:themeColor="text1"/>
                                <w:sz w:val="18"/>
                                <w:szCs w:val="18"/>
                              </w:rPr>
                              <w:tab/>
                            </w:r>
                            <w:r w:rsidRPr="004F1AB8">
                              <w:rPr>
                                <w:rFonts w:asciiTheme="minorHAnsi" w:hAnsiTheme="minorHAnsi" w:cstheme="minorHAnsi"/>
                                <w:b/>
                                <w:bCs/>
                                <w:color w:val="000000" w:themeColor="text1"/>
                                <w:sz w:val="18"/>
                                <w:szCs w:val="18"/>
                              </w:rPr>
                              <w:tab/>
                              <w:t>Rosary</w:t>
                            </w:r>
                          </w:p>
                          <w:p w14:paraId="2BA682A8" w14:textId="70657045" w:rsidR="004F1AB8" w:rsidRDefault="004F1AB8" w:rsidP="004F1AB8">
                            <w:pPr>
                              <w:jc w:val="left"/>
                              <w:rPr>
                                <w:rFonts w:asciiTheme="minorHAnsi" w:hAnsiTheme="minorHAnsi" w:cstheme="minorHAnsi"/>
                                <w:bCs/>
                                <w:i/>
                                <w:color w:val="000000" w:themeColor="text1"/>
                                <w:sz w:val="18"/>
                                <w:szCs w:val="18"/>
                              </w:rPr>
                            </w:pPr>
                            <w:r w:rsidRPr="004F1AB8">
                              <w:rPr>
                                <w:rFonts w:asciiTheme="minorHAnsi" w:hAnsiTheme="minorHAnsi" w:cstheme="minorHAnsi"/>
                                <w:b/>
                                <w:bCs/>
                                <w:color w:val="000000" w:themeColor="text1"/>
                                <w:sz w:val="18"/>
                                <w:szCs w:val="18"/>
                              </w:rPr>
                              <w:t>10am</w:t>
                            </w:r>
                            <w:r w:rsidRPr="004F1AB8">
                              <w:rPr>
                                <w:rFonts w:asciiTheme="minorHAnsi" w:hAnsiTheme="minorHAnsi" w:cstheme="minorHAnsi"/>
                                <w:b/>
                                <w:bCs/>
                                <w:color w:val="000000" w:themeColor="text1"/>
                                <w:sz w:val="18"/>
                                <w:szCs w:val="18"/>
                              </w:rPr>
                              <w:tab/>
                            </w:r>
                            <w:r w:rsidRPr="004F1AB8">
                              <w:rPr>
                                <w:rFonts w:asciiTheme="minorHAnsi" w:hAnsiTheme="minorHAnsi" w:cstheme="minorHAnsi"/>
                                <w:b/>
                                <w:bCs/>
                                <w:color w:val="000000" w:themeColor="text1"/>
                                <w:sz w:val="18"/>
                                <w:szCs w:val="18"/>
                              </w:rPr>
                              <w:tab/>
                              <w:t>Mass &amp; Confessions</w:t>
                            </w:r>
                            <w:r w:rsidR="00DD0CB8">
                              <w:rPr>
                                <w:rFonts w:asciiTheme="minorHAnsi" w:hAnsiTheme="minorHAnsi" w:cstheme="minorHAnsi"/>
                                <w:b/>
                                <w:bCs/>
                                <w:color w:val="000000" w:themeColor="text1"/>
                                <w:sz w:val="18"/>
                                <w:szCs w:val="18"/>
                              </w:rPr>
                              <w:t xml:space="preserve"> </w:t>
                            </w:r>
                            <w:r w:rsidR="00DD0CB8">
                              <w:rPr>
                                <w:rFonts w:asciiTheme="minorHAnsi" w:hAnsiTheme="minorHAnsi" w:cstheme="minorHAnsi"/>
                                <w:b/>
                                <w:color w:val="000000" w:themeColor="text1"/>
                                <w:sz w:val="18"/>
                                <w:szCs w:val="18"/>
                              </w:rPr>
                              <w:t>Joined by Y3</w:t>
                            </w:r>
                            <w:r w:rsidR="00DD0CB8" w:rsidRPr="004F1AB8">
                              <w:rPr>
                                <w:rFonts w:asciiTheme="minorHAnsi" w:hAnsiTheme="minorHAnsi" w:cstheme="minorHAnsi"/>
                                <w:b/>
                                <w:color w:val="000000" w:themeColor="text1"/>
                                <w:sz w:val="18"/>
                                <w:szCs w:val="18"/>
                              </w:rPr>
                              <w:t xml:space="preserve">   </w:t>
                            </w:r>
                            <w:r w:rsidRPr="004F1AB8">
                              <w:rPr>
                                <w:rFonts w:asciiTheme="minorHAnsi" w:hAnsiTheme="minorHAnsi" w:cstheme="minorHAnsi"/>
                                <w:b/>
                                <w:bCs/>
                                <w:color w:val="000000" w:themeColor="text1"/>
                                <w:sz w:val="18"/>
                                <w:szCs w:val="18"/>
                              </w:rPr>
                              <w:br/>
                            </w:r>
                            <w:r>
                              <w:rPr>
                                <w:rFonts w:asciiTheme="minorHAnsi" w:hAnsiTheme="minorHAnsi" w:cstheme="minorHAnsi"/>
                                <w:bCs/>
                                <w:color w:val="000000" w:themeColor="text1"/>
                                <w:sz w:val="18"/>
                                <w:szCs w:val="18"/>
                              </w:rPr>
                              <w:tab/>
                            </w:r>
                            <w:r>
                              <w:rPr>
                                <w:rFonts w:asciiTheme="minorHAnsi" w:hAnsiTheme="minorHAnsi" w:cstheme="minorHAnsi"/>
                                <w:bCs/>
                                <w:color w:val="000000" w:themeColor="text1"/>
                                <w:sz w:val="18"/>
                                <w:szCs w:val="18"/>
                              </w:rPr>
                              <w:tab/>
                            </w:r>
                            <w:r>
                              <w:rPr>
                                <w:rFonts w:asciiTheme="minorHAnsi" w:hAnsiTheme="minorHAnsi" w:cstheme="minorHAnsi"/>
                                <w:bCs/>
                                <w:i/>
                                <w:color w:val="000000" w:themeColor="text1"/>
                                <w:sz w:val="18"/>
                                <w:szCs w:val="18"/>
                              </w:rPr>
                              <w:t>Mary Cadd Birthday Intentions</w:t>
                            </w:r>
                          </w:p>
                          <w:p w14:paraId="53D35EC6" w14:textId="3A180806" w:rsidR="00455219" w:rsidRPr="00D77FBF" w:rsidRDefault="004F1AB8" w:rsidP="004F1AB8">
                            <w:pPr>
                              <w:jc w:val="left"/>
                              <w:rPr>
                                <w:rFonts w:asciiTheme="minorHAnsi" w:hAnsiTheme="minorHAnsi" w:cstheme="minorHAnsi"/>
                                <w:color w:val="000000" w:themeColor="text1"/>
                                <w:sz w:val="24"/>
                                <w:szCs w:val="16"/>
                              </w:rPr>
                            </w:pPr>
                            <w:r w:rsidRPr="004F1AB8">
                              <w:rPr>
                                <w:rFonts w:asciiTheme="minorHAnsi" w:hAnsiTheme="minorHAnsi" w:cstheme="minorHAnsi"/>
                                <w:b/>
                                <w:bCs/>
                                <w:color w:val="000000" w:themeColor="text1"/>
                                <w:sz w:val="18"/>
                                <w:szCs w:val="18"/>
                              </w:rPr>
                              <w:t>11am</w:t>
                            </w:r>
                            <w:r w:rsidRPr="004F1AB8">
                              <w:rPr>
                                <w:rFonts w:asciiTheme="minorHAnsi" w:hAnsiTheme="minorHAnsi" w:cstheme="minorHAnsi"/>
                                <w:b/>
                                <w:bCs/>
                                <w:color w:val="000000" w:themeColor="text1"/>
                                <w:sz w:val="18"/>
                                <w:szCs w:val="18"/>
                              </w:rPr>
                              <w:tab/>
                            </w:r>
                            <w:r w:rsidRPr="004F1AB8">
                              <w:rPr>
                                <w:rFonts w:asciiTheme="minorHAnsi" w:hAnsiTheme="minorHAnsi" w:cstheme="minorHAnsi"/>
                                <w:b/>
                                <w:bCs/>
                                <w:color w:val="000000" w:themeColor="text1"/>
                                <w:sz w:val="18"/>
                                <w:szCs w:val="18"/>
                              </w:rPr>
                              <w:tab/>
                              <w:t>Stations of the Cross</w:t>
                            </w:r>
                            <w:r w:rsidRPr="004F1AB8">
                              <w:rPr>
                                <w:rFonts w:asciiTheme="minorHAnsi" w:hAnsiTheme="minorHAnsi" w:cstheme="minorHAnsi"/>
                                <w:b/>
                                <w:bCs/>
                                <w:color w:val="000000" w:themeColor="text1"/>
                                <w:sz w:val="18"/>
                                <w:szCs w:val="18"/>
                              </w:rPr>
                              <w:br/>
                            </w:r>
                            <w:r>
                              <w:rPr>
                                <w:rFonts w:asciiTheme="minorHAnsi" w:hAnsiTheme="minorHAnsi" w:cstheme="minorHAnsi"/>
                                <w:bCs/>
                                <w:color w:val="000000" w:themeColor="text1"/>
                                <w:sz w:val="18"/>
                                <w:szCs w:val="18"/>
                              </w:rPr>
                              <w:tab/>
                            </w:r>
                            <w:r>
                              <w:rPr>
                                <w:rFonts w:asciiTheme="minorHAnsi" w:hAnsiTheme="minorHAnsi" w:cstheme="minorHAnsi"/>
                                <w:bCs/>
                                <w:color w:val="000000" w:themeColor="text1"/>
                                <w:sz w:val="18"/>
                                <w:szCs w:val="18"/>
                              </w:rPr>
                              <w:tab/>
                            </w:r>
                            <w:r w:rsidRPr="004F1AB8">
                              <w:rPr>
                                <w:rFonts w:asciiTheme="minorHAnsi" w:hAnsiTheme="minorHAnsi" w:cstheme="minorHAnsi"/>
                                <w:bCs/>
                                <w:color w:val="000000" w:themeColor="text1"/>
                                <w:sz w:val="18"/>
                                <w:szCs w:val="18"/>
                              </w:rPr>
                              <w:t>CLOSED</w:t>
                            </w:r>
                            <w:r w:rsidR="00455219" w:rsidRPr="004F1AB8">
                              <w:rPr>
                                <w:rFonts w:asciiTheme="minorHAnsi" w:hAnsiTheme="minorHAnsi" w:cstheme="minorHAnsi"/>
                                <w:color w:val="000000" w:themeColor="text1"/>
                                <w:sz w:val="18"/>
                                <w:szCs w:val="18"/>
                              </w:rPr>
                              <w:br/>
                            </w:r>
                            <w:r w:rsidR="00455219" w:rsidRPr="004F1AB8">
                              <w:rPr>
                                <w:rFonts w:asciiTheme="minorHAnsi" w:hAnsiTheme="minorHAnsi" w:cstheme="minorHAnsi"/>
                                <w:b/>
                                <w:color w:val="000000" w:themeColor="text1"/>
                                <w:sz w:val="18"/>
                                <w:szCs w:val="18"/>
                              </w:rPr>
                              <w:t xml:space="preserve">2.30-3.30pm  </w:t>
                            </w:r>
                            <w:r w:rsidR="00455219" w:rsidRPr="004F1AB8">
                              <w:rPr>
                                <w:rFonts w:asciiTheme="minorHAnsi" w:hAnsiTheme="minorHAnsi" w:cstheme="minorHAnsi"/>
                                <w:b/>
                                <w:color w:val="000000" w:themeColor="text1"/>
                                <w:sz w:val="18"/>
                                <w:szCs w:val="18"/>
                              </w:rPr>
                              <w:tab/>
                              <w:t>Adoration Holy Hour</w:t>
                            </w:r>
                            <w:r w:rsidRPr="004F1AB8">
                              <w:rPr>
                                <w:rFonts w:asciiTheme="minorHAnsi" w:hAnsiTheme="minorHAnsi" w:cstheme="minorHAnsi"/>
                                <w:b/>
                                <w:color w:val="000000" w:themeColor="text1"/>
                                <w:sz w:val="18"/>
                                <w:szCs w:val="18"/>
                              </w:rPr>
                              <w:br/>
                            </w:r>
                            <w:r>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t>CLOSED</w:t>
                            </w:r>
                            <w:r w:rsidR="00455219" w:rsidRPr="004F1AB8">
                              <w:rPr>
                                <w:rFonts w:asciiTheme="minorHAnsi" w:hAnsiTheme="minorHAnsi" w:cstheme="minorHAnsi"/>
                                <w:color w:val="000000" w:themeColor="text1"/>
                                <w:sz w:val="18"/>
                                <w:szCs w:val="18"/>
                              </w:rPr>
                              <w:br/>
                            </w:r>
                            <w:r w:rsidR="00455219" w:rsidRPr="004F1AB8">
                              <w:rPr>
                                <w:rFonts w:asciiTheme="minorHAnsi" w:hAnsiTheme="minorHAnsi" w:cstheme="minorHAnsi"/>
                                <w:b/>
                                <w:color w:val="000000" w:themeColor="text1"/>
                                <w:sz w:val="18"/>
                                <w:szCs w:val="18"/>
                              </w:rPr>
                              <w:t>6</w:t>
                            </w:r>
                            <w:r w:rsidRPr="004F1AB8">
                              <w:rPr>
                                <w:rFonts w:asciiTheme="minorHAnsi" w:hAnsiTheme="minorHAnsi" w:cstheme="minorHAnsi"/>
                                <w:b/>
                                <w:color w:val="000000" w:themeColor="text1"/>
                                <w:sz w:val="18"/>
                                <w:szCs w:val="18"/>
                              </w:rPr>
                              <w:t>.30</w:t>
                            </w:r>
                            <w:r w:rsidR="00455219" w:rsidRPr="004F1AB8">
                              <w:rPr>
                                <w:rFonts w:asciiTheme="minorHAnsi" w:hAnsiTheme="minorHAnsi" w:cstheme="minorHAnsi"/>
                                <w:b/>
                                <w:color w:val="000000" w:themeColor="text1"/>
                                <w:sz w:val="18"/>
                                <w:szCs w:val="18"/>
                              </w:rPr>
                              <w:t>pm</w:t>
                            </w:r>
                            <w:r w:rsidR="00455219" w:rsidRPr="004F1AB8">
                              <w:rPr>
                                <w:rFonts w:asciiTheme="minorHAnsi" w:hAnsiTheme="minorHAnsi" w:cstheme="minorHAnsi"/>
                                <w:b/>
                                <w:color w:val="000000" w:themeColor="text1"/>
                                <w:sz w:val="18"/>
                                <w:szCs w:val="18"/>
                              </w:rPr>
                              <w:tab/>
                              <w:t xml:space="preserve">  </w:t>
                            </w:r>
                            <w:r w:rsidR="00455219" w:rsidRPr="004F1AB8">
                              <w:rPr>
                                <w:rFonts w:asciiTheme="minorHAnsi" w:hAnsiTheme="minorHAnsi" w:cstheme="minorHAnsi"/>
                                <w:b/>
                                <w:color w:val="000000" w:themeColor="text1"/>
                                <w:sz w:val="18"/>
                                <w:szCs w:val="18"/>
                              </w:rPr>
                              <w:tab/>
                              <w:t>Mass &amp; Confession</w:t>
                            </w:r>
                            <w:r w:rsidRPr="004F1AB8">
                              <w:rPr>
                                <w:rFonts w:asciiTheme="minorHAnsi" w:hAnsiTheme="minorHAnsi" w:cstheme="minorHAnsi"/>
                                <w:b/>
                                <w:bCs/>
                                <w:color w:val="000000" w:themeColor="text1"/>
                                <w:sz w:val="18"/>
                                <w:szCs w:val="18"/>
                              </w:rPr>
                              <w:br/>
                            </w:r>
                            <w:r>
                              <w:rPr>
                                <w:rFonts w:asciiTheme="minorHAnsi" w:hAnsiTheme="minorHAnsi" w:cstheme="minorHAnsi"/>
                                <w:bCs/>
                                <w:color w:val="000000" w:themeColor="text1"/>
                                <w:sz w:val="18"/>
                                <w:szCs w:val="18"/>
                              </w:rPr>
                              <w:tab/>
                            </w:r>
                            <w:r>
                              <w:rPr>
                                <w:rFonts w:asciiTheme="minorHAnsi" w:hAnsiTheme="minorHAnsi" w:cstheme="minorHAnsi"/>
                                <w:bCs/>
                                <w:color w:val="000000" w:themeColor="text1"/>
                                <w:sz w:val="18"/>
                                <w:szCs w:val="18"/>
                              </w:rPr>
                              <w:tab/>
                            </w:r>
                            <w:r>
                              <w:rPr>
                                <w:rFonts w:asciiTheme="minorHAnsi" w:hAnsiTheme="minorHAnsi" w:cstheme="minorHAnsi"/>
                                <w:bCs/>
                                <w:i/>
                                <w:color w:val="000000" w:themeColor="text1"/>
                                <w:sz w:val="18"/>
                                <w:szCs w:val="18"/>
                              </w:rPr>
                              <w:t>Josep Lunn RIP 1</w:t>
                            </w:r>
                            <w:r w:rsidRPr="004F1AB8">
                              <w:rPr>
                                <w:rFonts w:asciiTheme="minorHAnsi" w:hAnsiTheme="minorHAnsi" w:cstheme="minorHAnsi"/>
                                <w:bCs/>
                                <w:i/>
                                <w:color w:val="000000" w:themeColor="text1"/>
                                <w:sz w:val="18"/>
                                <w:szCs w:val="18"/>
                                <w:vertAlign w:val="superscript"/>
                              </w:rPr>
                              <w:t>st</w:t>
                            </w:r>
                            <w:r>
                              <w:rPr>
                                <w:rFonts w:asciiTheme="minorHAnsi" w:hAnsiTheme="minorHAnsi" w:cstheme="minorHAnsi"/>
                                <w:bCs/>
                                <w:i/>
                                <w:color w:val="000000" w:themeColor="text1"/>
                                <w:sz w:val="18"/>
                                <w:szCs w:val="18"/>
                              </w:rPr>
                              <w:t xml:space="preserve"> Anniversary</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16BF4" id="_x0000_s1030" style="position:absolute;left:0;text-align:left;margin-left:0;margin-top:3pt;width:240.9pt;height:164.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" fillcolor="#f7caac [1301]" strokecolor="#c00000" strokeweight="1pt">
                <v:stroke joinstyle="miter"/>
                <v:textbox inset=",1mm,,1mm">
                  <w:txbxContent>
                    <w:p w14:paraId="65A91DDB" w14:textId="54BE7A2E" w:rsidR="00455219" w:rsidRDefault="004F1AB8" w:rsidP="004F1AB8">
                      <w:pPr>
                        <w:jc w:val="cente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TUESDAY 8</w:t>
                      </w:r>
                      <w:r w:rsidRPr="004F1AB8">
                        <w:rPr>
                          <w:rFonts w:asciiTheme="minorHAnsi" w:hAnsiTheme="minorHAnsi" w:cstheme="minorHAnsi"/>
                          <w:b/>
                          <w:bCs/>
                          <w:color w:val="000000" w:themeColor="text1"/>
                          <w:sz w:val="18"/>
                          <w:szCs w:val="18"/>
                          <w:vertAlign w:val="superscript"/>
                        </w:rPr>
                        <w:t>TH</w:t>
                      </w:r>
                      <w:r>
                        <w:rPr>
                          <w:rFonts w:asciiTheme="minorHAnsi" w:hAnsiTheme="minorHAnsi" w:cstheme="minorHAnsi"/>
                          <w:b/>
                          <w:bCs/>
                          <w:color w:val="000000" w:themeColor="text1"/>
                          <w:sz w:val="18"/>
                          <w:szCs w:val="18"/>
                        </w:rPr>
                        <w:t xml:space="preserve"> MARCH</w:t>
                      </w:r>
                    </w:p>
                    <w:p w14:paraId="2A6214E6" w14:textId="28FE4DF7" w:rsidR="004E220E" w:rsidRPr="00250CDA" w:rsidRDefault="00250CDA" w:rsidP="004F1AB8">
                      <w:pPr>
                        <w:jc w:val="center"/>
                        <w:rPr>
                          <w:rFonts w:asciiTheme="minorHAnsi" w:hAnsiTheme="minorHAnsi" w:cstheme="minorHAnsi"/>
                          <w:bCs/>
                          <w:i/>
                          <w:color w:val="000000" w:themeColor="text1"/>
                          <w:sz w:val="18"/>
                          <w:szCs w:val="18"/>
                        </w:rPr>
                      </w:pPr>
                      <w:r w:rsidRPr="00250CDA">
                        <w:rPr>
                          <w:rFonts w:asciiTheme="minorHAnsi" w:hAnsiTheme="minorHAnsi" w:cstheme="minorHAnsi"/>
                          <w:bCs/>
                          <w:i/>
                          <w:color w:val="000000" w:themeColor="text1"/>
                          <w:sz w:val="18"/>
                          <w:szCs w:val="18"/>
                        </w:rPr>
                        <w:t>St John of God</w:t>
                      </w:r>
                    </w:p>
                    <w:p w14:paraId="3F01CFAD" w14:textId="77777777" w:rsidR="00250CDA" w:rsidRDefault="00250CDA" w:rsidP="004F1AB8">
                      <w:pPr>
                        <w:jc w:val="center"/>
                        <w:rPr>
                          <w:rFonts w:asciiTheme="minorHAnsi" w:hAnsiTheme="minorHAnsi" w:cstheme="minorHAnsi"/>
                          <w:b/>
                          <w:bCs/>
                          <w:color w:val="000000" w:themeColor="text1"/>
                          <w:sz w:val="18"/>
                          <w:szCs w:val="18"/>
                        </w:rPr>
                      </w:pPr>
                    </w:p>
                    <w:p w14:paraId="5448AA69" w14:textId="25D7BB36" w:rsidR="004F1AB8" w:rsidRPr="004F1AB8" w:rsidRDefault="004F1AB8" w:rsidP="004F1AB8">
                      <w:pPr>
                        <w:jc w:val="left"/>
                        <w:rPr>
                          <w:rFonts w:asciiTheme="minorHAnsi" w:hAnsiTheme="minorHAnsi" w:cstheme="minorHAnsi"/>
                          <w:b/>
                          <w:bCs/>
                          <w:color w:val="000000" w:themeColor="text1"/>
                          <w:sz w:val="18"/>
                          <w:szCs w:val="18"/>
                        </w:rPr>
                      </w:pPr>
                      <w:r w:rsidRPr="004F1AB8">
                        <w:rPr>
                          <w:rFonts w:asciiTheme="minorHAnsi" w:hAnsiTheme="minorHAnsi" w:cstheme="minorHAnsi"/>
                          <w:b/>
                          <w:bCs/>
                          <w:color w:val="000000" w:themeColor="text1"/>
                          <w:sz w:val="18"/>
                          <w:szCs w:val="18"/>
                        </w:rPr>
                        <w:t>8-10am</w:t>
                      </w:r>
                      <w:r w:rsidRPr="004F1AB8">
                        <w:rPr>
                          <w:rFonts w:asciiTheme="minorHAnsi" w:hAnsiTheme="minorHAnsi" w:cstheme="minorHAnsi"/>
                          <w:b/>
                          <w:bCs/>
                          <w:color w:val="000000" w:themeColor="text1"/>
                          <w:sz w:val="18"/>
                          <w:szCs w:val="18"/>
                        </w:rPr>
                        <w:tab/>
                      </w:r>
                      <w:r w:rsidRPr="004F1AB8">
                        <w:rPr>
                          <w:rFonts w:asciiTheme="minorHAnsi" w:hAnsiTheme="minorHAnsi" w:cstheme="minorHAnsi"/>
                          <w:b/>
                          <w:bCs/>
                          <w:color w:val="000000" w:themeColor="text1"/>
                          <w:sz w:val="18"/>
                          <w:szCs w:val="18"/>
                        </w:rPr>
                        <w:tab/>
                        <w:t>Adoration</w:t>
                      </w:r>
                    </w:p>
                    <w:p w14:paraId="6035DAAF" w14:textId="1D6FEBC9" w:rsidR="004F1AB8" w:rsidRPr="004F1AB8" w:rsidRDefault="004F1AB8" w:rsidP="004F1AB8">
                      <w:pPr>
                        <w:jc w:val="left"/>
                        <w:rPr>
                          <w:rFonts w:asciiTheme="minorHAnsi" w:hAnsiTheme="minorHAnsi" w:cstheme="minorHAnsi"/>
                          <w:b/>
                          <w:bCs/>
                          <w:color w:val="000000" w:themeColor="text1"/>
                          <w:sz w:val="18"/>
                          <w:szCs w:val="18"/>
                        </w:rPr>
                      </w:pPr>
                      <w:r w:rsidRPr="004F1AB8">
                        <w:rPr>
                          <w:rFonts w:asciiTheme="minorHAnsi" w:hAnsiTheme="minorHAnsi" w:cstheme="minorHAnsi"/>
                          <w:b/>
                          <w:bCs/>
                          <w:color w:val="000000" w:themeColor="text1"/>
                          <w:sz w:val="18"/>
                          <w:szCs w:val="18"/>
                        </w:rPr>
                        <w:t>9.15am</w:t>
                      </w:r>
                      <w:r w:rsidRPr="004F1AB8">
                        <w:rPr>
                          <w:rFonts w:asciiTheme="minorHAnsi" w:hAnsiTheme="minorHAnsi" w:cstheme="minorHAnsi"/>
                          <w:b/>
                          <w:bCs/>
                          <w:color w:val="000000" w:themeColor="text1"/>
                          <w:sz w:val="18"/>
                          <w:szCs w:val="18"/>
                        </w:rPr>
                        <w:tab/>
                      </w:r>
                      <w:r w:rsidRPr="004F1AB8">
                        <w:rPr>
                          <w:rFonts w:asciiTheme="minorHAnsi" w:hAnsiTheme="minorHAnsi" w:cstheme="minorHAnsi"/>
                          <w:b/>
                          <w:bCs/>
                          <w:color w:val="000000" w:themeColor="text1"/>
                          <w:sz w:val="18"/>
                          <w:szCs w:val="18"/>
                        </w:rPr>
                        <w:tab/>
                        <w:t>Rosary</w:t>
                      </w:r>
                    </w:p>
                    <w:p w14:paraId="2BA682A8" w14:textId="70657045" w:rsidR="004F1AB8" w:rsidRDefault="004F1AB8" w:rsidP="004F1AB8">
                      <w:pPr>
                        <w:jc w:val="left"/>
                        <w:rPr>
                          <w:rFonts w:asciiTheme="minorHAnsi" w:hAnsiTheme="minorHAnsi" w:cstheme="minorHAnsi"/>
                          <w:bCs/>
                          <w:i/>
                          <w:color w:val="000000" w:themeColor="text1"/>
                          <w:sz w:val="18"/>
                          <w:szCs w:val="18"/>
                        </w:rPr>
                      </w:pPr>
                      <w:r w:rsidRPr="004F1AB8">
                        <w:rPr>
                          <w:rFonts w:asciiTheme="minorHAnsi" w:hAnsiTheme="minorHAnsi" w:cstheme="minorHAnsi"/>
                          <w:b/>
                          <w:bCs/>
                          <w:color w:val="000000" w:themeColor="text1"/>
                          <w:sz w:val="18"/>
                          <w:szCs w:val="18"/>
                        </w:rPr>
                        <w:t>10am</w:t>
                      </w:r>
                      <w:r w:rsidRPr="004F1AB8">
                        <w:rPr>
                          <w:rFonts w:asciiTheme="minorHAnsi" w:hAnsiTheme="minorHAnsi" w:cstheme="minorHAnsi"/>
                          <w:b/>
                          <w:bCs/>
                          <w:color w:val="000000" w:themeColor="text1"/>
                          <w:sz w:val="18"/>
                          <w:szCs w:val="18"/>
                        </w:rPr>
                        <w:tab/>
                      </w:r>
                      <w:r w:rsidRPr="004F1AB8">
                        <w:rPr>
                          <w:rFonts w:asciiTheme="minorHAnsi" w:hAnsiTheme="minorHAnsi" w:cstheme="minorHAnsi"/>
                          <w:b/>
                          <w:bCs/>
                          <w:color w:val="000000" w:themeColor="text1"/>
                          <w:sz w:val="18"/>
                          <w:szCs w:val="18"/>
                        </w:rPr>
                        <w:tab/>
                        <w:t>Mass &amp; Confessions</w:t>
                      </w:r>
                      <w:r w:rsidR="00DD0CB8">
                        <w:rPr>
                          <w:rFonts w:asciiTheme="minorHAnsi" w:hAnsiTheme="minorHAnsi" w:cstheme="minorHAnsi"/>
                          <w:b/>
                          <w:bCs/>
                          <w:color w:val="000000" w:themeColor="text1"/>
                          <w:sz w:val="18"/>
                          <w:szCs w:val="18"/>
                        </w:rPr>
                        <w:t xml:space="preserve"> </w:t>
                      </w:r>
                      <w:r w:rsidR="00DD0CB8">
                        <w:rPr>
                          <w:rFonts w:asciiTheme="minorHAnsi" w:hAnsiTheme="minorHAnsi" w:cstheme="minorHAnsi"/>
                          <w:b/>
                          <w:color w:val="000000" w:themeColor="text1"/>
                          <w:sz w:val="18"/>
                          <w:szCs w:val="18"/>
                        </w:rPr>
                        <w:t>Joined by Y3</w:t>
                      </w:r>
                      <w:r w:rsidR="00DD0CB8" w:rsidRPr="004F1AB8">
                        <w:rPr>
                          <w:rFonts w:asciiTheme="minorHAnsi" w:hAnsiTheme="minorHAnsi" w:cstheme="minorHAnsi"/>
                          <w:b/>
                          <w:color w:val="000000" w:themeColor="text1"/>
                          <w:sz w:val="18"/>
                          <w:szCs w:val="18"/>
                        </w:rPr>
                        <w:t xml:space="preserve">   </w:t>
                      </w:r>
                      <w:r w:rsidRPr="004F1AB8">
                        <w:rPr>
                          <w:rFonts w:asciiTheme="minorHAnsi" w:hAnsiTheme="minorHAnsi" w:cstheme="minorHAnsi"/>
                          <w:b/>
                          <w:bCs/>
                          <w:color w:val="000000" w:themeColor="text1"/>
                          <w:sz w:val="18"/>
                          <w:szCs w:val="18"/>
                        </w:rPr>
                        <w:br/>
                      </w:r>
                      <w:r>
                        <w:rPr>
                          <w:rFonts w:asciiTheme="minorHAnsi" w:hAnsiTheme="minorHAnsi" w:cstheme="minorHAnsi"/>
                          <w:bCs/>
                          <w:color w:val="000000" w:themeColor="text1"/>
                          <w:sz w:val="18"/>
                          <w:szCs w:val="18"/>
                        </w:rPr>
                        <w:tab/>
                      </w:r>
                      <w:r>
                        <w:rPr>
                          <w:rFonts w:asciiTheme="minorHAnsi" w:hAnsiTheme="minorHAnsi" w:cstheme="minorHAnsi"/>
                          <w:bCs/>
                          <w:color w:val="000000" w:themeColor="text1"/>
                          <w:sz w:val="18"/>
                          <w:szCs w:val="18"/>
                        </w:rPr>
                        <w:tab/>
                      </w:r>
                      <w:r>
                        <w:rPr>
                          <w:rFonts w:asciiTheme="minorHAnsi" w:hAnsiTheme="minorHAnsi" w:cstheme="minorHAnsi"/>
                          <w:bCs/>
                          <w:i/>
                          <w:color w:val="000000" w:themeColor="text1"/>
                          <w:sz w:val="18"/>
                          <w:szCs w:val="18"/>
                        </w:rPr>
                        <w:t>Mary Cadd Birthday Intentions</w:t>
                      </w:r>
                    </w:p>
                    <w:p w14:paraId="53D35EC6" w14:textId="3A180806" w:rsidR="00455219" w:rsidRPr="00D77FBF" w:rsidRDefault="004F1AB8" w:rsidP="004F1AB8">
                      <w:pPr>
                        <w:jc w:val="left"/>
                        <w:rPr>
                          <w:rFonts w:asciiTheme="minorHAnsi" w:hAnsiTheme="minorHAnsi" w:cstheme="minorHAnsi"/>
                          <w:color w:val="000000" w:themeColor="text1"/>
                          <w:sz w:val="24"/>
                          <w:szCs w:val="16"/>
                        </w:rPr>
                      </w:pPr>
                      <w:r w:rsidRPr="004F1AB8">
                        <w:rPr>
                          <w:rFonts w:asciiTheme="minorHAnsi" w:hAnsiTheme="minorHAnsi" w:cstheme="minorHAnsi"/>
                          <w:b/>
                          <w:bCs/>
                          <w:color w:val="000000" w:themeColor="text1"/>
                          <w:sz w:val="18"/>
                          <w:szCs w:val="18"/>
                        </w:rPr>
                        <w:t>11am</w:t>
                      </w:r>
                      <w:r w:rsidRPr="004F1AB8">
                        <w:rPr>
                          <w:rFonts w:asciiTheme="minorHAnsi" w:hAnsiTheme="minorHAnsi" w:cstheme="minorHAnsi"/>
                          <w:b/>
                          <w:bCs/>
                          <w:color w:val="000000" w:themeColor="text1"/>
                          <w:sz w:val="18"/>
                          <w:szCs w:val="18"/>
                        </w:rPr>
                        <w:tab/>
                      </w:r>
                      <w:r w:rsidRPr="004F1AB8">
                        <w:rPr>
                          <w:rFonts w:asciiTheme="minorHAnsi" w:hAnsiTheme="minorHAnsi" w:cstheme="minorHAnsi"/>
                          <w:b/>
                          <w:bCs/>
                          <w:color w:val="000000" w:themeColor="text1"/>
                          <w:sz w:val="18"/>
                          <w:szCs w:val="18"/>
                        </w:rPr>
                        <w:tab/>
                        <w:t>Stations of the Cross</w:t>
                      </w:r>
                      <w:r w:rsidRPr="004F1AB8">
                        <w:rPr>
                          <w:rFonts w:asciiTheme="minorHAnsi" w:hAnsiTheme="minorHAnsi" w:cstheme="minorHAnsi"/>
                          <w:b/>
                          <w:bCs/>
                          <w:color w:val="000000" w:themeColor="text1"/>
                          <w:sz w:val="18"/>
                          <w:szCs w:val="18"/>
                        </w:rPr>
                        <w:br/>
                      </w:r>
                      <w:r>
                        <w:rPr>
                          <w:rFonts w:asciiTheme="minorHAnsi" w:hAnsiTheme="minorHAnsi" w:cstheme="minorHAnsi"/>
                          <w:bCs/>
                          <w:color w:val="000000" w:themeColor="text1"/>
                          <w:sz w:val="18"/>
                          <w:szCs w:val="18"/>
                        </w:rPr>
                        <w:tab/>
                      </w:r>
                      <w:r>
                        <w:rPr>
                          <w:rFonts w:asciiTheme="minorHAnsi" w:hAnsiTheme="minorHAnsi" w:cstheme="minorHAnsi"/>
                          <w:bCs/>
                          <w:color w:val="000000" w:themeColor="text1"/>
                          <w:sz w:val="18"/>
                          <w:szCs w:val="18"/>
                        </w:rPr>
                        <w:tab/>
                      </w:r>
                      <w:r w:rsidRPr="004F1AB8">
                        <w:rPr>
                          <w:rFonts w:asciiTheme="minorHAnsi" w:hAnsiTheme="minorHAnsi" w:cstheme="minorHAnsi"/>
                          <w:bCs/>
                          <w:color w:val="000000" w:themeColor="text1"/>
                          <w:sz w:val="18"/>
                          <w:szCs w:val="18"/>
                        </w:rPr>
                        <w:t>CLOSED</w:t>
                      </w:r>
                      <w:r w:rsidR="00455219" w:rsidRPr="004F1AB8">
                        <w:rPr>
                          <w:rFonts w:asciiTheme="minorHAnsi" w:hAnsiTheme="minorHAnsi" w:cstheme="minorHAnsi"/>
                          <w:color w:val="000000" w:themeColor="text1"/>
                          <w:sz w:val="18"/>
                          <w:szCs w:val="18"/>
                        </w:rPr>
                        <w:br/>
                      </w:r>
                      <w:r w:rsidR="00455219" w:rsidRPr="004F1AB8">
                        <w:rPr>
                          <w:rFonts w:asciiTheme="minorHAnsi" w:hAnsiTheme="minorHAnsi" w:cstheme="minorHAnsi"/>
                          <w:b/>
                          <w:color w:val="000000" w:themeColor="text1"/>
                          <w:sz w:val="18"/>
                          <w:szCs w:val="18"/>
                        </w:rPr>
                        <w:t xml:space="preserve">2.30-3.30pm  </w:t>
                      </w:r>
                      <w:r w:rsidR="00455219" w:rsidRPr="004F1AB8">
                        <w:rPr>
                          <w:rFonts w:asciiTheme="minorHAnsi" w:hAnsiTheme="minorHAnsi" w:cstheme="minorHAnsi"/>
                          <w:b/>
                          <w:color w:val="000000" w:themeColor="text1"/>
                          <w:sz w:val="18"/>
                          <w:szCs w:val="18"/>
                        </w:rPr>
                        <w:tab/>
                        <w:t>Adoration Holy Hour</w:t>
                      </w:r>
                      <w:r w:rsidRPr="004F1AB8">
                        <w:rPr>
                          <w:rFonts w:asciiTheme="minorHAnsi" w:hAnsiTheme="minorHAnsi" w:cstheme="minorHAnsi"/>
                          <w:b/>
                          <w:color w:val="000000" w:themeColor="text1"/>
                          <w:sz w:val="18"/>
                          <w:szCs w:val="18"/>
                        </w:rPr>
                        <w:br/>
                      </w:r>
                      <w:r>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t>CLOSED</w:t>
                      </w:r>
                      <w:r w:rsidR="00455219" w:rsidRPr="004F1AB8">
                        <w:rPr>
                          <w:rFonts w:asciiTheme="minorHAnsi" w:hAnsiTheme="minorHAnsi" w:cstheme="minorHAnsi"/>
                          <w:color w:val="000000" w:themeColor="text1"/>
                          <w:sz w:val="18"/>
                          <w:szCs w:val="18"/>
                        </w:rPr>
                        <w:br/>
                      </w:r>
                      <w:r w:rsidR="00455219" w:rsidRPr="004F1AB8">
                        <w:rPr>
                          <w:rFonts w:asciiTheme="minorHAnsi" w:hAnsiTheme="minorHAnsi" w:cstheme="minorHAnsi"/>
                          <w:b/>
                          <w:color w:val="000000" w:themeColor="text1"/>
                          <w:sz w:val="18"/>
                          <w:szCs w:val="18"/>
                        </w:rPr>
                        <w:t>6</w:t>
                      </w:r>
                      <w:r w:rsidRPr="004F1AB8">
                        <w:rPr>
                          <w:rFonts w:asciiTheme="minorHAnsi" w:hAnsiTheme="minorHAnsi" w:cstheme="minorHAnsi"/>
                          <w:b/>
                          <w:color w:val="000000" w:themeColor="text1"/>
                          <w:sz w:val="18"/>
                          <w:szCs w:val="18"/>
                        </w:rPr>
                        <w:t>.30</w:t>
                      </w:r>
                      <w:r w:rsidR="00455219" w:rsidRPr="004F1AB8">
                        <w:rPr>
                          <w:rFonts w:asciiTheme="minorHAnsi" w:hAnsiTheme="minorHAnsi" w:cstheme="minorHAnsi"/>
                          <w:b/>
                          <w:color w:val="000000" w:themeColor="text1"/>
                          <w:sz w:val="18"/>
                          <w:szCs w:val="18"/>
                        </w:rPr>
                        <w:t>pm</w:t>
                      </w:r>
                      <w:r w:rsidR="00455219" w:rsidRPr="004F1AB8">
                        <w:rPr>
                          <w:rFonts w:asciiTheme="minorHAnsi" w:hAnsiTheme="minorHAnsi" w:cstheme="minorHAnsi"/>
                          <w:b/>
                          <w:color w:val="000000" w:themeColor="text1"/>
                          <w:sz w:val="18"/>
                          <w:szCs w:val="18"/>
                        </w:rPr>
                        <w:tab/>
                        <w:t xml:space="preserve">  </w:t>
                      </w:r>
                      <w:r w:rsidR="00455219" w:rsidRPr="004F1AB8">
                        <w:rPr>
                          <w:rFonts w:asciiTheme="minorHAnsi" w:hAnsiTheme="minorHAnsi" w:cstheme="minorHAnsi"/>
                          <w:b/>
                          <w:color w:val="000000" w:themeColor="text1"/>
                          <w:sz w:val="18"/>
                          <w:szCs w:val="18"/>
                        </w:rPr>
                        <w:tab/>
                        <w:t>Mass &amp; Confession</w:t>
                      </w:r>
                      <w:r w:rsidRPr="004F1AB8">
                        <w:rPr>
                          <w:rFonts w:asciiTheme="minorHAnsi" w:hAnsiTheme="minorHAnsi" w:cstheme="minorHAnsi"/>
                          <w:b/>
                          <w:bCs/>
                          <w:color w:val="000000" w:themeColor="text1"/>
                          <w:sz w:val="18"/>
                          <w:szCs w:val="18"/>
                        </w:rPr>
                        <w:br/>
                      </w:r>
                      <w:r>
                        <w:rPr>
                          <w:rFonts w:asciiTheme="minorHAnsi" w:hAnsiTheme="minorHAnsi" w:cstheme="minorHAnsi"/>
                          <w:bCs/>
                          <w:color w:val="000000" w:themeColor="text1"/>
                          <w:sz w:val="18"/>
                          <w:szCs w:val="18"/>
                        </w:rPr>
                        <w:tab/>
                      </w:r>
                      <w:r>
                        <w:rPr>
                          <w:rFonts w:asciiTheme="minorHAnsi" w:hAnsiTheme="minorHAnsi" w:cstheme="minorHAnsi"/>
                          <w:bCs/>
                          <w:color w:val="000000" w:themeColor="text1"/>
                          <w:sz w:val="18"/>
                          <w:szCs w:val="18"/>
                        </w:rPr>
                        <w:tab/>
                      </w:r>
                      <w:r>
                        <w:rPr>
                          <w:rFonts w:asciiTheme="minorHAnsi" w:hAnsiTheme="minorHAnsi" w:cstheme="minorHAnsi"/>
                          <w:bCs/>
                          <w:i/>
                          <w:color w:val="000000" w:themeColor="text1"/>
                          <w:sz w:val="18"/>
                          <w:szCs w:val="18"/>
                        </w:rPr>
                        <w:t>Josep Lunn RIP 1</w:t>
                      </w:r>
                      <w:r w:rsidRPr="004F1AB8">
                        <w:rPr>
                          <w:rFonts w:asciiTheme="minorHAnsi" w:hAnsiTheme="minorHAnsi" w:cstheme="minorHAnsi"/>
                          <w:bCs/>
                          <w:i/>
                          <w:color w:val="000000" w:themeColor="text1"/>
                          <w:sz w:val="18"/>
                          <w:szCs w:val="18"/>
                          <w:vertAlign w:val="superscript"/>
                        </w:rPr>
                        <w:t>st</w:t>
                      </w:r>
                      <w:r>
                        <w:rPr>
                          <w:rFonts w:asciiTheme="minorHAnsi" w:hAnsiTheme="minorHAnsi" w:cstheme="minorHAnsi"/>
                          <w:bCs/>
                          <w:i/>
                          <w:color w:val="000000" w:themeColor="text1"/>
                          <w:sz w:val="18"/>
                          <w:szCs w:val="18"/>
                        </w:rPr>
                        <w:t xml:space="preserve"> Anniversary</w:t>
                      </w:r>
                    </w:p>
                  </w:txbxContent>
                </v:textbox>
                <w10:wrap anchorx="margin"/>
              </v:roundrect>
            </w:pict>
          </mc:Fallback>
        </mc:AlternateContent>
      </w:r>
    </w:p>
    <w:p w14:paraId="2280C947" w14:textId="17066329" w:rsidR="00F72BA0" w:rsidRDefault="00F72BA0" w:rsidP="00F72BA0"/>
    <w:p w14:paraId="41B6743F" w14:textId="2086F6D2" w:rsidR="00F72BA0" w:rsidRDefault="00F72BA0" w:rsidP="00F72BA0"/>
    <w:p w14:paraId="0F966B5B" w14:textId="65919C43" w:rsidR="00F72BA0" w:rsidRPr="00A81BED" w:rsidRDefault="008268B7" w:rsidP="00F72BA0">
      <w:r>
        <w:rPr>
          <w:noProof/>
        </w:rPr>
        <mc:AlternateContent>
          <mc:Choice Requires="wps">
            <w:drawing>
              <wp:anchor distT="0" distB="0" distL="114300" distR="114300" simplePos="0" relativeHeight="251659264" behindDoc="0" locked="0" layoutInCell="1" allowOverlap="1" wp14:anchorId="0FBF36A7" wp14:editId="5FAEE49D">
                <wp:simplePos x="0" y="0"/>
                <wp:positionH relativeFrom="margin">
                  <wp:align>right</wp:align>
                </wp:positionH>
                <wp:positionV relativeFrom="paragraph">
                  <wp:posOffset>145513</wp:posOffset>
                </wp:positionV>
                <wp:extent cx="3130061" cy="1889760"/>
                <wp:effectExtent l="0" t="0" r="13335" b="15240"/>
                <wp:wrapNone/>
                <wp:docPr id="64" name="Rectangle: Rounded Corners 64"/>
                <wp:cNvGraphicFramePr/>
                <a:graphic xmlns:a="http://schemas.openxmlformats.org/drawingml/2006/main">
                  <a:graphicData uri="http://schemas.microsoft.com/office/word/2010/wordprocessingShape">
                    <wps:wsp>
                      <wps:cNvSpPr/>
                      <wps:spPr>
                        <a:xfrm>
                          <a:off x="0" y="0"/>
                          <a:ext cx="3130061" cy="1889760"/>
                        </a:xfrm>
                        <a:prstGeom prst="roundRect">
                          <a:avLst/>
                        </a:prstGeom>
                        <a:blipFill>
                          <a:blip r:embed="rId8"/>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A64A0" w14:textId="46396623" w:rsidR="00455219" w:rsidRPr="00D77FBF" w:rsidRDefault="00455219" w:rsidP="00F72BA0">
                            <w:pPr>
                              <w:jc w:val="center"/>
                              <w:rPr>
                                <w:rFonts w:asciiTheme="minorHAnsi" w:hAnsiTheme="minorHAnsi"/>
                                <w:b/>
                                <w:bCs/>
                                <w:color w:val="000000" w:themeColor="text1"/>
                                <w:sz w:val="20"/>
                                <w:szCs w:val="10"/>
                              </w:rPr>
                            </w:pPr>
                            <w:r w:rsidRPr="00D77FBF">
                              <w:rPr>
                                <w:rFonts w:asciiTheme="minorHAnsi" w:hAnsiTheme="minorHAnsi"/>
                                <w:b/>
                                <w:bCs/>
                                <w:color w:val="000000" w:themeColor="text1"/>
                                <w:sz w:val="20"/>
                                <w:szCs w:val="10"/>
                              </w:rPr>
                              <w:t xml:space="preserve">SATURDAY </w:t>
                            </w:r>
                            <w:r w:rsidR="006944C2">
                              <w:rPr>
                                <w:rFonts w:asciiTheme="minorHAnsi" w:hAnsiTheme="minorHAnsi"/>
                                <w:b/>
                                <w:bCs/>
                                <w:color w:val="000000" w:themeColor="text1"/>
                                <w:sz w:val="20"/>
                                <w:szCs w:val="10"/>
                              </w:rPr>
                              <w:t>12</w:t>
                            </w:r>
                            <w:r w:rsidRPr="00D77FBF">
                              <w:rPr>
                                <w:rFonts w:asciiTheme="minorHAnsi" w:hAnsiTheme="minorHAnsi"/>
                                <w:b/>
                                <w:bCs/>
                                <w:color w:val="000000" w:themeColor="text1"/>
                                <w:sz w:val="20"/>
                                <w:szCs w:val="10"/>
                                <w:vertAlign w:val="superscript"/>
                              </w:rPr>
                              <w:t>th</w:t>
                            </w:r>
                            <w:r w:rsidRPr="00D77FBF">
                              <w:rPr>
                                <w:rFonts w:asciiTheme="minorHAnsi" w:hAnsiTheme="minorHAnsi"/>
                                <w:b/>
                                <w:bCs/>
                                <w:color w:val="000000" w:themeColor="text1"/>
                                <w:sz w:val="20"/>
                                <w:szCs w:val="10"/>
                              </w:rPr>
                              <w:t xml:space="preserve"> March</w:t>
                            </w:r>
                            <w:r w:rsidR="006944C2">
                              <w:rPr>
                                <w:rFonts w:asciiTheme="minorHAnsi" w:hAnsiTheme="minorHAnsi"/>
                                <w:b/>
                                <w:bCs/>
                                <w:color w:val="000000" w:themeColor="text1"/>
                                <w:sz w:val="20"/>
                                <w:szCs w:val="10"/>
                              </w:rPr>
                              <w:br/>
                            </w:r>
                          </w:p>
                          <w:p w14:paraId="3013189B" w14:textId="78A39932" w:rsidR="00455219" w:rsidRPr="006944C2" w:rsidRDefault="00455219" w:rsidP="00644F99">
                            <w:pPr>
                              <w:spacing w:after="240"/>
                              <w:jc w:val="left"/>
                              <w:rPr>
                                <w:rFonts w:asciiTheme="minorHAnsi" w:hAnsiTheme="minorHAnsi"/>
                                <w:b/>
                                <w:color w:val="000000" w:themeColor="text1"/>
                                <w:sz w:val="20"/>
                                <w:szCs w:val="10"/>
                              </w:rPr>
                            </w:pPr>
                            <w:r w:rsidRPr="006944C2">
                              <w:rPr>
                                <w:rFonts w:asciiTheme="minorHAnsi" w:hAnsiTheme="minorHAnsi"/>
                                <w:b/>
                                <w:color w:val="000000" w:themeColor="text1"/>
                                <w:sz w:val="20"/>
                                <w:szCs w:val="10"/>
                              </w:rPr>
                              <w:t>9</w:t>
                            </w:r>
                            <w:r w:rsidR="006944C2" w:rsidRPr="006944C2">
                              <w:rPr>
                                <w:rFonts w:asciiTheme="minorHAnsi" w:hAnsiTheme="minorHAnsi"/>
                                <w:b/>
                                <w:color w:val="000000" w:themeColor="text1"/>
                                <w:sz w:val="20"/>
                                <w:szCs w:val="10"/>
                              </w:rPr>
                              <w:t>.30</w:t>
                            </w:r>
                            <w:r w:rsidRPr="006944C2">
                              <w:rPr>
                                <w:rFonts w:asciiTheme="minorHAnsi" w:hAnsiTheme="minorHAnsi"/>
                                <w:b/>
                                <w:color w:val="000000" w:themeColor="text1"/>
                                <w:sz w:val="20"/>
                                <w:szCs w:val="10"/>
                              </w:rPr>
                              <w:t>am</w:t>
                            </w:r>
                            <w:r w:rsidR="000447B6">
                              <w:rPr>
                                <w:rFonts w:asciiTheme="minorHAnsi" w:hAnsiTheme="minorHAnsi"/>
                                <w:b/>
                                <w:color w:val="000000" w:themeColor="text1"/>
                                <w:sz w:val="20"/>
                                <w:szCs w:val="10"/>
                              </w:rPr>
                              <w:t xml:space="preserve"> -</w:t>
                            </w:r>
                            <w:r w:rsidR="000447B6">
                              <w:rPr>
                                <w:rFonts w:asciiTheme="minorHAnsi" w:hAnsiTheme="minorHAnsi"/>
                                <w:b/>
                                <w:color w:val="000000" w:themeColor="text1"/>
                                <w:sz w:val="20"/>
                                <w:szCs w:val="10"/>
                              </w:rPr>
                              <w:tab/>
                            </w:r>
                            <w:r w:rsidR="006944C2">
                              <w:rPr>
                                <w:rFonts w:asciiTheme="minorHAnsi" w:hAnsiTheme="minorHAnsi"/>
                                <w:b/>
                                <w:color w:val="000000" w:themeColor="text1"/>
                                <w:sz w:val="20"/>
                                <w:szCs w:val="10"/>
                              </w:rPr>
                              <w:t>First Holy Communion &amp; 11.00am</w:t>
                            </w:r>
                            <w:r w:rsidR="006944C2">
                              <w:rPr>
                                <w:rFonts w:asciiTheme="minorHAnsi" w:hAnsiTheme="minorHAnsi"/>
                                <w:b/>
                                <w:color w:val="000000" w:themeColor="text1"/>
                                <w:sz w:val="20"/>
                                <w:szCs w:val="10"/>
                              </w:rPr>
                              <w:tab/>
                            </w:r>
                            <w:r w:rsidR="000447B6">
                              <w:rPr>
                                <w:rFonts w:asciiTheme="minorHAnsi" w:hAnsiTheme="minorHAnsi"/>
                                <w:b/>
                                <w:color w:val="000000" w:themeColor="text1"/>
                                <w:sz w:val="20"/>
                                <w:szCs w:val="10"/>
                              </w:rPr>
                              <w:tab/>
                            </w:r>
                            <w:r w:rsidR="000447B6">
                              <w:rPr>
                                <w:rFonts w:asciiTheme="minorHAnsi" w:hAnsiTheme="minorHAnsi"/>
                                <w:b/>
                                <w:color w:val="000000" w:themeColor="text1"/>
                                <w:sz w:val="20"/>
                                <w:szCs w:val="10"/>
                              </w:rPr>
                              <w:tab/>
                            </w:r>
                            <w:r w:rsidRPr="006944C2">
                              <w:rPr>
                                <w:rFonts w:asciiTheme="minorHAnsi" w:hAnsiTheme="minorHAnsi"/>
                                <w:b/>
                                <w:color w:val="000000" w:themeColor="text1"/>
                                <w:sz w:val="20"/>
                                <w:szCs w:val="10"/>
                              </w:rPr>
                              <w:t>Adoration</w:t>
                            </w:r>
                          </w:p>
                          <w:p w14:paraId="689FD9B4" w14:textId="3BA26EAC" w:rsidR="00455219" w:rsidRDefault="00455219" w:rsidP="00320001">
                            <w:pPr>
                              <w:ind w:left="720" w:hanging="720"/>
                              <w:jc w:val="left"/>
                              <w:rPr>
                                <w:rFonts w:asciiTheme="minorHAnsi" w:hAnsiTheme="minorHAnsi"/>
                                <w:i/>
                                <w:color w:val="000000" w:themeColor="text1"/>
                                <w:sz w:val="21"/>
                                <w:szCs w:val="12"/>
                              </w:rPr>
                            </w:pPr>
                            <w:r w:rsidRPr="006944C2">
                              <w:rPr>
                                <w:rFonts w:asciiTheme="minorHAnsi" w:hAnsiTheme="minorHAnsi"/>
                                <w:b/>
                                <w:color w:val="000000" w:themeColor="text1"/>
                                <w:sz w:val="20"/>
                                <w:szCs w:val="10"/>
                              </w:rPr>
                              <w:t>5.30pm</w:t>
                            </w:r>
                            <w:r w:rsidRPr="006944C2">
                              <w:rPr>
                                <w:rFonts w:asciiTheme="minorHAnsi" w:hAnsiTheme="minorHAnsi"/>
                                <w:b/>
                                <w:color w:val="000000" w:themeColor="text1"/>
                                <w:sz w:val="20"/>
                                <w:szCs w:val="10"/>
                              </w:rPr>
                              <w:tab/>
                            </w:r>
                            <w:r w:rsidRPr="006944C2">
                              <w:rPr>
                                <w:rFonts w:asciiTheme="minorHAnsi" w:hAnsiTheme="minorHAnsi"/>
                                <w:b/>
                                <w:color w:val="000000" w:themeColor="text1"/>
                                <w:sz w:val="20"/>
                                <w:szCs w:val="10"/>
                              </w:rPr>
                              <w:tab/>
                              <w:t>Mass &amp; Confession</w:t>
                            </w:r>
                            <w:r w:rsidRPr="006944C2">
                              <w:rPr>
                                <w:rFonts w:asciiTheme="minorHAnsi" w:hAnsiTheme="minorHAnsi"/>
                                <w:b/>
                                <w:color w:val="000000" w:themeColor="text1"/>
                                <w:sz w:val="20"/>
                                <w:szCs w:val="10"/>
                              </w:rPr>
                              <w:tab/>
                            </w:r>
                            <w:r w:rsidRPr="00D77FBF">
                              <w:rPr>
                                <w:rFonts w:asciiTheme="minorHAnsi" w:hAnsiTheme="minorHAnsi"/>
                                <w:color w:val="000000" w:themeColor="text1"/>
                                <w:sz w:val="20"/>
                                <w:szCs w:val="10"/>
                              </w:rPr>
                              <w:tab/>
                            </w:r>
                            <w:r w:rsidR="00DD0CB8" w:rsidRPr="000447B6">
                              <w:rPr>
                                <w:rFonts w:asciiTheme="minorHAnsi" w:hAnsiTheme="minorHAnsi"/>
                                <w:b/>
                                <w:color w:val="000000" w:themeColor="text1"/>
                                <w:sz w:val="20"/>
                                <w:szCs w:val="10"/>
                              </w:rPr>
                              <w:t>C</w:t>
                            </w:r>
                            <w:r w:rsidR="00DD0CB8" w:rsidRPr="000447B6">
                              <w:rPr>
                                <w:rFonts w:asciiTheme="minorHAnsi" w:hAnsiTheme="minorHAnsi"/>
                                <w:b/>
                                <w:color w:val="000000" w:themeColor="text1"/>
                                <w:sz w:val="21"/>
                                <w:szCs w:val="12"/>
                              </w:rPr>
                              <w:t>onfirmation Rite of Enrolement</w:t>
                            </w:r>
                          </w:p>
                          <w:p w14:paraId="617CA0BD" w14:textId="63E25196" w:rsidR="00320001" w:rsidRPr="00320001" w:rsidRDefault="00320001" w:rsidP="00320001">
                            <w:pPr>
                              <w:ind w:left="1440"/>
                              <w:jc w:val="left"/>
                              <w:rPr>
                                <w:rFonts w:asciiTheme="minorHAnsi" w:hAnsiTheme="minorHAnsi"/>
                                <w:i/>
                                <w:color w:val="000000" w:themeColor="text1"/>
                                <w:sz w:val="21"/>
                                <w:szCs w:val="12"/>
                              </w:rPr>
                            </w:pPr>
                            <w:r w:rsidRPr="00320001">
                              <w:rPr>
                                <w:rFonts w:asciiTheme="minorHAnsi" w:hAnsiTheme="minorHAnsi"/>
                                <w:i/>
                                <w:color w:val="000000" w:themeColor="text1"/>
                                <w:sz w:val="20"/>
                                <w:szCs w:val="10"/>
                              </w:rPr>
                              <w:t>Living &amp; Deaceased members of the Goldband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F36A7" id="Rectangle: Rounded Corners 64" o:spid="_x0000_s1031" style="position:absolute;left:0;text-align:left;margin-left:195.25pt;margin-top:11.45pt;width:246.45pt;height:148.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" strokecolor="#c00000" strokeweight="1pt">
                <v:fill r:id="rId9" o:title="" recolor="t" rotate="t" type="tile"/>
                <v:stroke joinstyle="miter"/>
                <v:textbox>
                  <w:txbxContent>
                    <w:p w14:paraId="1A9A64A0" w14:textId="46396623" w:rsidR="00455219" w:rsidRPr="00D77FBF" w:rsidRDefault="00455219" w:rsidP="00F72BA0">
                      <w:pPr>
                        <w:jc w:val="center"/>
                        <w:rPr>
                          <w:rFonts w:asciiTheme="minorHAnsi" w:hAnsiTheme="minorHAnsi"/>
                          <w:b/>
                          <w:bCs/>
                          <w:color w:val="000000" w:themeColor="text1"/>
                          <w:sz w:val="20"/>
                          <w:szCs w:val="10"/>
                        </w:rPr>
                      </w:pPr>
                      <w:r w:rsidRPr="00D77FBF">
                        <w:rPr>
                          <w:rFonts w:asciiTheme="minorHAnsi" w:hAnsiTheme="minorHAnsi"/>
                          <w:b/>
                          <w:bCs/>
                          <w:color w:val="000000" w:themeColor="text1"/>
                          <w:sz w:val="20"/>
                          <w:szCs w:val="10"/>
                        </w:rPr>
                        <w:t xml:space="preserve">SATURDAY </w:t>
                      </w:r>
                      <w:r w:rsidR="006944C2">
                        <w:rPr>
                          <w:rFonts w:asciiTheme="minorHAnsi" w:hAnsiTheme="minorHAnsi"/>
                          <w:b/>
                          <w:bCs/>
                          <w:color w:val="000000" w:themeColor="text1"/>
                          <w:sz w:val="20"/>
                          <w:szCs w:val="10"/>
                        </w:rPr>
                        <w:t>12</w:t>
                      </w:r>
                      <w:r w:rsidRPr="00D77FBF">
                        <w:rPr>
                          <w:rFonts w:asciiTheme="minorHAnsi" w:hAnsiTheme="minorHAnsi"/>
                          <w:b/>
                          <w:bCs/>
                          <w:color w:val="000000" w:themeColor="text1"/>
                          <w:sz w:val="20"/>
                          <w:szCs w:val="10"/>
                          <w:vertAlign w:val="superscript"/>
                        </w:rPr>
                        <w:t>th</w:t>
                      </w:r>
                      <w:r w:rsidRPr="00D77FBF">
                        <w:rPr>
                          <w:rFonts w:asciiTheme="minorHAnsi" w:hAnsiTheme="minorHAnsi"/>
                          <w:b/>
                          <w:bCs/>
                          <w:color w:val="000000" w:themeColor="text1"/>
                          <w:sz w:val="20"/>
                          <w:szCs w:val="10"/>
                        </w:rPr>
                        <w:t xml:space="preserve"> March</w:t>
                      </w:r>
                      <w:r w:rsidR="006944C2">
                        <w:rPr>
                          <w:rFonts w:asciiTheme="minorHAnsi" w:hAnsiTheme="minorHAnsi"/>
                          <w:b/>
                          <w:bCs/>
                          <w:color w:val="000000" w:themeColor="text1"/>
                          <w:sz w:val="20"/>
                          <w:szCs w:val="10"/>
                        </w:rPr>
                        <w:br/>
                      </w:r>
                    </w:p>
                    <w:p w14:paraId="3013189B" w14:textId="78A39932" w:rsidR="00455219" w:rsidRPr="006944C2" w:rsidRDefault="00455219" w:rsidP="00644F99">
                      <w:pPr>
                        <w:spacing w:after="240"/>
                        <w:jc w:val="left"/>
                        <w:rPr>
                          <w:rFonts w:asciiTheme="minorHAnsi" w:hAnsiTheme="minorHAnsi"/>
                          <w:b/>
                          <w:color w:val="000000" w:themeColor="text1"/>
                          <w:sz w:val="20"/>
                          <w:szCs w:val="10"/>
                        </w:rPr>
                      </w:pPr>
                      <w:r w:rsidRPr="006944C2">
                        <w:rPr>
                          <w:rFonts w:asciiTheme="minorHAnsi" w:hAnsiTheme="minorHAnsi"/>
                          <w:b/>
                          <w:color w:val="000000" w:themeColor="text1"/>
                          <w:sz w:val="20"/>
                          <w:szCs w:val="10"/>
                        </w:rPr>
                        <w:t>9</w:t>
                      </w:r>
                      <w:r w:rsidR="006944C2" w:rsidRPr="006944C2">
                        <w:rPr>
                          <w:rFonts w:asciiTheme="minorHAnsi" w:hAnsiTheme="minorHAnsi"/>
                          <w:b/>
                          <w:color w:val="000000" w:themeColor="text1"/>
                          <w:sz w:val="20"/>
                          <w:szCs w:val="10"/>
                        </w:rPr>
                        <w:t>.30</w:t>
                      </w:r>
                      <w:r w:rsidRPr="006944C2">
                        <w:rPr>
                          <w:rFonts w:asciiTheme="minorHAnsi" w:hAnsiTheme="minorHAnsi"/>
                          <w:b/>
                          <w:color w:val="000000" w:themeColor="text1"/>
                          <w:sz w:val="20"/>
                          <w:szCs w:val="10"/>
                        </w:rPr>
                        <w:t>am</w:t>
                      </w:r>
                      <w:r w:rsidR="000447B6">
                        <w:rPr>
                          <w:rFonts w:asciiTheme="minorHAnsi" w:hAnsiTheme="minorHAnsi"/>
                          <w:b/>
                          <w:color w:val="000000" w:themeColor="text1"/>
                          <w:sz w:val="20"/>
                          <w:szCs w:val="10"/>
                        </w:rPr>
                        <w:t xml:space="preserve"> -</w:t>
                      </w:r>
                      <w:r w:rsidR="000447B6">
                        <w:rPr>
                          <w:rFonts w:asciiTheme="minorHAnsi" w:hAnsiTheme="minorHAnsi"/>
                          <w:b/>
                          <w:color w:val="000000" w:themeColor="text1"/>
                          <w:sz w:val="20"/>
                          <w:szCs w:val="10"/>
                        </w:rPr>
                        <w:tab/>
                      </w:r>
                      <w:r w:rsidR="006944C2">
                        <w:rPr>
                          <w:rFonts w:asciiTheme="minorHAnsi" w:hAnsiTheme="minorHAnsi"/>
                          <w:b/>
                          <w:color w:val="000000" w:themeColor="text1"/>
                          <w:sz w:val="20"/>
                          <w:szCs w:val="10"/>
                        </w:rPr>
                        <w:t>First Holy Communion &amp; 11.00am</w:t>
                      </w:r>
                      <w:r w:rsidR="006944C2">
                        <w:rPr>
                          <w:rFonts w:asciiTheme="minorHAnsi" w:hAnsiTheme="minorHAnsi"/>
                          <w:b/>
                          <w:color w:val="000000" w:themeColor="text1"/>
                          <w:sz w:val="20"/>
                          <w:szCs w:val="10"/>
                        </w:rPr>
                        <w:tab/>
                      </w:r>
                      <w:r w:rsidR="000447B6">
                        <w:rPr>
                          <w:rFonts w:asciiTheme="minorHAnsi" w:hAnsiTheme="minorHAnsi"/>
                          <w:b/>
                          <w:color w:val="000000" w:themeColor="text1"/>
                          <w:sz w:val="20"/>
                          <w:szCs w:val="10"/>
                        </w:rPr>
                        <w:tab/>
                      </w:r>
                      <w:r w:rsidR="000447B6">
                        <w:rPr>
                          <w:rFonts w:asciiTheme="minorHAnsi" w:hAnsiTheme="minorHAnsi"/>
                          <w:b/>
                          <w:color w:val="000000" w:themeColor="text1"/>
                          <w:sz w:val="20"/>
                          <w:szCs w:val="10"/>
                        </w:rPr>
                        <w:tab/>
                      </w:r>
                      <w:r w:rsidRPr="006944C2">
                        <w:rPr>
                          <w:rFonts w:asciiTheme="minorHAnsi" w:hAnsiTheme="minorHAnsi"/>
                          <w:b/>
                          <w:color w:val="000000" w:themeColor="text1"/>
                          <w:sz w:val="20"/>
                          <w:szCs w:val="10"/>
                        </w:rPr>
                        <w:t>Adoration</w:t>
                      </w:r>
                    </w:p>
                    <w:p w14:paraId="689FD9B4" w14:textId="3BA26EAC" w:rsidR="00455219" w:rsidRDefault="00455219" w:rsidP="00320001">
                      <w:pPr>
                        <w:ind w:left="720" w:hanging="720"/>
                        <w:jc w:val="left"/>
                        <w:rPr>
                          <w:rFonts w:asciiTheme="minorHAnsi" w:hAnsiTheme="minorHAnsi"/>
                          <w:i/>
                          <w:color w:val="000000" w:themeColor="text1"/>
                          <w:sz w:val="21"/>
                          <w:szCs w:val="12"/>
                        </w:rPr>
                      </w:pPr>
                      <w:r w:rsidRPr="006944C2">
                        <w:rPr>
                          <w:rFonts w:asciiTheme="minorHAnsi" w:hAnsiTheme="minorHAnsi"/>
                          <w:b/>
                          <w:color w:val="000000" w:themeColor="text1"/>
                          <w:sz w:val="20"/>
                          <w:szCs w:val="10"/>
                        </w:rPr>
                        <w:t>5.30pm</w:t>
                      </w:r>
                      <w:r w:rsidRPr="006944C2">
                        <w:rPr>
                          <w:rFonts w:asciiTheme="minorHAnsi" w:hAnsiTheme="minorHAnsi"/>
                          <w:b/>
                          <w:color w:val="000000" w:themeColor="text1"/>
                          <w:sz w:val="20"/>
                          <w:szCs w:val="10"/>
                        </w:rPr>
                        <w:tab/>
                      </w:r>
                      <w:r w:rsidRPr="006944C2">
                        <w:rPr>
                          <w:rFonts w:asciiTheme="minorHAnsi" w:hAnsiTheme="minorHAnsi"/>
                          <w:b/>
                          <w:color w:val="000000" w:themeColor="text1"/>
                          <w:sz w:val="20"/>
                          <w:szCs w:val="10"/>
                        </w:rPr>
                        <w:tab/>
                        <w:t>Mass &amp; Confession</w:t>
                      </w:r>
                      <w:r w:rsidRPr="006944C2">
                        <w:rPr>
                          <w:rFonts w:asciiTheme="minorHAnsi" w:hAnsiTheme="minorHAnsi"/>
                          <w:b/>
                          <w:color w:val="000000" w:themeColor="text1"/>
                          <w:sz w:val="20"/>
                          <w:szCs w:val="10"/>
                        </w:rPr>
                        <w:tab/>
                      </w:r>
                      <w:r w:rsidRPr="00D77FBF">
                        <w:rPr>
                          <w:rFonts w:asciiTheme="minorHAnsi" w:hAnsiTheme="minorHAnsi"/>
                          <w:color w:val="000000" w:themeColor="text1"/>
                          <w:sz w:val="20"/>
                          <w:szCs w:val="10"/>
                        </w:rPr>
                        <w:tab/>
                      </w:r>
                      <w:r w:rsidR="00DD0CB8" w:rsidRPr="000447B6">
                        <w:rPr>
                          <w:rFonts w:asciiTheme="minorHAnsi" w:hAnsiTheme="minorHAnsi"/>
                          <w:b/>
                          <w:color w:val="000000" w:themeColor="text1"/>
                          <w:sz w:val="20"/>
                          <w:szCs w:val="10"/>
                        </w:rPr>
                        <w:t>C</w:t>
                      </w:r>
                      <w:r w:rsidR="00DD0CB8" w:rsidRPr="000447B6">
                        <w:rPr>
                          <w:rFonts w:asciiTheme="minorHAnsi" w:hAnsiTheme="minorHAnsi"/>
                          <w:b/>
                          <w:color w:val="000000" w:themeColor="text1"/>
                          <w:sz w:val="21"/>
                          <w:szCs w:val="12"/>
                        </w:rPr>
                        <w:t>onfirmation Rite of Enrolement</w:t>
                      </w:r>
                    </w:p>
                    <w:p w14:paraId="617CA0BD" w14:textId="63E25196" w:rsidR="00320001" w:rsidRPr="00320001" w:rsidRDefault="00320001" w:rsidP="00320001">
                      <w:pPr>
                        <w:ind w:left="1440"/>
                        <w:jc w:val="left"/>
                        <w:rPr>
                          <w:rFonts w:asciiTheme="minorHAnsi" w:hAnsiTheme="minorHAnsi"/>
                          <w:i/>
                          <w:color w:val="000000" w:themeColor="text1"/>
                          <w:sz w:val="21"/>
                          <w:szCs w:val="12"/>
                        </w:rPr>
                      </w:pPr>
                      <w:r w:rsidRPr="00320001">
                        <w:rPr>
                          <w:rFonts w:asciiTheme="minorHAnsi" w:hAnsiTheme="minorHAnsi"/>
                          <w:i/>
                          <w:color w:val="000000" w:themeColor="text1"/>
                          <w:sz w:val="20"/>
                          <w:szCs w:val="10"/>
                        </w:rPr>
                        <w:t>Living &amp; Deaceased members of the Goldband Family</w:t>
                      </w:r>
                    </w:p>
                  </w:txbxContent>
                </v:textbox>
                <w10:wrap anchorx="margin"/>
              </v:roundrect>
            </w:pict>
          </mc:Fallback>
        </mc:AlternateContent>
      </w:r>
    </w:p>
    <w:p w14:paraId="18A14D11" w14:textId="1DA888B7" w:rsidR="00F72BA0" w:rsidRPr="00A81BED" w:rsidRDefault="00F72BA0" w:rsidP="00F72BA0"/>
    <w:p w14:paraId="7F1631D4" w14:textId="4CBB13E9" w:rsidR="00F72BA0" w:rsidRDefault="00F72BA0" w:rsidP="00F72BA0"/>
    <w:p w14:paraId="11829C1D" w14:textId="62FB34EE" w:rsidR="00F72BA0" w:rsidRDefault="00F72BA0" w:rsidP="00F72BA0"/>
    <w:p w14:paraId="5AABAF05" w14:textId="123829E5" w:rsidR="00F72BA0" w:rsidRDefault="00F72BA0" w:rsidP="00F72BA0"/>
    <w:p w14:paraId="07662C49" w14:textId="7FDADABD" w:rsidR="00F72BA0" w:rsidRPr="00A81BED" w:rsidRDefault="00F72BA0" w:rsidP="00F72BA0"/>
    <w:p w14:paraId="127F9132" w14:textId="3C8D1E4A" w:rsidR="00F72BA0" w:rsidRDefault="00F72BA0" w:rsidP="00435536">
      <w:pPr>
        <w:ind w:right="-37"/>
        <w:rPr>
          <w:rFonts w:asciiTheme="minorHAnsi" w:hAnsiTheme="minorHAnsi" w:cstheme="minorHAnsi"/>
          <w:b/>
          <w:sz w:val="24"/>
          <w:szCs w:val="24"/>
        </w:rPr>
      </w:pPr>
    </w:p>
    <w:p w14:paraId="56A04C99" w14:textId="62CC9511" w:rsidR="00F72BA0" w:rsidRDefault="004E220E" w:rsidP="00435536">
      <w:pPr>
        <w:ind w:right="-37"/>
        <w:rPr>
          <w:rFonts w:asciiTheme="minorHAnsi" w:hAnsiTheme="minorHAnsi" w:cstheme="minorHAnsi"/>
          <w:b/>
          <w:sz w:val="24"/>
          <w:szCs w:val="24"/>
        </w:rPr>
      </w:pPr>
      <w:r>
        <w:rPr>
          <w:noProof/>
        </w:rPr>
        <mc:AlternateContent>
          <mc:Choice Requires="wps">
            <w:drawing>
              <wp:anchor distT="0" distB="0" distL="114300" distR="114300" simplePos="0" relativeHeight="251657216" behindDoc="0" locked="0" layoutInCell="1" allowOverlap="1" wp14:anchorId="57EF5E27" wp14:editId="53853253">
                <wp:simplePos x="0" y="0"/>
                <wp:positionH relativeFrom="margin">
                  <wp:align>left</wp:align>
                </wp:positionH>
                <wp:positionV relativeFrom="paragraph">
                  <wp:posOffset>8060</wp:posOffset>
                </wp:positionV>
                <wp:extent cx="3059430" cy="2022230"/>
                <wp:effectExtent l="0" t="0" r="26670" b="16510"/>
                <wp:wrapNone/>
                <wp:docPr id="12" name="Rectangle: Rounded Corners 12"/>
                <wp:cNvGraphicFramePr/>
                <a:graphic xmlns:a="http://schemas.openxmlformats.org/drawingml/2006/main">
                  <a:graphicData uri="http://schemas.microsoft.com/office/word/2010/wordprocessingShape">
                    <wps:wsp>
                      <wps:cNvSpPr/>
                      <wps:spPr>
                        <a:xfrm>
                          <a:off x="0" y="0"/>
                          <a:ext cx="3059430" cy="2022230"/>
                        </a:xfrm>
                        <a:prstGeom prst="roundRect">
                          <a:avLst/>
                        </a:prstGeom>
                        <a:blipFill>
                          <a:blip r:embed="rId8"/>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76445" w14:textId="03C39454" w:rsidR="00455219" w:rsidRDefault="00475E3B" w:rsidP="00644F99">
                            <w:pPr>
                              <w:jc w:val="center"/>
                              <w:rPr>
                                <w:rFonts w:asciiTheme="minorHAnsi" w:hAnsiTheme="minorHAnsi" w:cstheme="minorHAnsi"/>
                                <w:b/>
                                <w:bCs/>
                                <w:color w:val="000000" w:themeColor="text1"/>
                                <w:sz w:val="18"/>
                                <w:szCs w:val="10"/>
                              </w:rPr>
                            </w:pPr>
                            <w:r>
                              <w:rPr>
                                <w:rFonts w:asciiTheme="minorHAnsi" w:hAnsiTheme="minorHAnsi" w:cstheme="minorHAnsi"/>
                                <w:b/>
                                <w:bCs/>
                                <w:color w:val="000000" w:themeColor="text1"/>
                                <w:sz w:val="18"/>
                                <w:szCs w:val="10"/>
                              </w:rPr>
                              <w:t xml:space="preserve">WEDNESDAY </w:t>
                            </w:r>
                            <w:r w:rsidR="005C1C97">
                              <w:rPr>
                                <w:rFonts w:asciiTheme="minorHAnsi" w:hAnsiTheme="minorHAnsi" w:cstheme="minorHAnsi"/>
                                <w:b/>
                                <w:bCs/>
                                <w:color w:val="000000" w:themeColor="text1"/>
                                <w:sz w:val="18"/>
                                <w:szCs w:val="10"/>
                              </w:rPr>
                              <w:t>9</w:t>
                            </w:r>
                            <w:r>
                              <w:rPr>
                                <w:rFonts w:asciiTheme="minorHAnsi" w:hAnsiTheme="minorHAnsi" w:cstheme="minorHAnsi"/>
                                <w:b/>
                                <w:bCs/>
                                <w:color w:val="000000" w:themeColor="text1"/>
                                <w:sz w:val="18"/>
                                <w:szCs w:val="10"/>
                                <w:vertAlign w:val="superscript"/>
                              </w:rPr>
                              <w:t xml:space="preserve">th </w:t>
                            </w:r>
                            <w:r>
                              <w:rPr>
                                <w:rFonts w:asciiTheme="minorHAnsi" w:hAnsiTheme="minorHAnsi" w:cstheme="minorHAnsi"/>
                                <w:b/>
                                <w:bCs/>
                                <w:color w:val="000000" w:themeColor="text1"/>
                                <w:sz w:val="18"/>
                                <w:szCs w:val="10"/>
                              </w:rPr>
                              <w:t>MARCH</w:t>
                            </w:r>
                          </w:p>
                          <w:p w14:paraId="011E08FA" w14:textId="51E9D57A" w:rsidR="00250CDA" w:rsidRPr="00250CDA" w:rsidRDefault="00250CDA" w:rsidP="00644F99">
                            <w:pPr>
                              <w:jc w:val="center"/>
                              <w:rPr>
                                <w:rFonts w:asciiTheme="minorHAnsi" w:hAnsiTheme="minorHAnsi" w:cstheme="minorHAnsi"/>
                                <w:bCs/>
                                <w:i/>
                                <w:color w:val="000000" w:themeColor="text1"/>
                                <w:sz w:val="18"/>
                                <w:szCs w:val="10"/>
                              </w:rPr>
                            </w:pPr>
                            <w:r w:rsidRPr="00250CDA">
                              <w:rPr>
                                <w:rFonts w:asciiTheme="minorHAnsi" w:hAnsiTheme="minorHAnsi" w:cstheme="minorHAnsi"/>
                                <w:bCs/>
                                <w:i/>
                                <w:color w:val="000000" w:themeColor="text1"/>
                                <w:sz w:val="18"/>
                                <w:szCs w:val="10"/>
                              </w:rPr>
                              <w:t>St. Frances of Rome</w:t>
                            </w:r>
                          </w:p>
                          <w:p w14:paraId="3800DD4C" w14:textId="01A0F117" w:rsidR="00455219" w:rsidRPr="00475E3B" w:rsidRDefault="00455219" w:rsidP="00644F99">
                            <w:pPr>
                              <w:jc w:val="center"/>
                              <w:rPr>
                                <w:rFonts w:asciiTheme="minorHAnsi" w:hAnsiTheme="minorHAnsi" w:cstheme="minorHAnsi"/>
                                <w:b/>
                                <w:bCs/>
                                <w:color w:val="000000" w:themeColor="text1"/>
                                <w:sz w:val="18"/>
                                <w:szCs w:val="10"/>
                              </w:rPr>
                            </w:pPr>
                          </w:p>
                          <w:p w14:paraId="1B3E9BFC" w14:textId="0CD59336" w:rsidR="00455219" w:rsidRPr="00475E3B" w:rsidRDefault="00455219" w:rsidP="00475E3B">
                            <w:pPr>
                              <w:jc w:val="left"/>
                              <w:rPr>
                                <w:rFonts w:asciiTheme="minorHAnsi" w:hAnsiTheme="minorHAnsi" w:cstheme="minorHAnsi"/>
                                <w:b/>
                                <w:color w:val="000000" w:themeColor="text1"/>
                                <w:sz w:val="18"/>
                                <w:szCs w:val="10"/>
                              </w:rPr>
                            </w:pPr>
                            <w:r w:rsidRPr="00475E3B">
                              <w:rPr>
                                <w:rFonts w:asciiTheme="minorHAnsi" w:hAnsiTheme="minorHAnsi" w:cstheme="minorHAnsi"/>
                                <w:b/>
                                <w:color w:val="000000" w:themeColor="text1"/>
                                <w:sz w:val="18"/>
                                <w:szCs w:val="10"/>
                              </w:rPr>
                              <w:t>8</w:t>
                            </w:r>
                            <w:r w:rsidR="00475E3B">
                              <w:rPr>
                                <w:rFonts w:asciiTheme="minorHAnsi" w:hAnsiTheme="minorHAnsi" w:cstheme="minorHAnsi"/>
                                <w:b/>
                                <w:color w:val="000000" w:themeColor="text1"/>
                                <w:sz w:val="18"/>
                                <w:szCs w:val="10"/>
                              </w:rPr>
                              <w:t>-10</w:t>
                            </w:r>
                            <w:r w:rsidRPr="00475E3B">
                              <w:rPr>
                                <w:rFonts w:asciiTheme="minorHAnsi" w:hAnsiTheme="minorHAnsi" w:cstheme="minorHAnsi"/>
                                <w:b/>
                                <w:color w:val="000000" w:themeColor="text1"/>
                                <w:sz w:val="18"/>
                                <w:szCs w:val="10"/>
                              </w:rPr>
                              <w:t>am</w:t>
                            </w:r>
                            <w:r w:rsidRPr="00475E3B">
                              <w:rPr>
                                <w:rFonts w:asciiTheme="minorHAnsi" w:hAnsiTheme="minorHAnsi" w:cstheme="minorHAnsi"/>
                                <w:b/>
                                <w:color w:val="000000" w:themeColor="text1"/>
                                <w:sz w:val="18"/>
                                <w:szCs w:val="10"/>
                              </w:rPr>
                              <w:tab/>
                            </w:r>
                            <w:r w:rsidRPr="00475E3B">
                              <w:rPr>
                                <w:rFonts w:asciiTheme="minorHAnsi" w:hAnsiTheme="minorHAnsi" w:cstheme="minorHAnsi"/>
                                <w:b/>
                                <w:color w:val="000000" w:themeColor="text1"/>
                                <w:sz w:val="18"/>
                                <w:szCs w:val="10"/>
                              </w:rPr>
                              <w:tab/>
                              <w:t>Adoration</w:t>
                            </w:r>
                          </w:p>
                          <w:p w14:paraId="4BF2E232" w14:textId="0D21B2E9" w:rsidR="00455219" w:rsidRPr="00475E3B" w:rsidRDefault="00455219" w:rsidP="00475E3B">
                            <w:pPr>
                              <w:jc w:val="left"/>
                              <w:rPr>
                                <w:rFonts w:asciiTheme="minorHAnsi" w:hAnsiTheme="minorHAnsi" w:cstheme="minorHAnsi"/>
                                <w:b/>
                                <w:color w:val="000000" w:themeColor="text1"/>
                                <w:sz w:val="18"/>
                                <w:szCs w:val="10"/>
                              </w:rPr>
                            </w:pPr>
                            <w:r w:rsidRPr="00475E3B">
                              <w:rPr>
                                <w:rFonts w:asciiTheme="minorHAnsi" w:hAnsiTheme="minorHAnsi" w:cstheme="minorHAnsi"/>
                                <w:b/>
                                <w:color w:val="000000" w:themeColor="text1"/>
                                <w:sz w:val="18"/>
                                <w:szCs w:val="10"/>
                              </w:rPr>
                              <w:t>9.15am</w:t>
                            </w:r>
                            <w:r w:rsidRPr="00475E3B">
                              <w:rPr>
                                <w:rFonts w:asciiTheme="minorHAnsi" w:hAnsiTheme="minorHAnsi" w:cstheme="minorHAnsi"/>
                                <w:b/>
                                <w:color w:val="000000" w:themeColor="text1"/>
                                <w:sz w:val="18"/>
                                <w:szCs w:val="10"/>
                              </w:rPr>
                              <w:tab/>
                            </w:r>
                            <w:r w:rsidRPr="00475E3B">
                              <w:rPr>
                                <w:rFonts w:asciiTheme="minorHAnsi" w:hAnsiTheme="minorHAnsi" w:cstheme="minorHAnsi"/>
                                <w:b/>
                                <w:color w:val="000000" w:themeColor="text1"/>
                                <w:sz w:val="18"/>
                                <w:szCs w:val="10"/>
                              </w:rPr>
                              <w:tab/>
                              <w:t>Rosary</w:t>
                            </w:r>
                          </w:p>
                          <w:p w14:paraId="3969AAB4" w14:textId="7E90E77F" w:rsidR="00455219" w:rsidRPr="00475E3B" w:rsidRDefault="00455219" w:rsidP="00475E3B">
                            <w:pPr>
                              <w:jc w:val="left"/>
                              <w:rPr>
                                <w:rFonts w:asciiTheme="minorHAnsi" w:hAnsiTheme="minorHAnsi" w:cstheme="minorHAnsi"/>
                                <w:i/>
                                <w:iCs/>
                                <w:color w:val="000000" w:themeColor="text1"/>
                                <w:sz w:val="18"/>
                                <w:szCs w:val="10"/>
                              </w:rPr>
                            </w:pPr>
                            <w:r w:rsidRPr="00475E3B">
                              <w:rPr>
                                <w:rFonts w:asciiTheme="minorHAnsi" w:hAnsiTheme="minorHAnsi" w:cstheme="minorHAnsi"/>
                                <w:b/>
                                <w:color w:val="000000" w:themeColor="text1"/>
                                <w:sz w:val="18"/>
                                <w:szCs w:val="10"/>
                              </w:rPr>
                              <w:t>10am</w:t>
                            </w:r>
                            <w:r w:rsidRPr="00475E3B">
                              <w:rPr>
                                <w:rFonts w:asciiTheme="minorHAnsi" w:hAnsiTheme="minorHAnsi" w:cstheme="minorHAnsi"/>
                                <w:b/>
                                <w:color w:val="000000" w:themeColor="text1"/>
                                <w:sz w:val="18"/>
                                <w:szCs w:val="10"/>
                              </w:rPr>
                              <w:tab/>
                            </w:r>
                            <w:r w:rsidRPr="00475E3B">
                              <w:rPr>
                                <w:rFonts w:asciiTheme="minorHAnsi" w:hAnsiTheme="minorHAnsi" w:cstheme="minorHAnsi"/>
                                <w:b/>
                                <w:color w:val="000000" w:themeColor="text1"/>
                                <w:sz w:val="18"/>
                                <w:szCs w:val="10"/>
                              </w:rPr>
                              <w:tab/>
                              <w:t xml:space="preserve">Mass &amp; Confessions </w:t>
                            </w:r>
                            <w:r w:rsidR="00DD0CB8">
                              <w:rPr>
                                <w:rFonts w:asciiTheme="minorHAnsi" w:hAnsiTheme="minorHAnsi" w:cstheme="minorHAnsi"/>
                                <w:b/>
                                <w:color w:val="000000" w:themeColor="text1"/>
                                <w:sz w:val="18"/>
                                <w:szCs w:val="18"/>
                              </w:rPr>
                              <w:t>Joined by Y3</w:t>
                            </w:r>
                            <w:r w:rsidR="00DD0CB8" w:rsidRPr="004F1AB8">
                              <w:rPr>
                                <w:rFonts w:asciiTheme="minorHAnsi" w:hAnsiTheme="minorHAnsi" w:cstheme="minorHAnsi"/>
                                <w:b/>
                                <w:color w:val="000000" w:themeColor="text1"/>
                                <w:sz w:val="18"/>
                                <w:szCs w:val="18"/>
                              </w:rPr>
                              <w:t xml:space="preserve">   </w:t>
                            </w:r>
                            <w:r w:rsidRPr="00475E3B">
                              <w:rPr>
                                <w:rFonts w:asciiTheme="minorHAnsi" w:hAnsiTheme="minorHAnsi" w:cstheme="minorHAnsi"/>
                                <w:b/>
                                <w:color w:val="000000" w:themeColor="text1"/>
                                <w:sz w:val="18"/>
                                <w:szCs w:val="10"/>
                              </w:rPr>
                              <w:br/>
                            </w:r>
                            <w:r w:rsidRPr="00475E3B">
                              <w:rPr>
                                <w:rFonts w:asciiTheme="minorHAnsi" w:hAnsiTheme="minorHAnsi" w:cstheme="minorHAnsi"/>
                                <w:color w:val="000000" w:themeColor="text1"/>
                                <w:sz w:val="18"/>
                                <w:szCs w:val="10"/>
                              </w:rPr>
                              <w:tab/>
                            </w:r>
                            <w:r w:rsidRPr="00475E3B">
                              <w:rPr>
                                <w:rFonts w:asciiTheme="minorHAnsi" w:hAnsiTheme="minorHAnsi" w:cstheme="minorHAnsi"/>
                                <w:color w:val="000000" w:themeColor="text1"/>
                                <w:sz w:val="18"/>
                                <w:szCs w:val="10"/>
                              </w:rPr>
                              <w:tab/>
                            </w:r>
                            <w:r w:rsidR="005C1C97">
                              <w:rPr>
                                <w:rFonts w:asciiTheme="minorHAnsi" w:hAnsiTheme="minorHAnsi" w:cstheme="minorHAnsi"/>
                                <w:i/>
                                <w:iCs/>
                                <w:color w:val="000000" w:themeColor="text1"/>
                                <w:sz w:val="18"/>
                                <w:szCs w:val="10"/>
                              </w:rPr>
                              <w:t>Ethel Marie Palacrca’s Intentions</w:t>
                            </w:r>
                          </w:p>
                          <w:p w14:paraId="53A795F5" w14:textId="780E3C55" w:rsidR="00455219" w:rsidRDefault="00455219" w:rsidP="00475E3B">
                            <w:pPr>
                              <w:jc w:val="left"/>
                              <w:rPr>
                                <w:rFonts w:asciiTheme="minorHAnsi" w:hAnsiTheme="minorHAnsi" w:cstheme="minorHAnsi"/>
                                <w:b/>
                                <w:color w:val="000000" w:themeColor="text1"/>
                                <w:sz w:val="20"/>
                                <w:szCs w:val="10"/>
                              </w:rPr>
                            </w:pPr>
                            <w:r w:rsidRPr="00475E3B">
                              <w:rPr>
                                <w:rFonts w:asciiTheme="minorHAnsi" w:hAnsiTheme="minorHAnsi" w:cstheme="minorHAnsi"/>
                                <w:b/>
                                <w:color w:val="000000" w:themeColor="text1"/>
                                <w:sz w:val="20"/>
                                <w:szCs w:val="10"/>
                              </w:rPr>
                              <w:t>11am</w:t>
                            </w:r>
                            <w:r w:rsidRPr="00475E3B">
                              <w:rPr>
                                <w:rFonts w:asciiTheme="minorHAnsi" w:hAnsiTheme="minorHAnsi" w:cstheme="minorHAnsi"/>
                                <w:b/>
                                <w:color w:val="000000" w:themeColor="text1"/>
                                <w:sz w:val="20"/>
                                <w:szCs w:val="10"/>
                              </w:rPr>
                              <w:tab/>
                            </w:r>
                            <w:r w:rsidRPr="00475E3B">
                              <w:rPr>
                                <w:rFonts w:asciiTheme="minorHAnsi" w:hAnsiTheme="minorHAnsi" w:cstheme="minorHAnsi"/>
                                <w:b/>
                                <w:color w:val="000000" w:themeColor="text1"/>
                                <w:sz w:val="20"/>
                                <w:szCs w:val="10"/>
                              </w:rPr>
                              <w:tab/>
                              <w:t>Stations of the Cross</w:t>
                            </w:r>
                          </w:p>
                          <w:p w14:paraId="17366D6B" w14:textId="77777777" w:rsidR="00475E3B" w:rsidRDefault="00475E3B" w:rsidP="00475E3B">
                            <w:pPr>
                              <w:ind w:left="720" w:firstLine="720"/>
                              <w:jc w:val="left"/>
                              <w:rPr>
                                <w:rFonts w:asciiTheme="minorHAnsi" w:hAnsiTheme="minorHAnsi" w:cstheme="minorHAnsi"/>
                                <w:color w:val="000000" w:themeColor="text1"/>
                                <w:sz w:val="18"/>
                                <w:szCs w:val="18"/>
                              </w:rPr>
                            </w:pPr>
                            <w:r w:rsidRPr="004F1AB8">
                              <w:rPr>
                                <w:rFonts w:asciiTheme="minorHAnsi" w:hAnsiTheme="minorHAnsi" w:cstheme="minorHAnsi"/>
                                <w:bCs/>
                                <w:color w:val="000000" w:themeColor="text1"/>
                                <w:sz w:val="18"/>
                                <w:szCs w:val="18"/>
                              </w:rPr>
                              <w:t>CLOSED</w:t>
                            </w:r>
                          </w:p>
                          <w:p w14:paraId="6ACFF561" w14:textId="56D61858" w:rsidR="00455219" w:rsidRPr="00475E3B" w:rsidRDefault="00475E3B" w:rsidP="00475E3B">
                            <w:pPr>
                              <w:jc w:val="left"/>
                              <w:rPr>
                                <w:rFonts w:asciiTheme="minorHAnsi" w:hAnsiTheme="minorHAnsi" w:cstheme="minorHAnsi"/>
                                <w:b/>
                                <w:color w:val="000000" w:themeColor="text1"/>
                                <w:sz w:val="20"/>
                                <w:szCs w:val="10"/>
                              </w:rPr>
                            </w:pPr>
                            <w:r w:rsidRPr="004F1AB8">
                              <w:rPr>
                                <w:rFonts w:asciiTheme="minorHAnsi" w:hAnsiTheme="minorHAnsi" w:cstheme="minorHAnsi"/>
                                <w:b/>
                                <w:color w:val="000000" w:themeColor="text1"/>
                                <w:sz w:val="18"/>
                                <w:szCs w:val="18"/>
                              </w:rPr>
                              <w:t xml:space="preserve">2.30-3.30pm  </w:t>
                            </w:r>
                            <w:r w:rsidRPr="004F1AB8">
                              <w:rPr>
                                <w:rFonts w:asciiTheme="minorHAnsi" w:hAnsiTheme="minorHAnsi" w:cstheme="minorHAnsi"/>
                                <w:b/>
                                <w:color w:val="000000" w:themeColor="text1"/>
                                <w:sz w:val="18"/>
                                <w:szCs w:val="18"/>
                              </w:rPr>
                              <w:tab/>
                              <w:t>Adoration Holy Hour</w:t>
                            </w:r>
                            <w:r w:rsidRPr="004F1AB8">
                              <w:rPr>
                                <w:rFonts w:asciiTheme="minorHAnsi" w:hAnsiTheme="minorHAnsi" w:cstheme="minorHAnsi"/>
                                <w:b/>
                                <w:color w:val="000000" w:themeColor="text1"/>
                                <w:sz w:val="18"/>
                                <w:szCs w:val="18"/>
                              </w:rPr>
                              <w:br/>
                            </w:r>
                            <w:r>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t>CLOSED</w:t>
                            </w:r>
                            <w:r w:rsidRPr="004F1AB8">
                              <w:rPr>
                                <w:rFonts w:asciiTheme="minorHAnsi" w:hAnsiTheme="minorHAnsi" w:cstheme="minorHAnsi"/>
                                <w:color w:val="000000" w:themeColor="text1"/>
                                <w:sz w:val="18"/>
                                <w:szCs w:val="18"/>
                              </w:rPr>
                              <w:br/>
                            </w:r>
                            <w:r w:rsidR="00455219" w:rsidRPr="00475E3B">
                              <w:rPr>
                                <w:rFonts w:asciiTheme="minorHAnsi" w:hAnsiTheme="minorHAnsi" w:cstheme="minorHAnsi"/>
                                <w:b/>
                                <w:color w:val="000000" w:themeColor="text1"/>
                                <w:sz w:val="20"/>
                                <w:szCs w:val="10"/>
                              </w:rPr>
                              <w:t>6pm</w:t>
                            </w:r>
                            <w:r w:rsidR="00455219" w:rsidRPr="00475E3B">
                              <w:rPr>
                                <w:rFonts w:asciiTheme="minorHAnsi" w:hAnsiTheme="minorHAnsi" w:cstheme="minorHAnsi"/>
                                <w:b/>
                                <w:color w:val="000000" w:themeColor="text1"/>
                                <w:sz w:val="20"/>
                                <w:szCs w:val="10"/>
                              </w:rPr>
                              <w:tab/>
                            </w:r>
                            <w:r w:rsidR="00455219" w:rsidRPr="00475E3B">
                              <w:rPr>
                                <w:rFonts w:asciiTheme="minorHAnsi" w:hAnsiTheme="minorHAnsi" w:cstheme="minorHAnsi"/>
                                <w:b/>
                                <w:color w:val="000000" w:themeColor="text1"/>
                                <w:sz w:val="20"/>
                                <w:szCs w:val="10"/>
                              </w:rPr>
                              <w:tab/>
                              <w:t>Mass &amp; Confessions</w:t>
                            </w:r>
                          </w:p>
                          <w:p w14:paraId="470578E8" w14:textId="77777777" w:rsidR="00455219" w:rsidRPr="000F06E8" w:rsidRDefault="00455219" w:rsidP="000F06E8">
                            <w:pPr>
                              <w:spacing w:after="240"/>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F5E27" id="Rectangle: Rounded Corners 12" o:spid="_x0000_s1032" style="position:absolute;left:0;text-align:left;margin-left:0;margin-top:.65pt;width:240.9pt;height:159.2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" strokecolor="#c00000" strokeweight="1pt">
                <v:fill r:id="rId9" o:title="" recolor="t" rotate="t" type="tile"/>
                <v:stroke joinstyle="miter"/>
                <v:textbox>
                  <w:txbxContent>
                    <w:p w14:paraId="6D276445" w14:textId="03C39454" w:rsidR="00455219" w:rsidRDefault="00475E3B" w:rsidP="00644F99">
                      <w:pPr>
                        <w:jc w:val="center"/>
                        <w:rPr>
                          <w:rFonts w:asciiTheme="minorHAnsi" w:hAnsiTheme="minorHAnsi" w:cstheme="minorHAnsi"/>
                          <w:b/>
                          <w:bCs/>
                          <w:color w:val="000000" w:themeColor="text1"/>
                          <w:sz w:val="18"/>
                          <w:szCs w:val="10"/>
                        </w:rPr>
                      </w:pPr>
                      <w:r>
                        <w:rPr>
                          <w:rFonts w:asciiTheme="minorHAnsi" w:hAnsiTheme="minorHAnsi" w:cstheme="minorHAnsi"/>
                          <w:b/>
                          <w:bCs/>
                          <w:color w:val="000000" w:themeColor="text1"/>
                          <w:sz w:val="18"/>
                          <w:szCs w:val="10"/>
                        </w:rPr>
                        <w:t xml:space="preserve">WEDNESDAY </w:t>
                      </w:r>
                      <w:r w:rsidR="005C1C97">
                        <w:rPr>
                          <w:rFonts w:asciiTheme="minorHAnsi" w:hAnsiTheme="minorHAnsi" w:cstheme="minorHAnsi"/>
                          <w:b/>
                          <w:bCs/>
                          <w:color w:val="000000" w:themeColor="text1"/>
                          <w:sz w:val="18"/>
                          <w:szCs w:val="10"/>
                        </w:rPr>
                        <w:t>9</w:t>
                      </w:r>
                      <w:r>
                        <w:rPr>
                          <w:rFonts w:asciiTheme="minorHAnsi" w:hAnsiTheme="minorHAnsi" w:cstheme="minorHAnsi"/>
                          <w:b/>
                          <w:bCs/>
                          <w:color w:val="000000" w:themeColor="text1"/>
                          <w:sz w:val="18"/>
                          <w:szCs w:val="10"/>
                          <w:vertAlign w:val="superscript"/>
                        </w:rPr>
                        <w:t xml:space="preserve">th </w:t>
                      </w:r>
                      <w:r>
                        <w:rPr>
                          <w:rFonts w:asciiTheme="minorHAnsi" w:hAnsiTheme="minorHAnsi" w:cstheme="minorHAnsi"/>
                          <w:b/>
                          <w:bCs/>
                          <w:color w:val="000000" w:themeColor="text1"/>
                          <w:sz w:val="18"/>
                          <w:szCs w:val="10"/>
                        </w:rPr>
                        <w:t>MARCH</w:t>
                      </w:r>
                    </w:p>
                    <w:p w14:paraId="011E08FA" w14:textId="51E9D57A" w:rsidR="00250CDA" w:rsidRPr="00250CDA" w:rsidRDefault="00250CDA" w:rsidP="00644F99">
                      <w:pPr>
                        <w:jc w:val="center"/>
                        <w:rPr>
                          <w:rFonts w:asciiTheme="minorHAnsi" w:hAnsiTheme="minorHAnsi" w:cstheme="minorHAnsi"/>
                          <w:bCs/>
                          <w:i/>
                          <w:color w:val="000000" w:themeColor="text1"/>
                          <w:sz w:val="18"/>
                          <w:szCs w:val="10"/>
                        </w:rPr>
                      </w:pPr>
                      <w:r w:rsidRPr="00250CDA">
                        <w:rPr>
                          <w:rFonts w:asciiTheme="minorHAnsi" w:hAnsiTheme="minorHAnsi" w:cstheme="minorHAnsi"/>
                          <w:bCs/>
                          <w:i/>
                          <w:color w:val="000000" w:themeColor="text1"/>
                          <w:sz w:val="18"/>
                          <w:szCs w:val="10"/>
                        </w:rPr>
                        <w:t>St. Frances of Rome</w:t>
                      </w:r>
                    </w:p>
                    <w:p w14:paraId="3800DD4C" w14:textId="01A0F117" w:rsidR="00455219" w:rsidRPr="00475E3B" w:rsidRDefault="00455219" w:rsidP="00644F99">
                      <w:pPr>
                        <w:jc w:val="center"/>
                        <w:rPr>
                          <w:rFonts w:asciiTheme="minorHAnsi" w:hAnsiTheme="minorHAnsi" w:cstheme="minorHAnsi"/>
                          <w:b/>
                          <w:bCs/>
                          <w:color w:val="000000" w:themeColor="text1"/>
                          <w:sz w:val="18"/>
                          <w:szCs w:val="10"/>
                        </w:rPr>
                      </w:pPr>
                    </w:p>
                    <w:p w14:paraId="1B3E9BFC" w14:textId="0CD59336" w:rsidR="00455219" w:rsidRPr="00475E3B" w:rsidRDefault="00455219" w:rsidP="00475E3B">
                      <w:pPr>
                        <w:jc w:val="left"/>
                        <w:rPr>
                          <w:rFonts w:asciiTheme="minorHAnsi" w:hAnsiTheme="minorHAnsi" w:cstheme="minorHAnsi"/>
                          <w:b/>
                          <w:color w:val="000000" w:themeColor="text1"/>
                          <w:sz w:val="18"/>
                          <w:szCs w:val="10"/>
                        </w:rPr>
                      </w:pPr>
                      <w:r w:rsidRPr="00475E3B">
                        <w:rPr>
                          <w:rFonts w:asciiTheme="minorHAnsi" w:hAnsiTheme="minorHAnsi" w:cstheme="minorHAnsi"/>
                          <w:b/>
                          <w:color w:val="000000" w:themeColor="text1"/>
                          <w:sz w:val="18"/>
                          <w:szCs w:val="10"/>
                        </w:rPr>
                        <w:t>8</w:t>
                      </w:r>
                      <w:r w:rsidR="00475E3B">
                        <w:rPr>
                          <w:rFonts w:asciiTheme="minorHAnsi" w:hAnsiTheme="minorHAnsi" w:cstheme="minorHAnsi"/>
                          <w:b/>
                          <w:color w:val="000000" w:themeColor="text1"/>
                          <w:sz w:val="18"/>
                          <w:szCs w:val="10"/>
                        </w:rPr>
                        <w:t>-10</w:t>
                      </w:r>
                      <w:r w:rsidRPr="00475E3B">
                        <w:rPr>
                          <w:rFonts w:asciiTheme="minorHAnsi" w:hAnsiTheme="minorHAnsi" w:cstheme="minorHAnsi"/>
                          <w:b/>
                          <w:color w:val="000000" w:themeColor="text1"/>
                          <w:sz w:val="18"/>
                          <w:szCs w:val="10"/>
                        </w:rPr>
                        <w:t>am</w:t>
                      </w:r>
                      <w:r w:rsidRPr="00475E3B">
                        <w:rPr>
                          <w:rFonts w:asciiTheme="minorHAnsi" w:hAnsiTheme="minorHAnsi" w:cstheme="minorHAnsi"/>
                          <w:b/>
                          <w:color w:val="000000" w:themeColor="text1"/>
                          <w:sz w:val="18"/>
                          <w:szCs w:val="10"/>
                        </w:rPr>
                        <w:tab/>
                      </w:r>
                      <w:r w:rsidRPr="00475E3B">
                        <w:rPr>
                          <w:rFonts w:asciiTheme="minorHAnsi" w:hAnsiTheme="minorHAnsi" w:cstheme="minorHAnsi"/>
                          <w:b/>
                          <w:color w:val="000000" w:themeColor="text1"/>
                          <w:sz w:val="18"/>
                          <w:szCs w:val="10"/>
                        </w:rPr>
                        <w:tab/>
                        <w:t>Adoration</w:t>
                      </w:r>
                    </w:p>
                    <w:p w14:paraId="4BF2E232" w14:textId="0D21B2E9" w:rsidR="00455219" w:rsidRPr="00475E3B" w:rsidRDefault="00455219" w:rsidP="00475E3B">
                      <w:pPr>
                        <w:jc w:val="left"/>
                        <w:rPr>
                          <w:rFonts w:asciiTheme="minorHAnsi" w:hAnsiTheme="minorHAnsi" w:cstheme="minorHAnsi"/>
                          <w:b/>
                          <w:color w:val="000000" w:themeColor="text1"/>
                          <w:sz w:val="18"/>
                          <w:szCs w:val="10"/>
                        </w:rPr>
                      </w:pPr>
                      <w:r w:rsidRPr="00475E3B">
                        <w:rPr>
                          <w:rFonts w:asciiTheme="minorHAnsi" w:hAnsiTheme="minorHAnsi" w:cstheme="minorHAnsi"/>
                          <w:b/>
                          <w:color w:val="000000" w:themeColor="text1"/>
                          <w:sz w:val="18"/>
                          <w:szCs w:val="10"/>
                        </w:rPr>
                        <w:t>9.15am</w:t>
                      </w:r>
                      <w:r w:rsidRPr="00475E3B">
                        <w:rPr>
                          <w:rFonts w:asciiTheme="minorHAnsi" w:hAnsiTheme="minorHAnsi" w:cstheme="minorHAnsi"/>
                          <w:b/>
                          <w:color w:val="000000" w:themeColor="text1"/>
                          <w:sz w:val="18"/>
                          <w:szCs w:val="10"/>
                        </w:rPr>
                        <w:tab/>
                      </w:r>
                      <w:r w:rsidRPr="00475E3B">
                        <w:rPr>
                          <w:rFonts w:asciiTheme="minorHAnsi" w:hAnsiTheme="minorHAnsi" w:cstheme="minorHAnsi"/>
                          <w:b/>
                          <w:color w:val="000000" w:themeColor="text1"/>
                          <w:sz w:val="18"/>
                          <w:szCs w:val="10"/>
                        </w:rPr>
                        <w:tab/>
                        <w:t>Rosary</w:t>
                      </w:r>
                    </w:p>
                    <w:p w14:paraId="3969AAB4" w14:textId="7E90E77F" w:rsidR="00455219" w:rsidRPr="00475E3B" w:rsidRDefault="00455219" w:rsidP="00475E3B">
                      <w:pPr>
                        <w:jc w:val="left"/>
                        <w:rPr>
                          <w:rFonts w:asciiTheme="minorHAnsi" w:hAnsiTheme="minorHAnsi" w:cstheme="minorHAnsi"/>
                          <w:i/>
                          <w:iCs/>
                          <w:color w:val="000000" w:themeColor="text1"/>
                          <w:sz w:val="18"/>
                          <w:szCs w:val="10"/>
                        </w:rPr>
                      </w:pPr>
                      <w:r w:rsidRPr="00475E3B">
                        <w:rPr>
                          <w:rFonts w:asciiTheme="minorHAnsi" w:hAnsiTheme="minorHAnsi" w:cstheme="minorHAnsi"/>
                          <w:b/>
                          <w:color w:val="000000" w:themeColor="text1"/>
                          <w:sz w:val="18"/>
                          <w:szCs w:val="10"/>
                        </w:rPr>
                        <w:t>10am</w:t>
                      </w:r>
                      <w:r w:rsidRPr="00475E3B">
                        <w:rPr>
                          <w:rFonts w:asciiTheme="minorHAnsi" w:hAnsiTheme="minorHAnsi" w:cstheme="minorHAnsi"/>
                          <w:b/>
                          <w:color w:val="000000" w:themeColor="text1"/>
                          <w:sz w:val="18"/>
                          <w:szCs w:val="10"/>
                        </w:rPr>
                        <w:tab/>
                      </w:r>
                      <w:r w:rsidRPr="00475E3B">
                        <w:rPr>
                          <w:rFonts w:asciiTheme="minorHAnsi" w:hAnsiTheme="minorHAnsi" w:cstheme="minorHAnsi"/>
                          <w:b/>
                          <w:color w:val="000000" w:themeColor="text1"/>
                          <w:sz w:val="18"/>
                          <w:szCs w:val="10"/>
                        </w:rPr>
                        <w:tab/>
                        <w:t xml:space="preserve">Mass &amp; Confessions </w:t>
                      </w:r>
                      <w:r w:rsidR="00DD0CB8">
                        <w:rPr>
                          <w:rFonts w:asciiTheme="minorHAnsi" w:hAnsiTheme="minorHAnsi" w:cstheme="minorHAnsi"/>
                          <w:b/>
                          <w:color w:val="000000" w:themeColor="text1"/>
                          <w:sz w:val="18"/>
                          <w:szCs w:val="18"/>
                        </w:rPr>
                        <w:t>Joined by Y3</w:t>
                      </w:r>
                      <w:r w:rsidR="00DD0CB8" w:rsidRPr="004F1AB8">
                        <w:rPr>
                          <w:rFonts w:asciiTheme="minorHAnsi" w:hAnsiTheme="minorHAnsi" w:cstheme="minorHAnsi"/>
                          <w:b/>
                          <w:color w:val="000000" w:themeColor="text1"/>
                          <w:sz w:val="18"/>
                          <w:szCs w:val="18"/>
                        </w:rPr>
                        <w:t xml:space="preserve">   </w:t>
                      </w:r>
                      <w:r w:rsidRPr="00475E3B">
                        <w:rPr>
                          <w:rFonts w:asciiTheme="minorHAnsi" w:hAnsiTheme="minorHAnsi" w:cstheme="minorHAnsi"/>
                          <w:b/>
                          <w:color w:val="000000" w:themeColor="text1"/>
                          <w:sz w:val="18"/>
                          <w:szCs w:val="10"/>
                        </w:rPr>
                        <w:br/>
                      </w:r>
                      <w:r w:rsidRPr="00475E3B">
                        <w:rPr>
                          <w:rFonts w:asciiTheme="minorHAnsi" w:hAnsiTheme="minorHAnsi" w:cstheme="minorHAnsi"/>
                          <w:color w:val="000000" w:themeColor="text1"/>
                          <w:sz w:val="18"/>
                          <w:szCs w:val="10"/>
                        </w:rPr>
                        <w:tab/>
                      </w:r>
                      <w:r w:rsidRPr="00475E3B">
                        <w:rPr>
                          <w:rFonts w:asciiTheme="minorHAnsi" w:hAnsiTheme="minorHAnsi" w:cstheme="minorHAnsi"/>
                          <w:color w:val="000000" w:themeColor="text1"/>
                          <w:sz w:val="18"/>
                          <w:szCs w:val="10"/>
                        </w:rPr>
                        <w:tab/>
                      </w:r>
                      <w:r w:rsidR="005C1C97">
                        <w:rPr>
                          <w:rFonts w:asciiTheme="minorHAnsi" w:hAnsiTheme="minorHAnsi" w:cstheme="minorHAnsi"/>
                          <w:i/>
                          <w:iCs/>
                          <w:color w:val="000000" w:themeColor="text1"/>
                          <w:sz w:val="18"/>
                          <w:szCs w:val="10"/>
                        </w:rPr>
                        <w:t>Ethel Marie Palacrca’s Intentions</w:t>
                      </w:r>
                    </w:p>
                    <w:p w14:paraId="53A795F5" w14:textId="780E3C55" w:rsidR="00455219" w:rsidRDefault="00455219" w:rsidP="00475E3B">
                      <w:pPr>
                        <w:jc w:val="left"/>
                        <w:rPr>
                          <w:rFonts w:asciiTheme="minorHAnsi" w:hAnsiTheme="minorHAnsi" w:cstheme="minorHAnsi"/>
                          <w:b/>
                          <w:color w:val="000000" w:themeColor="text1"/>
                          <w:sz w:val="20"/>
                          <w:szCs w:val="10"/>
                        </w:rPr>
                      </w:pPr>
                      <w:r w:rsidRPr="00475E3B">
                        <w:rPr>
                          <w:rFonts w:asciiTheme="minorHAnsi" w:hAnsiTheme="minorHAnsi" w:cstheme="minorHAnsi"/>
                          <w:b/>
                          <w:color w:val="000000" w:themeColor="text1"/>
                          <w:sz w:val="20"/>
                          <w:szCs w:val="10"/>
                        </w:rPr>
                        <w:t>11am</w:t>
                      </w:r>
                      <w:r w:rsidRPr="00475E3B">
                        <w:rPr>
                          <w:rFonts w:asciiTheme="minorHAnsi" w:hAnsiTheme="minorHAnsi" w:cstheme="minorHAnsi"/>
                          <w:b/>
                          <w:color w:val="000000" w:themeColor="text1"/>
                          <w:sz w:val="20"/>
                          <w:szCs w:val="10"/>
                        </w:rPr>
                        <w:tab/>
                      </w:r>
                      <w:r w:rsidRPr="00475E3B">
                        <w:rPr>
                          <w:rFonts w:asciiTheme="minorHAnsi" w:hAnsiTheme="minorHAnsi" w:cstheme="minorHAnsi"/>
                          <w:b/>
                          <w:color w:val="000000" w:themeColor="text1"/>
                          <w:sz w:val="20"/>
                          <w:szCs w:val="10"/>
                        </w:rPr>
                        <w:tab/>
                        <w:t>Stations of the Cross</w:t>
                      </w:r>
                    </w:p>
                    <w:p w14:paraId="17366D6B" w14:textId="77777777" w:rsidR="00475E3B" w:rsidRDefault="00475E3B" w:rsidP="00475E3B">
                      <w:pPr>
                        <w:ind w:left="720" w:firstLine="720"/>
                        <w:jc w:val="left"/>
                        <w:rPr>
                          <w:rFonts w:asciiTheme="minorHAnsi" w:hAnsiTheme="minorHAnsi" w:cstheme="minorHAnsi"/>
                          <w:color w:val="000000" w:themeColor="text1"/>
                          <w:sz w:val="18"/>
                          <w:szCs w:val="18"/>
                        </w:rPr>
                      </w:pPr>
                      <w:r w:rsidRPr="004F1AB8">
                        <w:rPr>
                          <w:rFonts w:asciiTheme="minorHAnsi" w:hAnsiTheme="minorHAnsi" w:cstheme="minorHAnsi"/>
                          <w:bCs/>
                          <w:color w:val="000000" w:themeColor="text1"/>
                          <w:sz w:val="18"/>
                          <w:szCs w:val="18"/>
                        </w:rPr>
                        <w:t>CLOSED</w:t>
                      </w:r>
                    </w:p>
                    <w:p w14:paraId="6ACFF561" w14:textId="56D61858" w:rsidR="00455219" w:rsidRPr="00475E3B" w:rsidRDefault="00475E3B" w:rsidP="00475E3B">
                      <w:pPr>
                        <w:jc w:val="left"/>
                        <w:rPr>
                          <w:rFonts w:asciiTheme="minorHAnsi" w:hAnsiTheme="minorHAnsi" w:cstheme="minorHAnsi"/>
                          <w:b/>
                          <w:color w:val="000000" w:themeColor="text1"/>
                          <w:sz w:val="20"/>
                          <w:szCs w:val="10"/>
                        </w:rPr>
                      </w:pPr>
                      <w:r w:rsidRPr="004F1AB8">
                        <w:rPr>
                          <w:rFonts w:asciiTheme="minorHAnsi" w:hAnsiTheme="minorHAnsi" w:cstheme="minorHAnsi"/>
                          <w:b/>
                          <w:color w:val="000000" w:themeColor="text1"/>
                          <w:sz w:val="18"/>
                          <w:szCs w:val="18"/>
                        </w:rPr>
                        <w:t xml:space="preserve">2.30-3.30pm  </w:t>
                      </w:r>
                      <w:r w:rsidRPr="004F1AB8">
                        <w:rPr>
                          <w:rFonts w:asciiTheme="minorHAnsi" w:hAnsiTheme="minorHAnsi" w:cstheme="minorHAnsi"/>
                          <w:b/>
                          <w:color w:val="000000" w:themeColor="text1"/>
                          <w:sz w:val="18"/>
                          <w:szCs w:val="18"/>
                        </w:rPr>
                        <w:tab/>
                        <w:t>Adoration Holy Hour</w:t>
                      </w:r>
                      <w:r w:rsidRPr="004F1AB8">
                        <w:rPr>
                          <w:rFonts w:asciiTheme="minorHAnsi" w:hAnsiTheme="minorHAnsi" w:cstheme="minorHAnsi"/>
                          <w:b/>
                          <w:color w:val="000000" w:themeColor="text1"/>
                          <w:sz w:val="18"/>
                          <w:szCs w:val="18"/>
                        </w:rPr>
                        <w:br/>
                      </w:r>
                      <w:r>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t>CLOSED</w:t>
                      </w:r>
                      <w:r w:rsidRPr="004F1AB8">
                        <w:rPr>
                          <w:rFonts w:asciiTheme="minorHAnsi" w:hAnsiTheme="minorHAnsi" w:cstheme="minorHAnsi"/>
                          <w:color w:val="000000" w:themeColor="text1"/>
                          <w:sz w:val="18"/>
                          <w:szCs w:val="18"/>
                        </w:rPr>
                        <w:br/>
                      </w:r>
                      <w:r w:rsidR="00455219" w:rsidRPr="00475E3B">
                        <w:rPr>
                          <w:rFonts w:asciiTheme="minorHAnsi" w:hAnsiTheme="minorHAnsi" w:cstheme="minorHAnsi"/>
                          <w:b/>
                          <w:color w:val="000000" w:themeColor="text1"/>
                          <w:sz w:val="20"/>
                          <w:szCs w:val="10"/>
                        </w:rPr>
                        <w:t>6pm</w:t>
                      </w:r>
                      <w:r w:rsidR="00455219" w:rsidRPr="00475E3B">
                        <w:rPr>
                          <w:rFonts w:asciiTheme="minorHAnsi" w:hAnsiTheme="minorHAnsi" w:cstheme="minorHAnsi"/>
                          <w:b/>
                          <w:color w:val="000000" w:themeColor="text1"/>
                          <w:sz w:val="20"/>
                          <w:szCs w:val="10"/>
                        </w:rPr>
                        <w:tab/>
                      </w:r>
                      <w:r w:rsidR="00455219" w:rsidRPr="00475E3B">
                        <w:rPr>
                          <w:rFonts w:asciiTheme="minorHAnsi" w:hAnsiTheme="minorHAnsi" w:cstheme="minorHAnsi"/>
                          <w:b/>
                          <w:color w:val="000000" w:themeColor="text1"/>
                          <w:sz w:val="20"/>
                          <w:szCs w:val="10"/>
                        </w:rPr>
                        <w:tab/>
                        <w:t>Mass &amp; Confessions</w:t>
                      </w:r>
                    </w:p>
                    <w:p w14:paraId="470578E8" w14:textId="77777777" w:rsidR="00455219" w:rsidRPr="000F06E8" w:rsidRDefault="00455219" w:rsidP="000F06E8">
                      <w:pPr>
                        <w:spacing w:after="240"/>
                        <w:jc w:val="center"/>
                        <w:rPr>
                          <w:rFonts w:asciiTheme="minorHAnsi" w:hAnsiTheme="minorHAnsi" w:cstheme="minorHAnsi"/>
                          <w:color w:val="000000" w:themeColor="text1"/>
                        </w:rPr>
                      </w:pPr>
                    </w:p>
                  </w:txbxContent>
                </v:textbox>
                <w10:wrap anchorx="margin"/>
              </v:roundrect>
            </w:pict>
          </mc:Fallback>
        </mc:AlternateContent>
      </w:r>
    </w:p>
    <w:p w14:paraId="59A8F4DC" w14:textId="56DBD342" w:rsidR="00F72BA0" w:rsidRDefault="00F72BA0" w:rsidP="00435536">
      <w:pPr>
        <w:ind w:right="-37"/>
        <w:rPr>
          <w:rFonts w:asciiTheme="minorHAnsi" w:hAnsiTheme="minorHAnsi" w:cstheme="minorHAnsi"/>
          <w:b/>
          <w:sz w:val="24"/>
          <w:szCs w:val="24"/>
        </w:rPr>
      </w:pPr>
    </w:p>
    <w:p w14:paraId="74EB73A8" w14:textId="1364C1D1" w:rsidR="00F72BA0" w:rsidRDefault="00F72BA0" w:rsidP="00435536">
      <w:pPr>
        <w:ind w:right="-37"/>
        <w:rPr>
          <w:rFonts w:asciiTheme="minorHAnsi" w:hAnsiTheme="minorHAnsi" w:cstheme="minorHAnsi"/>
          <w:b/>
          <w:sz w:val="24"/>
          <w:szCs w:val="24"/>
        </w:rPr>
      </w:pPr>
    </w:p>
    <w:p w14:paraId="0EFF23CA" w14:textId="01A1C9D8" w:rsidR="00F72BA0" w:rsidRDefault="00F72BA0" w:rsidP="00435536">
      <w:pPr>
        <w:ind w:right="-37"/>
        <w:rPr>
          <w:rFonts w:asciiTheme="minorHAnsi" w:hAnsiTheme="minorHAnsi" w:cstheme="minorHAnsi"/>
          <w:b/>
          <w:sz w:val="24"/>
          <w:szCs w:val="24"/>
        </w:rPr>
      </w:pPr>
    </w:p>
    <w:p w14:paraId="197E8B36" w14:textId="6A72A785" w:rsidR="00F72BA0" w:rsidRDefault="00F72BA0" w:rsidP="00435536">
      <w:pPr>
        <w:ind w:right="-37"/>
        <w:rPr>
          <w:rFonts w:asciiTheme="minorHAnsi" w:hAnsiTheme="minorHAnsi" w:cstheme="minorHAnsi"/>
          <w:b/>
          <w:sz w:val="24"/>
          <w:szCs w:val="24"/>
        </w:rPr>
      </w:pPr>
    </w:p>
    <w:p w14:paraId="2E7803DB" w14:textId="337100D2" w:rsidR="00F72BA0" w:rsidRDefault="00F72BA0" w:rsidP="00435536">
      <w:pPr>
        <w:ind w:right="-37"/>
        <w:rPr>
          <w:rFonts w:asciiTheme="minorHAnsi" w:hAnsiTheme="minorHAnsi" w:cstheme="minorHAnsi"/>
          <w:b/>
          <w:sz w:val="24"/>
          <w:szCs w:val="24"/>
        </w:rPr>
      </w:pPr>
    </w:p>
    <w:p w14:paraId="14F11B74" w14:textId="50F9F7F6" w:rsidR="00F72BA0" w:rsidRDefault="00F72BA0" w:rsidP="00435536">
      <w:pPr>
        <w:ind w:right="-37"/>
        <w:rPr>
          <w:rFonts w:asciiTheme="minorHAnsi" w:hAnsiTheme="minorHAnsi" w:cstheme="minorHAnsi"/>
          <w:b/>
          <w:sz w:val="24"/>
          <w:szCs w:val="24"/>
        </w:rPr>
      </w:pPr>
    </w:p>
    <w:p w14:paraId="06BA6D0D" w14:textId="174A2E25" w:rsidR="00F72BA0" w:rsidRDefault="00F72BA0" w:rsidP="00435536">
      <w:pPr>
        <w:ind w:right="-37"/>
        <w:rPr>
          <w:rFonts w:asciiTheme="minorHAnsi" w:hAnsiTheme="minorHAnsi" w:cstheme="minorHAnsi"/>
          <w:b/>
          <w:sz w:val="24"/>
          <w:szCs w:val="24"/>
        </w:rPr>
      </w:pPr>
    </w:p>
    <w:p w14:paraId="5C3949CD" w14:textId="6FBDC3D7" w:rsidR="00F72BA0" w:rsidRDefault="00F72BA0" w:rsidP="00435536">
      <w:pPr>
        <w:ind w:right="-37"/>
        <w:rPr>
          <w:rFonts w:asciiTheme="minorHAnsi" w:hAnsiTheme="minorHAnsi" w:cstheme="minorHAnsi"/>
          <w:b/>
          <w:sz w:val="24"/>
          <w:szCs w:val="24"/>
        </w:rPr>
      </w:pPr>
    </w:p>
    <w:p w14:paraId="1C9D880E" w14:textId="0CABCA21" w:rsidR="00F72BA0" w:rsidRDefault="00F72BA0" w:rsidP="00435536">
      <w:pPr>
        <w:ind w:right="-37"/>
        <w:rPr>
          <w:rFonts w:asciiTheme="minorHAnsi" w:hAnsiTheme="minorHAnsi" w:cstheme="minorHAnsi"/>
          <w:b/>
          <w:sz w:val="24"/>
          <w:szCs w:val="24"/>
        </w:rPr>
      </w:pPr>
    </w:p>
    <w:p w14:paraId="624942CC" w14:textId="40C18554" w:rsidR="00F72BA0" w:rsidRDefault="00F72BA0" w:rsidP="00435536">
      <w:pPr>
        <w:ind w:right="-37"/>
        <w:rPr>
          <w:rFonts w:asciiTheme="minorHAnsi" w:hAnsiTheme="minorHAnsi" w:cstheme="minorHAnsi"/>
          <w:b/>
          <w:sz w:val="24"/>
          <w:szCs w:val="24"/>
        </w:rPr>
      </w:pPr>
    </w:p>
    <w:p w14:paraId="6D9EAFD9" w14:textId="77777777" w:rsidR="00F72BA0" w:rsidRDefault="00F72BA0" w:rsidP="00435536">
      <w:pPr>
        <w:ind w:right="-37"/>
        <w:rPr>
          <w:rFonts w:asciiTheme="minorHAnsi" w:hAnsiTheme="minorHAnsi" w:cstheme="minorHAnsi"/>
          <w:b/>
          <w:sz w:val="24"/>
          <w:szCs w:val="24"/>
        </w:rPr>
      </w:pPr>
    </w:p>
    <w:p w14:paraId="05148F1F" w14:textId="77777777" w:rsidR="00F72BA0" w:rsidRDefault="00F72BA0" w:rsidP="00435536">
      <w:pPr>
        <w:ind w:right="-37"/>
        <w:rPr>
          <w:rFonts w:asciiTheme="minorHAnsi" w:hAnsiTheme="minorHAnsi" w:cstheme="minorHAnsi"/>
          <w:b/>
          <w:sz w:val="24"/>
          <w:szCs w:val="24"/>
        </w:rPr>
      </w:pPr>
    </w:p>
    <w:p w14:paraId="5FB5F43C" w14:textId="715DC6DB" w:rsidR="002C4BBA" w:rsidRPr="002C4BBA" w:rsidRDefault="007E4925" w:rsidP="002C4BBA">
      <w:pPr>
        <w:spacing w:line="276" w:lineRule="auto"/>
        <w:jc w:val="center"/>
        <w:rPr>
          <w:rFonts w:asciiTheme="minorHAnsi" w:hAnsiTheme="minorHAnsi" w:cstheme="minorHAnsi"/>
          <w:b/>
          <w:bCs/>
          <w:color w:val="201F1E"/>
          <w:sz w:val="32"/>
          <w:szCs w:val="24"/>
        </w:rPr>
      </w:pPr>
      <w:r w:rsidRPr="002C4BBA">
        <w:rPr>
          <w:rFonts w:ascii="Calibri" w:hAnsi="Calibri" w:cs="Calibri"/>
          <w:bCs/>
          <w:noProof/>
          <w:color w:val="FF0000"/>
          <w:sz w:val="20"/>
          <w:bdr w:val="none" w:sz="0" w:space="0" w:color="auto" w:frame="1"/>
          <w:shd w:val="clear" w:color="auto" w:fill="FFFFFF"/>
        </w:rPr>
        <w:lastRenderedPageBreak/>
        <mc:AlternateContent>
          <mc:Choice Requires="wps">
            <w:drawing>
              <wp:anchor distT="45720" distB="45720" distL="114300" distR="114300" simplePos="0" relativeHeight="251662336" behindDoc="0" locked="0" layoutInCell="1" allowOverlap="1" wp14:anchorId="4433EC01" wp14:editId="37E88B72">
                <wp:simplePos x="0" y="0"/>
                <wp:positionH relativeFrom="margin">
                  <wp:align>right</wp:align>
                </wp:positionH>
                <wp:positionV relativeFrom="paragraph">
                  <wp:posOffset>263525</wp:posOffset>
                </wp:positionV>
                <wp:extent cx="6400800" cy="7552055"/>
                <wp:effectExtent l="19050" t="19050" r="38100" b="298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552055"/>
                        </a:xfrm>
                        <a:prstGeom prst="rect">
                          <a:avLst/>
                        </a:prstGeom>
                        <a:gradFill>
                          <a:gsLst>
                            <a:gs pos="4000">
                              <a:srgbClr val="7030A0">
                                <a:alpha val="20000"/>
                                <a:lumMod val="80000"/>
                                <a:lumOff val="20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0">
                          <a:solidFill>
                            <a:srgbClr val="7030A0"/>
                          </a:solidFill>
                          <a:miter lim="800000"/>
                          <a:headEnd/>
                          <a:tailEnd/>
                        </a:ln>
                      </wps:spPr>
                      <wps:txbx>
                        <w:txbxContent>
                          <w:p w14:paraId="315BFE8F" w14:textId="77777777" w:rsidR="00455219" w:rsidRDefault="00455219" w:rsidP="00B508E3">
                            <w:pPr>
                              <w:jc w:val="center"/>
                            </w:pPr>
                            <w:r>
                              <w:rPr>
                                <w:rFonts w:ascii="Calibri" w:hAnsi="Calibri" w:cs="Calibri"/>
                                <w:bCs/>
                                <w:noProof/>
                                <w:color w:val="FF0000"/>
                                <w:sz w:val="24"/>
                                <w:bdr w:val="none" w:sz="0" w:space="0" w:color="auto" w:frame="1"/>
                                <w:shd w:val="clear" w:color="auto" w:fill="FFFFFF"/>
                              </w:rPr>
                              <w:drawing>
                                <wp:inline distT="0" distB="0" distL="0" distR="0" wp14:anchorId="5D6DDA38" wp14:editId="7F727391">
                                  <wp:extent cx="5889292" cy="2074643"/>
                                  <wp:effectExtent l="19050" t="19050" r="1651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png"/>
                                          <pic:cNvPicPr/>
                                        </pic:nvPicPr>
                                        <pic:blipFill rotWithShape="1">
                                          <a:blip r:embed="rId10">
                                            <a:extLst>
                                              <a:ext uri="{28A0092B-C50C-407E-A947-70E740481C1C}">
                                                <a14:useLocalDpi xmlns:a14="http://schemas.microsoft.com/office/drawing/2010/main" val="0"/>
                                              </a:ext>
                                            </a:extLst>
                                          </a:blip>
                                          <a:srcRect t="414" b="2093"/>
                                          <a:stretch/>
                                        </pic:blipFill>
                                        <pic:spPr bwMode="auto">
                                          <a:xfrm>
                                            <a:off x="0" y="0"/>
                                            <a:ext cx="5889292" cy="2074643"/>
                                          </a:xfrm>
                                          <a:prstGeom prst="rect">
                                            <a:avLst/>
                                          </a:prstGeom>
                                          <a:ln w="12700"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418BB1" w14:textId="77777777" w:rsidR="00455219" w:rsidRDefault="00455219" w:rsidP="007E4925"/>
                          <w:p w14:paraId="3A98D3AD"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2 HOLY MASSES EVERYDAY</w:t>
                            </w:r>
                          </w:p>
                          <w:p w14:paraId="13FD6D8A"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CONFESSION EVERYDAY</w:t>
                            </w:r>
                          </w:p>
                          <w:p w14:paraId="7C600ADD"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SACR</w:t>
                            </w:r>
                            <w:r>
                              <w:rPr>
                                <w:rFonts w:ascii="Verdana" w:hAnsi="Verdana"/>
                                <w:sz w:val="36"/>
                                <w14:shadow w14:blurRad="50800" w14:dist="38100" w14:dir="2700000" w14:sx="100000" w14:sy="100000" w14:kx="0" w14:ky="0" w14:algn="tl">
                                  <w14:srgbClr w14:val="000000">
                                    <w14:alpha w14:val="60000"/>
                                  </w14:srgbClr>
                                </w14:shadow>
                              </w:rPr>
                              <w:t>A</w:t>
                            </w:r>
                            <w:r w:rsidRPr="00375FD4">
                              <w:rPr>
                                <w:rFonts w:ascii="Verdana" w:hAnsi="Verdana"/>
                                <w:sz w:val="36"/>
                                <w14:shadow w14:blurRad="50800" w14:dist="38100" w14:dir="2700000" w14:sx="100000" w14:sy="100000" w14:kx="0" w14:ky="0" w14:algn="tl">
                                  <w14:srgbClr w14:val="000000">
                                    <w14:alpha w14:val="60000"/>
                                  </w14:srgbClr>
                                </w14:shadow>
                              </w:rPr>
                              <w:t>MENT OF THE SICK</w:t>
                            </w:r>
                          </w:p>
                          <w:p w14:paraId="0B8DC849"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MINI RETREATS</w:t>
                            </w:r>
                          </w:p>
                          <w:p w14:paraId="59493FB5"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FAMILY SUPPORT</w:t>
                            </w:r>
                          </w:p>
                          <w:p w14:paraId="6A1DDC84"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CATECHESIS</w:t>
                            </w:r>
                          </w:p>
                          <w:p w14:paraId="16A1A506"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YOUTH MINISTRY</w:t>
                            </w:r>
                          </w:p>
                          <w:p w14:paraId="52448E53"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MOTHERS DAY</w:t>
                            </w:r>
                          </w:p>
                          <w:p w14:paraId="2B14FA5E"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MUSIC</w:t>
                            </w:r>
                          </w:p>
                          <w:p w14:paraId="5ED5B76C"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BLESSING OF CHILDREN</w:t>
                            </w:r>
                          </w:p>
                          <w:p w14:paraId="47EA8AD1"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MASS OF ANTONEMENT</w:t>
                            </w:r>
                          </w:p>
                          <w:p w14:paraId="0BDC52F0"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SCHOOL MINISTRY</w:t>
                            </w:r>
                          </w:p>
                          <w:p w14:paraId="1E6680F4" w14:textId="77777777" w:rsidR="00455219" w:rsidRPr="00375FD4" w:rsidRDefault="00455219" w:rsidP="007E4925">
                            <w:pPr>
                              <w:jc w:val="center"/>
                              <w:rPr>
                                <w:sz w:val="36"/>
                              </w:rPr>
                            </w:pPr>
                            <w:r w:rsidRPr="00375FD4">
                              <w:rPr>
                                <w:rFonts w:ascii="Verdana" w:hAnsi="Verdana"/>
                                <w:sz w:val="36"/>
                                <w14:shadow w14:blurRad="50800" w14:dist="38100" w14:dir="2700000" w14:sx="100000" w14:sy="100000" w14:kx="0" w14:ky="0" w14:algn="tl">
                                  <w14:srgbClr w14:val="000000">
                                    <w14:alpha w14:val="60000"/>
                                  </w14:srgbClr>
                                </w14:shadow>
                              </w:rPr>
                              <w:t>MASS OF THE FAMILY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3EC01" id="_x0000_t202" coordsize="21600,21600" o:spt="202" path="m,l,21600r21600,l21600,xe">
                <v:stroke joinstyle="miter"/>
                <v:path gradientshapeok="t" o:connecttype="rect"/>
              </v:shapetype>
              <v:shape id="Text Box 2" o:spid="_x0000_s1033" type="#_x0000_t202" style="position:absolute;left:0;text-align:left;margin-left:452.8pt;margin-top:20.75pt;width:7in;height:594.6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" fillcolor="#8f45c7" strokecolor="#7030a0" strokeweight="5pt">
                <v:fill color2="#c7d4ed [980]" o:opacity2="13107f" colors="0 #8f45c7;2621f #8f45c7;48497f #abc0e4;54395f #abc0e4" focus="100%" type="gradient"/>
                <v:textbox>
                  <w:txbxContent>
                    <w:p w14:paraId="315BFE8F" w14:textId="77777777" w:rsidR="00455219" w:rsidRDefault="00455219" w:rsidP="00B508E3">
                      <w:pPr>
                        <w:jc w:val="center"/>
                      </w:pPr>
                      <w:r>
                        <w:rPr>
                          <w:rFonts w:ascii="Calibri" w:hAnsi="Calibri" w:cs="Calibri"/>
                          <w:bCs/>
                          <w:noProof/>
                          <w:color w:val="FF0000"/>
                          <w:sz w:val="24"/>
                          <w:bdr w:val="none" w:sz="0" w:space="0" w:color="auto" w:frame="1"/>
                          <w:shd w:val="clear" w:color="auto" w:fill="FFFFFF"/>
                        </w:rPr>
                        <w:drawing>
                          <wp:inline distT="0" distB="0" distL="0" distR="0" wp14:anchorId="5D6DDA38" wp14:editId="7F727391">
                            <wp:extent cx="5889292" cy="2074643"/>
                            <wp:effectExtent l="19050" t="19050" r="1651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png"/>
                                    <pic:cNvPicPr/>
                                  </pic:nvPicPr>
                                  <pic:blipFill rotWithShape="1">
                                    <a:blip r:embed="rId10">
                                      <a:extLst>
                                        <a:ext uri="{28A0092B-C50C-407E-A947-70E740481C1C}">
                                          <a14:useLocalDpi xmlns:a14="http://schemas.microsoft.com/office/drawing/2010/main" val="0"/>
                                        </a:ext>
                                      </a:extLst>
                                    </a:blip>
                                    <a:srcRect t="414" b="2093"/>
                                    <a:stretch/>
                                  </pic:blipFill>
                                  <pic:spPr bwMode="auto">
                                    <a:xfrm>
                                      <a:off x="0" y="0"/>
                                      <a:ext cx="5889292" cy="2074643"/>
                                    </a:xfrm>
                                    <a:prstGeom prst="rect">
                                      <a:avLst/>
                                    </a:prstGeom>
                                    <a:ln w="12700"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418BB1" w14:textId="77777777" w:rsidR="00455219" w:rsidRDefault="00455219" w:rsidP="007E4925"/>
                    <w:p w14:paraId="3A98D3AD"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2 HOLY MASSES EVERYDAY</w:t>
                      </w:r>
                    </w:p>
                    <w:p w14:paraId="13FD6D8A"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CONFESSION EVERYDAY</w:t>
                      </w:r>
                    </w:p>
                    <w:p w14:paraId="7C600ADD"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SACR</w:t>
                      </w:r>
                      <w:r>
                        <w:rPr>
                          <w:rFonts w:ascii="Verdana" w:hAnsi="Verdana"/>
                          <w:sz w:val="36"/>
                          <w14:shadow w14:blurRad="50800" w14:dist="38100" w14:dir="2700000" w14:sx="100000" w14:sy="100000" w14:kx="0" w14:ky="0" w14:algn="tl">
                            <w14:srgbClr w14:val="000000">
                              <w14:alpha w14:val="60000"/>
                            </w14:srgbClr>
                          </w14:shadow>
                        </w:rPr>
                        <w:t>A</w:t>
                      </w:r>
                      <w:r w:rsidRPr="00375FD4">
                        <w:rPr>
                          <w:rFonts w:ascii="Verdana" w:hAnsi="Verdana"/>
                          <w:sz w:val="36"/>
                          <w14:shadow w14:blurRad="50800" w14:dist="38100" w14:dir="2700000" w14:sx="100000" w14:sy="100000" w14:kx="0" w14:ky="0" w14:algn="tl">
                            <w14:srgbClr w14:val="000000">
                              <w14:alpha w14:val="60000"/>
                            </w14:srgbClr>
                          </w14:shadow>
                        </w:rPr>
                        <w:t>MENT OF THE SICK</w:t>
                      </w:r>
                    </w:p>
                    <w:p w14:paraId="0B8DC849"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MINI RETREATS</w:t>
                      </w:r>
                    </w:p>
                    <w:p w14:paraId="59493FB5"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FAMILY SUPPORT</w:t>
                      </w:r>
                    </w:p>
                    <w:p w14:paraId="6A1DDC84"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CATECHESIS</w:t>
                      </w:r>
                    </w:p>
                    <w:p w14:paraId="16A1A506"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YOUTH MINISTRY</w:t>
                      </w:r>
                    </w:p>
                    <w:p w14:paraId="52448E53"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MOTHERS DAY</w:t>
                      </w:r>
                    </w:p>
                    <w:p w14:paraId="2B14FA5E"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MUSIC</w:t>
                      </w:r>
                    </w:p>
                    <w:p w14:paraId="5ED5B76C"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BLESSING OF CHILDREN</w:t>
                      </w:r>
                    </w:p>
                    <w:p w14:paraId="47EA8AD1"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MASS OF ANTONEMENT</w:t>
                      </w:r>
                    </w:p>
                    <w:p w14:paraId="0BDC52F0" w14:textId="77777777" w:rsidR="00455219" w:rsidRPr="00375FD4" w:rsidRDefault="00455219" w:rsidP="007E4925">
                      <w:pPr>
                        <w:jc w:val="center"/>
                        <w:rPr>
                          <w:rFonts w:ascii="Verdana" w:hAnsi="Verdana"/>
                          <w:sz w:val="36"/>
                          <w14:shadow w14:blurRad="50800" w14:dist="38100" w14:dir="2700000" w14:sx="100000" w14:sy="100000" w14:kx="0" w14:ky="0" w14:algn="tl">
                            <w14:srgbClr w14:val="000000">
                              <w14:alpha w14:val="60000"/>
                            </w14:srgbClr>
                          </w14:shadow>
                        </w:rPr>
                      </w:pPr>
                      <w:r w:rsidRPr="00375FD4">
                        <w:rPr>
                          <w:rFonts w:ascii="Verdana" w:hAnsi="Verdana"/>
                          <w:sz w:val="36"/>
                          <w14:shadow w14:blurRad="50800" w14:dist="38100" w14:dir="2700000" w14:sx="100000" w14:sy="100000" w14:kx="0" w14:ky="0" w14:algn="tl">
                            <w14:srgbClr w14:val="000000">
                              <w14:alpha w14:val="60000"/>
                            </w14:srgbClr>
                          </w14:shadow>
                        </w:rPr>
                        <w:t>SCHOOL MINISTRY</w:t>
                      </w:r>
                    </w:p>
                    <w:p w14:paraId="1E6680F4" w14:textId="77777777" w:rsidR="00455219" w:rsidRPr="00375FD4" w:rsidRDefault="00455219" w:rsidP="007E4925">
                      <w:pPr>
                        <w:jc w:val="center"/>
                        <w:rPr>
                          <w:sz w:val="36"/>
                        </w:rPr>
                      </w:pPr>
                      <w:r w:rsidRPr="00375FD4">
                        <w:rPr>
                          <w:rFonts w:ascii="Verdana" w:hAnsi="Verdana"/>
                          <w:sz w:val="36"/>
                          <w14:shadow w14:blurRad="50800" w14:dist="38100" w14:dir="2700000" w14:sx="100000" w14:sy="100000" w14:kx="0" w14:ky="0" w14:algn="tl">
                            <w14:srgbClr w14:val="000000">
                              <w14:alpha w14:val="60000"/>
                            </w14:srgbClr>
                          </w14:shadow>
                        </w:rPr>
                        <w:t>MASS OF THE FAMILY TREE</w:t>
                      </w:r>
                    </w:p>
                  </w:txbxContent>
                </v:textbox>
                <w10:wrap type="square" anchorx="margin"/>
              </v:shape>
            </w:pict>
          </mc:Fallback>
        </mc:AlternateContent>
      </w:r>
      <w:r w:rsidR="002C4BBA" w:rsidRPr="002C4BBA">
        <w:rPr>
          <w:rFonts w:asciiTheme="minorHAnsi" w:hAnsiTheme="minorHAnsi" w:cstheme="minorHAnsi"/>
          <w:b/>
          <w:bCs/>
          <w:color w:val="201F1E"/>
          <w:sz w:val="32"/>
          <w:szCs w:val="24"/>
        </w:rPr>
        <w:t>See the weekly timetable in the narthex. Sign up for Adoration on the list provided.</w:t>
      </w:r>
    </w:p>
    <w:p w14:paraId="4E34C27B" w14:textId="0673CFA0" w:rsidR="002C4BBA" w:rsidRDefault="002C4BBA" w:rsidP="00435536">
      <w:pPr>
        <w:ind w:right="-37"/>
        <w:jc w:val="center"/>
        <w:rPr>
          <w:rFonts w:asciiTheme="minorHAnsi" w:hAnsiTheme="minorHAnsi" w:cstheme="minorHAnsi"/>
          <w:bCs/>
          <w:sz w:val="28"/>
          <w:szCs w:val="28"/>
        </w:rPr>
      </w:pPr>
    </w:p>
    <w:p w14:paraId="23F0E59F" w14:textId="77777777" w:rsidR="002C4BBA" w:rsidRDefault="002C4BBA" w:rsidP="00435536">
      <w:pPr>
        <w:ind w:right="-37"/>
        <w:jc w:val="center"/>
        <w:rPr>
          <w:rFonts w:asciiTheme="minorHAnsi" w:hAnsiTheme="minorHAnsi" w:cstheme="minorHAnsi"/>
          <w:bCs/>
          <w:sz w:val="28"/>
          <w:szCs w:val="28"/>
        </w:rPr>
      </w:pPr>
    </w:p>
    <w:p w14:paraId="5FBC082F" w14:textId="6A014804" w:rsidR="00435536" w:rsidRPr="00B162AC" w:rsidRDefault="00435536" w:rsidP="00435536">
      <w:pPr>
        <w:ind w:right="-37"/>
        <w:jc w:val="center"/>
        <w:rPr>
          <w:rFonts w:asciiTheme="minorHAnsi" w:hAnsiTheme="minorHAnsi" w:cstheme="minorHAnsi"/>
          <w:bCs/>
          <w:sz w:val="28"/>
          <w:szCs w:val="28"/>
        </w:rPr>
      </w:pPr>
      <w:r w:rsidRPr="00B162AC">
        <w:rPr>
          <w:rFonts w:asciiTheme="minorHAnsi" w:hAnsiTheme="minorHAnsi" w:cstheme="minorHAnsi"/>
          <w:bCs/>
          <w:sz w:val="28"/>
          <w:szCs w:val="28"/>
        </w:rPr>
        <w:t>Our Masses are also available online at</w:t>
      </w:r>
    </w:p>
    <w:p w14:paraId="4B92D29B" w14:textId="655B7244" w:rsidR="00435536" w:rsidRPr="00B162AC" w:rsidRDefault="008344F3" w:rsidP="00435536">
      <w:pPr>
        <w:ind w:right="-37"/>
        <w:jc w:val="center"/>
        <w:rPr>
          <w:rStyle w:val="Hyperlink"/>
          <w:rFonts w:asciiTheme="minorHAnsi" w:hAnsiTheme="minorHAnsi" w:cstheme="minorHAnsi"/>
          <w:bCs/>
          <w:sz w:val="28"/>
          <w:szCs w:val="28"/>
        </w:rPr>
      </w:pPr>
      <w:hyperlink r:id="rId11" w:history="1">
        <w:r w:rsidR="00435536" w:rsidRPr="00B162AC">
          <w:rPr>
            <w:rStyle w:val="Hyperlink"/>
            <w:rFonts w:asciiTheme="minorHAnsi" w:hAnsiTheme="minorHAnsi" w:cstheme="minorHAnsi"/>
            <w:bCs/>
            <w:sz w:val="28"/>
            <w:szCs w:val="28"/>
          </w:rPr>
          <w:t>https://www.stcm.org.uk/</w:t>
        </w:r>
      </w:hyperlink>
    </w:p>
    <w:p w14:paraId="5AA674D9" w14:textId="273C7A46" w:rsidR="00435536" w:rsidRPr="00B162AC" w:rsidRDefault="00435536" w:rsidP="00435536">
      <w:pPr>
        <w:ind w:right="-37"/>
        <w:jc w:val="center"/>
        <w:rPr>
          <w:rFonts w:asciiTheme="minorHAnsi" w:hAnsiTheme="minorHAnsi" w:cstheme="minorHAnsi"/>
          <w:bCs/>
          <w:sz w:val="28"/>
          <w:szCs w:val="28"/>
        </w:rPr>
      </w:pPr>
      <w:r w:rsidRPr="00B162AC">
        <w:rPr>
          <w:rFonts w:asciiTheme="minorHAnsi" w:hAnsiTheme="minorHAnsi" w:cstheme="minorHAnsi"/>
          <w:bCs/>
          <w:sz w:val="28"/>
          <w:szCs w:val="28"/>
        </w:rPr>
        <w:t>All Services are streamed on YouTube</w:t>
      </w:r>
    </w:p>
    <w:p w14:paraId="22FD61EF" w14:textId="3F0D81AE" w:rsidR="00DF4F75" w:rsidRDefault="00DF4F75" w:rsidP="00435536">
      <w:pPr>
        <w:ind w:right="-37"/>
        <w:jc w:val="center"/>
        <w:rPr>
          <w:rFonts w:asciiTheme="minorHAnsi" w:hAnsiTheme="minorHAnsi" w:cstheme="minorHAnsi"/>
          <w:bCs/>
          <w:sz w:val="32"/>
          <w:szCs w:val="28"/>
        </w:rPr>
      </w:pPr>
    </w:p>
    <w:p w14:paraId="64717EC8" w14:textId="77777777" w:rsidR="008A1E68" w:rsidRDefault="008A1E68" w:rsidP="005F5B60">
      <w:pPr>
        <w:ind w:right="-37"/>
        <w:jc w:val="center"/>
        <w:rPr>
          <w:rFonts w:asciiTheme="minorHAnsi" w:hAnsiTheme="minorHAnsi" w:cstheme="minorHAnsi"/>
          <w:b/>
          <w:bCs/>
          <w:sz w:val="28"/>
          <w:szCs w:val="24"/>
        </w:rPr>
      </w:pPr>
    </w:p>
    <w:p w14:paraId="676668BC" w14:textId="77777777" w:rsidR="008A1E68" w:rsidRDefault="008A1E68" w:rsidP="005F5B60">
      <w:pPr>
        <w:ind w:right="-37"/>
        <w:jc w:val="center"/>
        <w:rPr>
          <w:rFonts w:asciiTheme="minorHAnsi" w:hAnsiTheme="minorHAnsi" w:cstheme="minorHAnsi"/>
          <w:b/>
          <w:bCs/>
          <w:sz w:val="28"/>
          <w:szCs w:val="24"/>
        </w:rPr>
      </w:pPr>
    </w:p>
    <w:p w14:paraId="5D4E74AB" w14:textId="2E4D5298" w:rsidR="005F5B60" w:rsidRDefault="005F5B60" w:rsidP="005F5B60">
      <w:pPr>
        <w:ind w:right="-37"/>
        <w:jc w:val="center"/>
        <w:rPr>
          <w:rFonts w:asciiTheme="minorHAnsi" w:hAnsiTheme="minorHAnsi" w:cstheme="minorHAnsi"/>
          <w:b/>
          <w:bCs/>
          <w:sz w:val="28"/>
          <w:szCs w:val="24"/>
        </w:rPr>
      </w:pPr>
      <w:r>
        <w:rPr>
          <w:rFonts w:asciiTheme="minorHAnsi" w:hAnsiTheme="minorHAnsi" w:cstheme="minorHAnsi"/>
          <w:b/>
          <w:bCs/>
          <w:noProof/>
          <w:sz w:val="28"/>
          <w:szCs w:val="24"/>
        </w:rPr>
        <w:drawing>
          <wp:inline distT="0" distB="0" distL="0" distR="0" wp14:anchorId="37E73F88" wp14:editId="6F3A6077">
            <wp:extent cx="5496692" cy="7954485"/>
            <wp:effectExtent l="0" t="0" r="889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ussia Consecration.png"/>
                    <pic:cNvPicPr/>
                  </pic:nvPicPr>
                  <pic:blipFill>
                    <a:blip r:embed="rId12">
                      <a:extLst>
                        <a:ext uri="{28A0092B-C50C-407E-A947-70E740481C1C}">
                          <a14:useLocalDpi xmlns:a14="http://schemas.microsoft.com/office/drawing/2010/main" val="0"/>
                        </a:ext>
                      </a:extLst>
                    </a:blip>
                    <a:stretch>
                      <a:fillRect/>
                    </a:stretch>
                  </pic:blipFill>
                  <pic:spPr>
                    <a:xfrm>
                      <a:off x="0" y="0"/>
                      <a:ext cx="5496692" cy="7954485"/>
                    </a:xfrm>
                    <a:prstGeom prst="rect">
                      <a:avLst/>
                    </a:prstGeom>
                  </pic:spPr>
                </pic:pic>
              </a:graphicData>
            </a:graphic>
          </wp:inline>
        </w:drawing>
      </w:r>
    </w:p>
    <w:p w14:paraId="0F166381" w14:textId="6DA4407A" w:rsidR="005F5B60" w:rsidRDefault="005F5B60" w:rsidP="005F5B60">
      <w:pPr>
        <w:ind w:right="-37"/>
        <w:jc w:val="center"/>
        <w:rPr>
          <w:rFonts w:asciiTheme="minorHAnsi" w:hAnsiTheme="minorHAnsi" w:cstheme="minorHAnsi"/>
          <w:b/>
          <w:bCs/>
          <w:sz w:val="28"/>
          <w:szCs w:val="24"/>
        </w:rPr>
      </w:pPr>
    </w:p>
    <w:p w14:paraId="2577491C" w14:textId="1E4ADDE0" w:rsidR="005F5B60" w:rsidRDefault="005F5B60" w:rsidP="005F5B60">
      <w:pPr>
        <w:ind w:right="-37"/>
        <w:jc w:val="center"/>
        <w:rPr>
          <w:rFonts w:asciiTheme="minorHAnsi" w:hAnsiTheme="minorHAnsi" w:cstheme="minorHAnsi"/>
          <w:b/>
          <w:bCs/>
          <w:sz w:val="28"/>
          <w:szCs w:val="24"/>
        </w:rPr>
      </w:pPr>
    </w:p>
    <w:p w14:paraId="4977D913" w14:textId="77777777" w:rsidR="005F5B60" w:rsidRDefault="005F5B60" w:rsidP="00EA5849">
      <w:pPr>
        <w:ind w:right="-37"/>
        <w:jc w:val="left"/>
        <w:rPr>
          <w:rFonts w:asciiTheme="minorHAnsi" w:hAnsiTheme="minorHAnsi" w:cstheme="minorHAnsi"/>
          <w:b/>
          <w:bCs/>
          <w:sz w:val="28"/>
          <w:szCs w:val="24"/>
        </w:rPr>
      </w:pPr>
    </w:p>
    <w:p w14:paraId="607F8315" w14:textId="392EAC92" w:rsidR="00B661E4" w:rsidRPr="00577EFE" w:rsidRDefault="0088231B" w:rsidP="0024735C">
      <w:pPr>
        <w:ind w:right="-37"/>
        <w:jc w:val="center"/>
        <w:rPr>
          <w:rFonts w:asciiTheme="minorHAnsi" w:hAnsiTheme="minorHAnsi" w:cstheme="minorHAnsi"/>
          <w:b/>
          <w:sz w:val="28"/>
          <w:szCs w:val="28"/>
        </w:rPr>
      </w:pPr>
      <w:r>
        <w:rPr>
          <w:noProof/>
        </w:rPr>
        <w:lastRenderedPageBreak/>
        <w:drawing>
          <wp:anchor distT="0" distB="0" distL="114300" distR="114300" simplePos="0" relativeHeight="251666432" behindDoc="0" locked="0" layoutInCell="1" allowOverlap="0" wp14:anchorId="4E9F40D8" wp14:editId="2D939D15">
            <wp:simplePos x="0" y="0"/>
            <wp:positionH relativeFrom="margin">
              <wp:align>left</wp:align>
            </wp:positionH>
            <wp:positionV relativeFrom="page">
              <wp:posOffset>677008</wp:posOffset>
            </wp:positionV>
            <wp:extent cx="6453554" cy="8141677"/>
            <wp:effectExtent l="0" t="0" r="4445" b="0"/>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stretch>
                      <a:fillRect/>
                    </a:stretch>
                  </pic:blipFill>
                  <pic:spPr>
                    <a:xfrm>
                      <a:off x="0" y="0"/>
                      <a:ext cx="6453554" cy="8141677"/>
                    </a:xfrm>
                    <a:prstGeom prst="rect">
                      <a:avLst/>
                    </a:prstGeom>
                  </pic:spPr>
                </pic:pic>
              </a:graphicData>
            </a:graphic>
            <wp14:sizeRelH relativeFrom="margin">
              <wp14:pctWidth>0</wp14:pctWidth>
            </wp14:sizeRelH>
            <wp14:sizeRelV relativeFrom="margin">
              <wp14:pctHeight>0</wp14:pctHeight>
            </wp14:sizeRelV>
          </wp:anchor>
        </w:drawing>
      </w:r>
    </w:p>
    <w:p w14:paraId="18599690" w14:textId="77777777" w:rsidR="0088231B" w:rsidRPr="008A1E68" w:rsidRDefault="0088231B" w:rsidP="00631D7C">
      <w:pPr>
        <w:spacing w:line="276" w:lineRule="auto"/>
        <w:ind w:right="-37"/>
        <w:jc w:val="center"/>
        <w:rPr>
          <w:rFonts w:asciiTheme="minorHAnsi" w:hAnsiTheme="minorHAnsi" w:cstheme="minorHAnsi"/>
          <w:color w:val="000000"/>
          <w:sz w:val="24"/>
          <w:szCs w:val="72"/>
          <w:shd w:val="clear" w:color="auto" w:fill="FFFFFF"/>
        </w:rPr>
      </w:pPr>
    </w:p>
    <w:p w14:paraId="44DA83FD" w14:textId="6B2955CE" w:rsidR="0088231B" w:rsidRDefault="0088231B" w:rsidP="00631D7C">
      <w:pPr>
        <w:spacing w:line="276" w:lineRule="auto"/>
        <w:ind w:right="-37"/>
        <w:jc w:val="center"/>
        <w:rPr>
          <w:rFonts w:asciiTheme="minorHAnsi" w:hAnsiTheme="minorHAnsi" w:cstheme="minorHAnsi"/>
          <w:color w:val="000000"/>
          <w:sz w:val="72"/>
          <w:szCs w:val="72"/>
          <w:shd w:val="clear" w:color="auto" w:fill="FFFFFF"/>
        </w:rPr>
      </w:pPr>
    </w:p>
    <w:p w14:paraId="2BCDA13F" w14:textId="77777777" w:rsidR="008A1E68" w:rsidRPr="008A1E68" w:rsidRDefault="008A1E68" w:rsidP="00631D7C">
      <w:pPr>
        <w:spacing w:line="276" w:lineRule="auto"/>
        <w:ind w:right="-37"/>
        <w:jc w:val="center"/>
        <w:rPr>
          <w:rFonts w:asciiTheme="minorHAnsi" w:hAnsiTheme="minorHAnsi" w:cstheme="minorHAnsi"/>
          <w:color w:val="000000"/>
          <w:sz w:val="24"/>
          <w:szCs w:val="24"/>
          <w:shd w:val="clear" w:color="auto" w:fill="FFFFFF"/>
        </w:rPr>
      </w:pPr>
    </w:p>
    <w:p w14:paraId="41D469D1" w14:textId="77777777" w:rsidR="008A1E68" w:rsidRDefault="008A1E68" w:rsidP="008A1E68">
      <w:pPr>
        <w:ind w:right="-37"/>
        <w:jc w:val="left"/>
        <w:rPr>
          <w:rFonts w:asciiTheme="minorHAnsi" w:hAnsiTheme="minorHAnsi" w:cstheme="minorHAnsi"/>
          <w:b/>
          <w:bCs/>
          <w:sz w:val="28"/>
          <w:szCs w:val="24"/>
        </w:rPr>
      </w:pPr>
    </w:p>
    <w:p w14:paraId="5F1475B2" w14:textId="77777777" w:rsidR="008A1E68" w:rsidRDefault="008A1E68" w:rsidP="008A1E68">
      <w:pPr>
        <w:ind w:right="-37"/>
        <w:jc w:val="left"/>
        <w:rPr>
          <w:rFonts w:asciiTheme="minorHAnsi" w:hAnsiTheme="minorHAnsi" w:cstheme="minorHAnsi"/>
          <w:b/>
          <w:bCs/>
          <w:sz w:val="28"/>
          <w:szCs w:val="24"/>
        </w:rPr>
      </w:pPr>
    </w:p>
    <w:p w14:paraId="25D3AF2E" w14:textId="0CEC44B4" w:rsidR="008A1E68" w:rsidRDefault="008A1E68" w:rsidP="008A1E68">
      <w:pPr>
        <w:ind w:right="-37"/>
        <w:jc w:val="left"/>
        <w:rPr>
          <w:rFonts w:asciiTheme="minorHAnsi" w:hAnsiTheme="minorHAnsi" w:cstheme="minorHAnsi"/>
          <w:b/>
          <w:bCs/>
          <w:sz w:val="28"/>
          <w:szCs w:val="24"/>
        </w:rPr>
      </w:pPr>
      <w:r w:rsidRPr="00EA5849">
        <w:rPr>
          <w:rFonts w:asciiTheme="minorHAnsi" w:hAnsiTheme="minorHAnsi" w:cstheme="minorHAnsi"/>
          <w:b/>
          <w:bCs/>
          <w:sz w:val="28"/>
          <w:szCs w:val="24"/>
        </w:rPr>
        <w:lastRenderedPageBreak/>
        <w:t xml:space="preserve">Lord Jesus, </w:t>
      </w:r>
    </w:p>
    <w:p w14:paraId="44F43A9F" w14:textId="77777777" w:rsidR="008A1E68" w:rsidRPr="00EA5849" w:rsidRDefault="008A1E68" w:rsidP="008A1E68">
      <w:pPr>
        <w:ind w:right="-37"/>
        <w:jc w:val="left"/>
        <w:rPr>
          <w:rFonts w:asciiTheme="minorHAnsi" w:hAnsiTheme="minorHAnsi" w:cstheme="minorHAnsi"/>
          <w:b/>
          <w:bCs/>
          <w:sz w:val="28"/>
          <w:szCs w:val="24"/>
        </w:rPr>
      </w:pPr>
    </w:p>
    <w:p w14:paraId="6879C777" w14:textId="77777777" w:rsidR="008A1E68" w:rsidRDefault="008A1E68" w:rsidP="008A1E68">
      <w:pPr>
        <w:ind w:right="-37"/>
        <w:jc w:val="left"/>
        <w:rPr>
          <w:rFonts w:asciiTheme="minorHAnsi" w:hAnsiTheme="minorHAnsi" w:cstheme="minorHAnsi"/>
          <w:bCs/>
          <w:sz w:val="24"/>
          <w:szCs w:val="24"/>
        </w:rPr>
      </w:pPr>
      <w:r>
        <w:rPr>
          <w:rFonts w:asciiTheme="minorHAnsi" w:hAnsiTheme="minorHAnsi" w:cstheme="minorHAnsi"/>
          <w:bCs/>
          <w:sz w:val="24"/>
          <w:szCs w:val="24"/>
        </w:rPr>
        <w:t>You healed the sick, we bring to you in our prayer every day the sick and housebound, those coping with cancer and other serious health issues.</w:t>
      </w:r>
    </w:p>
    <w:p w14:paraId="22E61B0A" w14:textId="77777777" w:rsidR="008A1E68" w:rsidRDefault="008A1E68" w:rsidP="008A1E68">
      <w:pPr>
        <w:ind w:right="-37"/>
        <w:jc w:val="center"/>
        <w:rPr>
          <w:rFonts w:asciiTheme="minorHAnsi" w:hAnsiTheme="minorHAnsi" w:cstheme="minorHAnsi"/>
          <w:bCs/>
          <w:sz w:val="24"/>
          <w:szCs w:val="24"/>
        </w:rPr>
      </w:pPr>
    </w:p>
    <w:p w14:paraId="70A81D4E" w14:textId="77777777" w:rsidR="008A1E68" w:rsidRPr="00EA5849" w:rsidRDefault="008A1E68" w:rsidP="008A1E68">
      <w:pPr>
        <w:ind w:right="-37"/>
        <w:jc w:val="center"/>
        <w:rPr>
          <w:rFonts w:asciiTheme="minorHAnsi" w:hAnsiTheme="minorHAnsi" w:cstheme="minorHAnsi"/>
          <w:b/>
          <w:bCs/>
          <w:i/>
          <w:sz w:val="28"/>
          <w:szCs w:val="22"/>
        </w:rPr>
      </w:pPr>
      <w:r w:rsidRPr="00EA5849">
        <w:rPr>
          <w:rFonts w:asciiTheme="minorHAnsi" w:hAnsiTheme="minorHAnsi" w:cstheme="minorHAnsi"/>
          <w:b/>
          <w:bCs/>
          <w:sz w:val="28"/>
          <w:szCs w:val="24"/>
        </w:rPr>
        <w:t>Please hear our prayer for:</w:t>
      </w:r>
    </w:p>
    <w:p w14:paraId="65676694" w14:textId="421B9832" w:rsidR="00631D7C" w:rsidRPr="00577EFE" w:rsidRDefault="00631D7C" w:rsidP="00631D7C">
      <w:pPr>
        <w:spacing w:line="276" w:lineRule="auto"/>
        <w:ind w:right="-37"/>
        <w:jc w:val="center"/>
        <w:rPr>
          <w:rFonts w:asciiTheme="minorHAnsi" w:hAnsiTheme="minorHAnsi" w:cstheme="minorHAnsi"/>
          <w:color w:val="000000"/>
          <w:sz w:val="72"/>
          <w:szCs w:val="72"/>
          <w:shd w:val="clear" w:color="auto" w:fill="FFFFFF"/>
        </w:rPr>
      </w:pPr>
      <w:r w:rsidRPr="00577EFE">
        <w:rPr>
          <w:rFonts w:asciiTheme="minorHAnsi" w:hAnsiTheme="minorHAnsi" w:cstheme="minorHAnsi"/>
          <w:color w:val="000000"/>
          <w:sz w:val="72"/>
          <w:szCs w:val="72"/>
          <w:shd w:val="clear" w:color="auto" w:fill="FFFFFF"/>
        </w:rPr>
        <w:sym w:font="Wingdings 2" w:char="F068"/>
      </w:r>
      <w:r w:rsidRPr="00577EFE">
        <w:rPr>
          <w:rFonts w:asciiTheme="minorHAnsi" w:hAnsiTheme="minorHAnsi" w:cstheme="minorHAnsi"/>
          <w:color w:val="000000"/>
          <w:sz w:val="72"/>
          <w:szCs w:val="72"/>
          <w:shd w:val="clear" w:color="auto" w:fill="FFFFFF"/>
        </w:rPr>
        <w:sym w:font="Wingdings 2" w:char="F067"/>
      </w:r>
      <w:r w:rsidRPr="00577EFE">
        <w:rPr>
          <w:rFonts w:asciiTheme="minorHAnsi" w:hAnsiTheme="minorHAnsi" w:cstheme="minorHAnsi"/>
          <w:color w:val="000000"/>
          <w:sz w:val="72"/>
          <w:szCs w:val="72"/>
          <w:shd w:val="clear" w:color="auto" w:fill="FFFFFF"/>
        </w:rPr>
        <w:t xml:space="preserve"> </w:t>
      </w:r>
    </w:p>
    <w:p w14:paraId="20B9D44F" w14:textId="58CC6455" w:rsidR="00316768" w:rsidRPr="00577EFE" w:rsidRDefault="00316768" w:rsidP="00316768">
      <w:pPr>
        <w:spacing w:line="276" w:lineRule="auto"/>
        <w:ind w:right="-37"/>
        <w:jc w:val="center"/>
        <w:rPr>
          <w:rFonts w:asciiTheme="minorHAnsi" w:hAnsiTheme="minorHAnsi" w:cstheme="minorHAnsi"/>
          <w:color w:val="000000"/>
          <w:sz w:val="24"/>
          <w:szCs w:val="24"/>
          <w:shd w:val="clear" w:color="auto" w:fill="FFFFFF"/>
        </w:rPr>
      </w:pPr>
      <w:r w:rsidRPr="00577EFE">
        <w:rPr>
          <w:rFonts w:asciiTheme="minorHAnsi" w:hAnsiTheme="minorHAnsi" w:cstheme="minorHAnsi"/>
          <w:color w:val="000000"/>
          <w:sz w:val="24"/>
          <w:szCs w:val="24"/>
          <w:shd w:val="clear" w:color="auto" w:fill="FFFFFF"/>
        </w:rPr>
        <w:t xml:space="preserve">Anne-Marie Mendonça, Moira Macklin, </w:t>
      </w:r>
      <w:r w:rsidR="009A4DB5" w:rsidRPr="00577EFE">
        <w:rPr>
          <w:rFonts w:asciiTheme="minorHAnsi" w:hAnsiTheme="minorHAnsi" w:cstheme="minorHAnsi"/>
          <w:color w:val="000000"/>
          <w:sz w:val="24"/>
          <w:szCs w:val="24"/>
          <w:shd w:val="clear" w:color="auto" w:fill="FFFFFF"/>
        </w:rPr>
        <w:t xml:space="preserve">Maureen Smith, </w:t>
      </w:r>
      <w:r w:rsidRPr="00577EFE">
        <w:rPr>
          <w:rFonts w:asciiTheme="minorHAnsi" w:hAnsiTheme="minorHAnsi" w:cstheme="minorHAnsi"/>
          <w:color w:val="000000"/>
          <w:sz w:val="24"/>
          <w:szCs w:val="24"/>
          <w:shd w:val="clear" w:color="auto" w:fill="FFFFFF"/>
        </w:rPr>
        <w:t xml:space="preserve">Maureen Flaherty, </w:t>
      </w:r>
    </w:p>
    <w:p w14:paraId="1412A269" w14:textId="77777777" w:rsidR="00316768" w:rsidRPr="00986B82" w:rsidRDefault="00316768" w:rsidP="00316768">
      <w:pPr>
        <w:spacing w:line="276" w:lineRule="auto"/>
        <w:ind w:right="-37"/>
        <w:jc w:val="center"/>
        <w:rPr>
          <w:rFonts w:asciiTheme="minorHAnsi" w:hAnsiTheme="minorHAnsi" w:cstheme="minorHAnsi"/>
          <w:color w:val="000000"/>
          <w:sz w:val="24"/>
          <w:szCs w:val="24"/>
          <w:shd w:val="clear" w:color="auto" w:fill="FFFFFF"/>
          <w:lang w:val="pt-PT"/>
        </w:rPr>
      </w:pPr>
      <w:r w:rsidRPr="00986B82">
        <w:rPr>
          <w:rFonts w:asciiTheme="minorHAnsi" w:hAnsiTheme="minorHAnsi" w:cstheme="minorHAnsi"/>
          <w:color w:val="000000"/>
          <w:sz w:val="24"/>
          <w:szCs w:val="24"/>
          <w:shd w:val="clear" w:color="auto" w:fill="FFFFFF"/>
          <w:lang w:val="pt-PT"/>
        </w:rPr>
        <w:t xml:space="preserve">John McDonagh, James Diver, Francesco Gargano, Theresa McGoldrick, Patricia Jayasena, </w:t>
      </w:r>
    </w:p>
    <w:p w14:paraId="19A9A5A9" w14:textId="77777777" w:rsidR="00490442" w:rsidRPr="00986B82" w:rsidRDefault="009A4DB5" w:rsidP="00B1190F">
      <w:pPr>
        <w:spacing w:line="276" w:lineRule="auto"/>
        <w:ind w:right="-37"/>
        <w:jc w:val="center"/>
        <w:rPr>
          <w:rFonts w:asciiTheme="minorHAnsi" w:hAnsiTheme="minorHAnsi" w:cstheme="minorHAnsi"/>
          <w:color w:val="000000"/>
          <w:sz w:val="24"/>
          <w:szCs w:val="24"/>
          <w:shd w:val="clear" w:color="auto" w:fill="FFFFFF"/>
          <w:lang w:val="pt-PT"/>
        </w:rPr>
      </w:pPr>
      <w:r w:rsidRPr="00986B82">
        <w:rPr>
          <w:rFonts w:asciiTheme="minorHAnsi" w:hAnsiTheme="minorHAnsi" w:cstheme="minorHAnsi"/>
          <w:color w:val="000000"/>
          <w:sz w:val="24"/>
          <w:szCs w:val="24"/>
          <w:shd w:val="clear" w:color="auto" w:fill="FFFFFF"/>
          <w:lang w:val="pt-PT"/>
        </w:rPr>
        <w:t xml:space="preserve">Jean Lue, Ruba Santipillai, Baby Alexander Lynch, Erika Geddes, Denise </w:t>
      </w:r>
      <w:r w:rsidR="0029198A" w:rsidRPr="00986B82">
        <w:rPr>
          <w:rFonts w:asciiTheme="minorHAnsi" w:hAnsiTheme="minorHAnsi" w:cstheme="minorHAnsi"/>
          <w:color w:val="000000"/>
          <w:sz w:val="24"/>
          <w:szCs w:val="24"/>
          <w:shd w:val="clear" w:color="auto" w:fill="FFFFFF"/>
          <w:lang w:val="pt-PT"/>
        </w:rPr>
        <w:t xml:space="preserve">Waaldjk, </w:t>
      </w:r>
      <w:r w:rsidR="00AE6D1D" w:rsidRPr="00986B82">
        <w:rPr>
          <w:rFonts w:asciiTheme="minorHAnsi" w:hAnsiTheme="minorHAnsi" w:cstheme="minorHAnsi"/>
          <w:color w:val="000000"/>
          <w:sz w:val="24"/>
          <w:szCs w:val="24"/>
          <w:shd w:val="clear" w:color="auto" w:fill="FFFFFF"/>
          <w:lang w:val="pt-PT"/>
        </w:rPr>
        <w:t>Valerie So</w:t>
      </w:r>
      <w:r w:rsidRPr="00986B82">
        <w:rPr>
          <w:rFonts w:asciiTheme="minorHAnsi" w:hAnsiTheme="minorHAnsi" w:cstheme="minorHAnsi"/>
          <w:color w:val="000000"/>
          <w:sz w:val="24"/>
          <w:szCs w:val="24"/>
          <w:shd w:val="clear" w:color="auto" w:fill="FFFFFF"/>
          <w:lang w:val="pt-PT"/>
        </w:rPr>
        <w:t xml:space="preserve">merset, </w:t>
      </w:r>
      <w:r w:rsidR="00316768" w:rsidRPr="00986B82">
        <w:rPr>
          <w:rFonts w:asciiTheme="minorHAnsi" w:hAnsiTheme="minorHAnsi" w:cstheme="minorHAnsi"/>
          <w:color w:val="000000"/>
          <w:sz w:val="24"/>
          <w:szCs w:val="24"/>
          <w:shd w:val="clear" w:color="auto" w:fill="FFFFFF"/>
          <w:lang w:val="pt-PT"/>
        </w:rPr>
        <w:t>Leonard James Connolly, Thea Haddad, Margaret Lahy, Brian Wratten, Ann Van Essen</w:t>
      </w:r>
      <w:r w:rsidR="00870DB6" w:rsidRPr="00986B82">
        <w:rPr>
          <w:rFonts w:asciiTheme="minorHAnsi" w:hAnsiTheme="minorHAnsi" w:cstheme="minorHAnsi"/>
          <w:color w:val="000000"/>
          <w:sz w:val="24"/>
          <w:szCs w:val="24"/>
          <w:shd w:val="clear" w:color="auto" w:fill="FFFFFF"/>
          <w:lang w:val="pt-PT"/>
        </w:rPr>
        <w:t xml:space="preserve"> and Jane Turner</w:t>
      </w:r>
      <w:r w:rsidR="00316768" w:rsidRPr="00986B82">
        <w:rPr>
          <w:rFonts w:asciiTheme="minorHAnsi" w:hAnsiTheme="minorHAnsi" w:cstheme="minorHAnsi"/>
          <w:color w:val="000000"/>
          <w:sz w:val="24"/>
          <w:szCs w:val="24"/>
          <w:shd w:val="clear" w:color="auto" w:fill="FFFFFF"/>
          <w:lang w:val="pt-PT"/>
        </w:rPr>
        <w:t xml:space="preserve">, </w:t>
      </w:r>
      <w:r w:rsidRPr="00986B82">
        <w:rPr>
          <w:rFonts w:asciiTheme="minorHAnsi" w:hAnsiTheme="minorHAnsi" w:cstheme="minorHAnsi"/>
          <w:color w:val="000000"/>
          <w:sz w:val="24"/>
          <w:szCs w:val="24"/>
          <w:shd w:val="clear" w:color="auto" w:fill="FFFFFF"/>
          <w:lang w:val="pt-PT"/>
        </w:rPr>
        <w:t xml:space="preserve">Kevin Mooney, John Mooney, Angela Patcheye, Leonard Paice,  Ken and Margaret Peacock, </w:t>
      </w:r>
      <w:r w:rsidR="00316768" w:rsidRPr="00986B82">
        <w:rPr>
          <w:rFonts w:asciiTheme="minorHAnsi" w:hAnsiTheme="minorHAnsi" w:cstheme="minorHAnsi"/>
          <w:color w:val="000000"/>
          <w:sz w:val="24"/>
          <w:szCs w:val="24"/>
          <w:shd w:val="clear" w:color="auto" w:fill="FFFFFF"/>
          <w:lang w:val="pt-PT"/>
        </w:rPr>
        <w:t xml:space="preserve">Michael and Madge Durkan, Jocyln De Silva, Mary Jeanette Connaire, Mary </w:t>
      </w:r>
      <w:r w:rsidRPr="00986B82">
        <w:rPr>
          <w:rFonts w:asciiTheme="minorHAnsi" w:hAnsiTheme="minorHAnsi" w:cstheme="minorHAnsi"/>
          <w:color w:val="000000"/>
          <w:sz w:val="24"/>
          <w:szCs w:val="24"/>
          <w:shd w:val="clear" w:color="auto" w:fill="FFFFFF"/>
          <w:lang w:val="pt-PT"/>
        </w:rPr>
        <w:t>Reilly, Alan O’Leary, Bill and June O’Keefe,</w:t>
      </w:r>
      <w:r w:rsidR="0043705D" w:rsidRPr="00986B82">
        <w:rPr>
          <w:rFonts w:asciiTheme="minorHAnsi" w:hAnsiTheme="minorHAnsi" w:cstheme="minorHAnsi"/>
          <w:color w:val="000000"/>
          <w:sz w:val="24"/>
          <w:szCs w:val="24"/>
          <w:shd w:val="clear" w:color="auto" w:fill="FFFFFF"/>
          <w:lang w:val="pt-PT"/>
        </w:rPr>
        <w:t xml:space="preserve"> </w:t>
      </w:r>
      <w:r w:rsidRPr="00986B82">
        <w:rPr>
          <w:rFonts w:asciiTheme="minorHAnsi" w:hAnsiTheme="minorHAnsi" w:cstheme="minorHAnsi"/>
          <w:color w:val="000000"/>
          <w:sz w:val="24"/>
          <w:szCs w:val="24"/>
          <w:shd w:val="clear" w:color="auto" w:fill="FFFFFF"/>
          <w:lang w:val="pt-PT"/>
        </w:rPr>
        <w:t xml:space="preserve"> Gerry Gillan, Bella Harding, Eileen Stevens, Dave Herris, Gabriel Lyons, Sylvester Forya,</w:t>
      </w:r>
      <w:r w:rsidR="0043705D" w:rsidRPr="00986B82">
        <w:rPr>
          <w:rFonts w:asciiTheme="minorHAnsi" w:hAnsiTheme="minorHAnsi" w:cstheme="minorHAnsi"/>
          <w:color w:val="000000"/>
          <w:sz w:val="24"/>
          <w:szCs w:val="24"/>
          <w:shd w:val="clear" w:color="auto" w:fill="FFFFFF"/>
          <w:lang w:val="pt-PT"/>
        </w:rPr>
        <w:t xml:space="preserve"> </w:t>
      </w:r>
      <w:r w:rsidR="00EB3968" w:rsidRPr="00986B82">
        <w:rPr>
          <w:rFonts w:asciiTheme="minorHAnsi" w:hAnsiTheme="minorHAnsi" w:cstheme="minorHAnsi"/>
          <w:color w:val="000000"/>
          <w:sz w:val="24"/>
          <w:szCs w:val="24"/>
          <w:shd w:val="clear" w:color="auto" w:fill="FFFFFF"/>
          <w:lang w:val="pt-PT"/>
        </w:rPr>
        <w:t>Antonina</w:t>
      </w:r>
      <w:r w:rsidR="0043705D" w:rsidRPr="00986B82">
        <w:rPr>
          <w:rFonts w:asciiTheme="minorHAnsi" w:hAnsiTheme="minorHAnsi" w:cstheme="minorHAnsi"/>
          <w:color w:val="000000"/>
          <w:sz w:val="24"/>
          <w:szCs w:val="24"/>
          <w:shd w:val="clear" w:color="auto" w:fill="FFFFFF"/>
          <w:lang w:val="pt-PT"/>
        </w:rPr>
        <w:t xml:space="preserve"> Urbni,</w:t>
      </w:r>
      <w:r w:rsidR="00316768" w:rsidRPr="00986B82">
        <w:rPr>
          <w:rFonts w:asciiTheme="minorHAnsi" w:hAnsiTheme="minorHAnsi" w:cstheme="minorHAnsi"/>
          <w:color w:val="000000"/>
          <w:sz w:val="24"/>
          <w:szCs w:val="24"/>
          <w:shd w:val="clear" w:color="auto" w:fill="FFFFFF"/>
          <w:lang w:val="pt-PT"/>
        </w:rPr>
        <w:t xml:space="preserve"> </w:t>
      </w:r>
      <w:r w:rsidR="006029EF" w:rsidRPr="00986B82">
        <w:rPr>
          <w:rFonts w:asciiTheme="minorHAnsi" w:hAnsiTheme="minorHAnsi" w:cstheme="minorHAnsi"/>
          <w:color w:val="000000"/>
          <w:sz w:val="24"/>
          <w:szCs w:val="24"/>
          <w:shd w:val="clear" w:color="auto" w:fill="FFFFFF"/>
          <w:lang w:val="pt-PT"/>
        </w:rPr>
        <w:t>Tony London, Kevin McKeon</w:t>
      </w:r>
      <w:r w:rsidR="00DD3796" w:rsidRPr="00986B82">
        <w:rPr>
          <w:rFonts w:asciiTheme="minorHAnsi" w:hAnsiTheme="minorHAnsi" w:cstheme="minorHAnsi"/>
          <w:color w:val="000000"/>
          <w:sz w:val="24"/>
          <w:szCs w:val="24"/>
          <w:shd w:val="clear" w:color="auto" w:fill="FFFFFF"/>
          <w:lang w:val="pt-PT"/>
        </w:rPr>
        <w:t>,</w:t>
      </w:r>
      <w:r w:rsidR="00CF7169" w:rsidRPr="00986B82">
        <w:rPr>
          <w:rFonts w:asciiTheme="minorHAnsi" w:hAnsiTheme="minorHAnsi" w:cstheme="minorHAnsi"/>
          <w:color w:val="000000"/>
          <w:sz w:val="24"/>
          <w:szCs w:val="24"/>
          <w:shd w:val="clear" w:color="auto" w:fill="FFFFFF"/>
          <w:lang w:val="pt-PT"/>
        </w:rPr>
        <w:t xml:space="preserve"> Vincent Moyle</w:t>
      </w:r>
      <w:r w:rsidR="00F97166" w:rsidRPr="00986B82">
        <w:rPr>
          <w:rFonts w:asciiTheme="minorHAnsi" w:hAnsiTheme="minorHAnsi" w:cstheme="minorHAnsi"/>
          <w:color w:val="000000"/>
          <w:sz w:val="24"/>
          <w:szCs w:val="24"/>
          <w:shd w:val="clear" w:color="auto" w:fill="FFFFFF"/>
          <w:lang w:val="pt-PT"/>
        </w:rPr>
        <w:t xml:space="preserve">, </w:t>
      </w:r>
    </w:p>
    <w:p w14:paraId="0217B47B" w14:textId="1B0F6D55" w:rsidR="00490442" w:rsidRDefault="00870DB6" w:rsidP="00B1190F">
      <w:pPr>
        <w:spacing w:line="276" w:lineRule="auto"/>
        <w:ind w:right="-37"/>
        <w:jc w:val="center"/>
        <w:rPr>
          <w:rFonts w:asciiTheme="minorHAnsi" w:hAnsiTheme="minorHAnsi" w:cstheme="minorHAnsi"/>
          <w:color w:val="000000"/>
          <w:sz w:val="24"/>
          <w:szCs w:val="24"/>
          <w:shd w:val="clear" w:color="auto" w:fill="FFFFFF"/>
        </w:rPr>
      </w:pPr>
      <w:r w:rsidRPr="00577EFE">
        <w:rPr>
          <w:rFonts w:asciiTheme="minorHAnsi" w:hAnsiTheme="minorHAnsi" w:cstheme="minorHAnsi"/>
          <w:color w:val="000000"/>
          <w:sz w:val="24"/>
          <w:szCs w:val="24"/>
          <w:shd w:val="clear" w:color="auto" w:fill="FFFFFF"/>
        </w:rPr>
        <w:t>John Antao</w:t>
      </w:r>
      <w:r w:rsidR="001E5443" w:rsidRPr="00577EFE">
        <w:rPr>
          <w:rFonts w:asciiTheme="minorHAnsi" w:hAnsiTheme="minorHAnsi" w:cstheme="minorHAnsi"/>
          <w:color w:val="000000"/>
          <w:sz w:val="24"/>
          <w:szCs w:val="24"/>
          <w:shd w:val="clear" w:color="auto" w:fill="FFFFFF"/>
        </w:rPr>
        <w:t>,</w:t>
      </w:r>
      <w:r w:rsidR="00490442">
        <w:rPr>
          <w:rFonts w:asciiTheme="minorHAnsi" w:hAnsiTheme="minorHAnsi" w:cstheme="minorHAnsi"/>
          <w:color w:val="000000"/>
          <w:sz w:val="24"/>
          <w:szCs w:val="24"/>
          <w:shd w:val="clear" w:color="auto" w:fill="FFFFFF"/>
        </w:rPr>
        <w:t xml:space="preserve"> </w:t>
      </w:r>
      <w:r w:rsidR="001E5443" w:rsidRPr="00577EFE">
        <w:rPr>
          <w:rFonts w:asciiTheme="minorHAnsi" w:hAnsiTheme="minorHAnsi" w:cstheme="minorHAnsi"/>
          <w:color w:val="000000"/>
          <w:sz w:val="24"/>
          <w:szCs w:val="24"/>
          <w:shd w:val="clear" w:color="auto" w:fill="FFFFFF"/>
        </w:rPr>
        <w:t xml:space="preserve">Stella Carrasco, </w:t>
      </w:r>
      <w:r w:rsidR="009309B2" w:rsidRPr="00577EFE">
        <w:rPr>
          <w:rFonts w:asciiTheme="minorHAnsi" w:hAnsiTheme="minorHAnsi" w:cstheme="minorHAnsi"/>
          <w:color w:val="000000"/>
          <w:sz w:val="24"/>
          <w:szCs w:val="24"/>
          <w:shd w:val="clear" w:color="auto" w:fill="FFFFFF"/>
        </w:rPr>
        <w:t>Gerald Pereira</w:t>
      </w:r>
      <w:r w:rsidR="00EA1AC2" w:rsidRPr="00577EFE">
        <w:rPr>
          <w:rFonts w:asciiTheme="minorHAnsi" w:hAnsiTheme="minorHAnsi" w:cstheme="minorHAnsi"/>
          <w:color w:val="000000"/>
          <w:sz w:val="24"/>
          <w:szCs w:val="24"/>
          <w:shd w:val="clear" w:color="auto" w:fill="FFFFFF"/>
        </w:rPr>
        <w:t>,</w:t>
      </w:r>
      <w:r w:rsidRPr="00577EFE">
        <w:rPr>
          <w:rFonts w:asciiTheme="minorHAnsi" w:hAnsiTheme="minorHAnsi" w:cstheme="minorHAnsi"/>
          <w:color w:val="000000"/>
          <w:sz w:val="24"/>
          <w:szCs w:val="24"/>
          <w:shd w:val="clear" w:color="auto" w:fill="FFFFFF"/>
        </w:rPr>
        <w:t xml:space="preserve"> </w:t>
      </w:r>
      <w:r w:rsidR="00490442">
        <w:rPr>
          <w:rFonts w:asciiTheme="minorHAnsi" w:hAnsiTheme="minorHAnsi" w:cstheme="minorHAnsi"/>
          <w:color w:val="000000"/>
          <w:sz w:val="24"/>
          <w:szCs w:val="24"/>
          <w:shd w:val="clear" w:color="auto" w:fill="FFFFFF"/>
        </w:rPr>
        <w:t xml:space="preserve">Theresa Mathison, </w:t>
      </w:r>
      <w:r w:rsidR="00571AF9">
        <w:rPr>
          <w:rFonts w:asciiTheme="minorHAnsi" w:hAnsiTheme="minorHAnsi" w:cstheme="minorHAnsi"/>
          <w:color w:val="000000"/>
          <w:sz w:val="24"/>
          <w:szCs w:val="24"/>
          <w:shd w:val="clear" w:color="auto" w:fill="FFFFFF"/>
        </w:rPr>
        <w:t>Jason Sigalas,</w:t>
      </w:r>
      <w:r w:rsidR="00FD3FE6">
        <w:rPr>
          <w:rFonts w:asciiTheme="minorHAnsi" w:hAnsiTheme="minorHAnsi" w:cstheme="minorHAnsi"/>
          <w:color w:val="000000"/>
          <w:sz w:val="24"/>
          <w:szCs w:val="24"/>
          <w:shd w:val="clear" w:color="auto" w:fill="FFFFFF"/>
        </w:rPr>
        <w:t xml:space="preserve"> Reme Mills,</w:t>
      </w:r>
    </w:p>
    <w:p w14:paraId="0C8484A7" w14:textId="22A3D464" w:rsidR="009A4DB5" w:rsidRPr="00577EFE" w:rsidRDefault="00667AB6" w:rsidP="00B1190F">
      <w:pPr>
        <w:spacing w:line="276" w:lineRule="auto"/>
        <w:ind w:right="-37"/>
        <w:jc w:val="center"/>
        <w:rPr>
          <w:rFonts w:asciiTheme="minorHAnsi" w:hAnsiTheme="minorHAnsi" w:cstheme="minorHAnsi"/>
          <w:color w:val="000000"/>
          <w:sz w:val="24"/>
          <w:szCs w:val="24"/>
          <w:shd w:val="clear" w:color="auto" w:fill="FFFFFF"/>
        </w:rPr>
      </w:pPr>
      <w:r w:rsidRPr="00577EFE">
        <w:rPr>
          <w:rFonts w:asciiTheme="minorHAnsi" w:hAnsiTheme="minorHAnsi" w:cstheme="minorHAnsi"/>
          <w:color w:val="000000"/>
          <w:sz w:val="24"/>
          <w:szCs w:val="24"/>
          <w:shd w:val="clear" w:color="auto" w:fill="FFFFFF"/>
        </w:rPr>
        <w:t>Pope Francis</w:t>
      </w:r>
      <w:r w:rsidR="003477B1" w:rsidRPr="00577EFE">
        <w:rPr>
          <w:rFonts w:asciiTheme="minorHAnsi" w:hAnsiTheme="minorHAnsi" w:cstheme="minorHAnsi"/>
          <w:color w:val="000000"/>
          <w:sz w:val="24"/>
          <w:szCs w:val="24"/>
          <w:shd w:val="clear" w:color="auto" w:fill="FFFFFF"/>
        </w:rPr>
        <w:t xml:space="preserve"> and </w:t>
      </w:r>
      <w:r w:rsidR="00EA1AC2" w:rsidRPr="00577EFE">
        <w:rPr>
          <w:rFonts w:asciiTheme="minorHAnsi" w:hAnsiTheme="minorHAnsi" w:cstheme="minorHAnsi"/>
          <w:color w:val="000000"/>
          <w:sz w:val="24"/>
          <w:szCs w:val="24"/>
          <w:shd w:val="clear" w:color="auto" w:fill="FFFFFF"/>
        </w:rPr>
        <w:t>Pope Benedict, Pope Emeritus</w:t>
      </w:r>
      <w:r w:rsidR="002A7FF4" w:rsidRPr="00577EFE">
        <w:rPr>
          <w:rFonts w:asciiTheme="minorHAnsi" w:hAnsiTheme="minorHAnsi" w:cstheme="minorHAnsi"/>
          <w:color w:val="000000"/>
          <w:sz w:val="24"/>
          <w:szCs w:val="24"/>
          <w:shd w:val="clear" w:color="auto" w:fill="FFFFFF"/>
        </w:rPr>
        <w:t>.</w:t>
      </w:r>
      <w:r w:rsidR="003A0C75" w:rsidRPr="00577EFE">
        <w:rPr>
          <w:rFonts w:asciiTheme="minorHAnsi" w:hAnsiTheme="minorHAnsi" w:cstheme="minorHAnsi"/>
          <w:color w:val="000000"/>
          <w:sz w:val="24"/>
          <w:szCs w:val="24"/>
          <w:shd w:val="clear" w:color="auto" w:fill="FFFFFF"/>
        </w:rPr>
        <w:t xml:space="preserve">                          </w:t>
      </w:r>
    </w:p>
    <w:p w14:paraId="0A7AB8A5" w14:textId="77777777" w:rsidR="006253E2" w:rsidRPr="00577EFE" w:rsidRDefault="006253E2" w:rsidP="006253E2">
      <w:pPr>
        <w:spacing w:line="276" w:lineRule="auto"/>
        <w:ind w:right="-37"/>
        <w:jc w:val="center"/>
        <w:rPr>
          <w:rFonts w:asciiTheme="minorHAnsi" w:hAnsiTheme="minorHAnsi" w:cstheme="minorHAnsi"/>
          <w:color w:val="000000"/>
          <w:sz w:val="24"/>
          <w:szCs w:val="24"/>
          <w:shd w:val="clear" w:color="auto" w:fill="FFFFFF"/>
        </w:rPr>
      </w:pPr>
    </w:p>
    <w:p w14:paraId="22810765" w14:textId="77777777" w:rsidR="001341D7" w:rsidRDefault="001341D7" w:rsidP="0039344E">
      <w:pPr>
        <w:spacing w:line="276" w:lineRule="auto"/>
        <w:ind w:right="-37"/>
        <w:jc w:val="center"/>
        <w:rPr>
          <w:rFonts w:asciiTheme="minorHAnsi" w:hAnsiTheme="minorHAnsi" w:cstheme="minorHAnsi"/>
          <w:i/>
          <w:color w:val="000000"/>
          <w:sz w:val="22"/>
          <w:szCs w:val="24"/>
          <w:shd w:val="clear" w:color="auto" w:fill="FFFFFF"/>
        </w:rPr>
      </w:pPr>
    </w:p>
    <w:p w14:paraId="52E1A11B" w14:textId="6D9C5BF7" w:rsidR="009A4DB5" w:rsidRPr="00577EFE" w:rsidRDefault="00316768" w:rsidP="0039344E">
      <w:pPr>
        <w:spacing w:line="276" w:lineRule="auto"/>
        <w:ind w:right="-37"/>
        <w:jc w:val="center"/>
        <w:rPr>
          <w:rFonts w:asciiTheme="minorHAnsi" w:hAnsiTheme="minorHAnsi" w:cstheme="minorHAnsi"/>
          <w:i/>
          <w:color w:val="000000"/>
          <w:sz w:val="22"/>
          <w:szCs w:val="24"/>
          <w:shd w:val="clear" w:color="auto" w:fill="FFFFFF"/>
        </w:rPr>
      </w:pPr>
      <w:r w:rsidRPr="00577EFE">
        <w:rPr>
          <w:rFonts w:asciiTheme="minorHAnsi" w:hAnsiTheme="minorHAnsi" w:cstheme="minorHAnsi"/>
          <w:i/>
          <w:color w:val="000000"/>
          <w:sz w:val="22"/>
          <w:szCs w:val="24"/>
          <w:shd w:val="clear" w:color="auto" w:fill="FFFFFF"/>
        </w:rPr>
        <w:t>If you wish to be prayed for on our Parish Sick List, please let us have your name.</w:t>
      </w:r>
    </w:p>
    <w:p w14:paraId="7BAE6DF3" w14:textId="7EB6CAFB" w:rsidR="00316768" w:rsidRPr="00577EFE" w:rsidRDefault="00316768" w:rsidP="0039344E">
      <w:pPr>
        <w:spacing w:line="276" w:lineRule="auto"/>
        <w:ind w:right="-37"/>
        <w:jc w:val="center"/>
        <w:rPr>
          <w:rFonts w:asciiTheme="minorHAnsi" w:hAnsiTheme="minorHAnsi" w:cstheme="minorHAnsi"/>
          <w:i/>
          <w:color w:val="000000"/>
          <w:sz w:val="22"/>
          <w:szCs w:val="24"/>
          <w:shd w:val="clear" w:color="auto" w:fill="FFFFFF"/>
        </w:rPr>
      </w:pPr>
      <w:r w:rsidRPr="00577EFE">
        <w:rPr>
          <w:rFonts w:asciiTheme="minorHAnsi" w:hAnsiTheme="minorHAnsi" w:cstheme="minorHAnsi"/>
          <w:i/>
          <w:color w:val="000000"/>
          <w:sz w:val="22"/>
          <w:szCs w:val="24"/>
          <w:shd w:val="clear" w:color="auto" w:fill="FFFFFF"/>
        </w:rPr>
        <w:t>Every First Friday we offer and remember you in Holy Mass. We also keep you in our daily prayer, our times of Adoration, Novena’s and the Holy Rosary.</w:t>
      </w:r>
    </w:p>
    <w:p w14:paraId="459600E2" w14:textId="5C93AB8A" w:rsidR="00163F77" w:rsidRDefault="00163F77" w:rsidP="0039344E">
      <w:pPr>
        <w:spacing w:line="276" w:lineRule="auto"/>
        <w:ind w:right="-37"/>
        <w:jc w:val="center"/>
        <w:rPr>
          <w:rFonts w:asciiTheme="minorHAnsi" w:hAnsiTheme="minorHAnsi" w:cstheme="minorHAnsi"/>
          <w:i/>
          <w:color w:val="000000"/>
          <w:sz w:val="22"/>
          <w:szCs w:val="24"/>
          <w:shd w:val="clear" w:color="auto" w:fill="FFFFFF"/>
        </w:rPr>
      </w:pPr>
    </w:p>
    <w:p w14:paraId="2828B12A" w14:textId="77777777" w:rsidR="00EA5849" w:rsidRPr="00577EFE" w:rsidRDefault="00EA5849" w:rsidP="0039344E">
      <w:pPr>
        <w:spacing w:line="276" w:lineRule="auto"/>
        <w:ind w:right="-37"/>
        <w:jc w:val="center"/>
        <w:rPr>
          <w:rFonts w:asciiTheme="minorHAnsi" w:hAnsiTheme="minorHAnsi" w:cstheme="minorHAnsi"/>
          <w:i/>
          <w:color w:val="000000"/>
          <w:sz w:val="22"/>
          <w:szCs w:val="24"/>
          <w:shd w:val="clear" w:color="auto" w:fill="FFFFFF"/>
        </w:rPr>
      </w:pPr>
    </w:p>
    <w:p w14:paraId="7F4C5859" w14:textId="00565FC4" w:rsidR="00FD3FE6" w:rsidRPr="008A1E68" w:rsidRDefault="00105AF8" w:rsidP="008A1E68">
      <w:pPr>
        <w:spacing w:line="276" w:lineRule="auto"/>
        <w:ind w:right="-37"/>
        <w:jc w:val="center"/>
        <w:rPr>
          <w:rFonts w:asciiTheme="minorHAnsi" w:hAnsiTheme="minorHAnsi" w:cstheme="minorHAnsi"/>
          <w:color w:val="000000"/>
          <w:sz w:val="22"/>
          <w:szCs w:val="24"/>
          <w:shd w:val="clear" w:color="auto" w:fill="FFFFFF"/>
        </w:rPr>
      </w:pPr>
      <w:r>
        <w:rPr>
          <w:rFonts w:asciiTheme="minorHAnsi" w:hAnsiTheme="minorHAnsi" w:cstheme="minorHAnsi"/>
          <w:color w:val="000000"/>
          <w:sz w:val="22"/>
          <w:szCs w:val="24"/>
          <w:shd w:val="clear" w:color="auto" w:fill="FFFFFF"/>
        </w:rPr>
        <w:t>Dear Parishioners, please</w:t>
      </w:r>
      <w:r w:rsidR="00163F77" w:rsidRPr="00577EFE">
        <w:rPr>
          <w:rFonts w:asciiTheme="minorHAnsi" w:hAnsiTheme="minorHAnsi" w:cstheme="minorHAnsi"/>
          <w:color w:val="000000"/>
          <w:sz w:val="22"/>
          <w:szCs w:val="24"/>
          <w:shd w:val="clear" w:color="auto" w:fill="FFFFFF"/>
        </w:rPr>
        <w:t xml:space="preserve"> continue to remember the Sick Clergy of the diocese and send out your blessing in prayer to all the Nations of the World, as they do their best to combat the</w:t>
      </w:r>
      <w:r w:rsidR="0024735C" w:rsidRPr="00577EFE">
        <w:rPr>
          <w:rFonts w:asciiTheme="minorHAnsi" w:hAnsiTheme="minorHAnsi" w:cstheme="minorHAnsi"/>
          <w:color w:val="000000"/>
          <w:sz w:val="22"/>
          <w:szCs w:val="24"/>
          <w:shd w:val="clear" w:color="auto" w:fill="FFFFFF"/>
        </w:rPr>
        <w:t xml:space="preserve"> pandemic and natural disasters that many nations are battling with at this time.  THANK YOU!</w:t>
      </w:r>
      <w:bookmarkStart w:id="0" w:name="_Hlk66397512"/>
    </w:p>
    <w:p w14:paraId="1B9459A9" w14:textId="77777777" w:rsidR="00105AF8" w:rsidRDefault="00105AF8" w:rsidP="00105AF8">
      <w:pPr>
        <w:pStyle w:val="NormalWeb"/>
        <w:spacing w:before="0" w:beforeAutospacing="0" w:after="0" w:afterAutospacing="0"/>
        <w:rPr>
          <w:rFonts w:asciiTheme="minorHAnsi" w:hAnsiTheme="minorHAnsi" w:cstheme="minorHAnsi"/>
          <w:b/>
          <w:color w:val="000000"/>
          <w:sz w:val="32"/>
          <w:szCs w:val="27"/>
        </w:rPr>
      </w:pPr>
    </w:p>
    <w:p w14:paraId="31D4C2E4" w14:textId="72CD6F2E" w:rsidR="00105AF8" w:rsidRDefault="00AB2578" w:rsidP="00105AF8">
      <w:pPr>
        <w:pStyle w:val="NormalWeb"/>
        <w:spacing w:before="0" w:beforeAutospacing="0" w:after="0" w:afterAutospacing="0"/>
        <w:rPr>
          <w:rFonts w:asciiTheme="minorHAnsi" w:hAnsiTheme="minorHAnsi" w:cstheme="minorHAnsi"/>
          <w:b/>
          <w:color w:val="000000"/>
          <w:sz w:val="28"/>
          <w:szCs w:val="27"/>
        </w:rPr>
      </w:pPr>
      <w:r w:rsidRPr="00AB2578">
        <w:rPr>
          <w:rFonts w:asciiTheme="minorHAnsi" w:hAnsiTheme="minorHAnsi" w:cstheme="minorHAnsi"/>
          <w:b/>
          <w:color w:val="000000"/>
          <w:sz w:val="28"/>
          <w:szCs w:val="27"/>
        </w:rPr>
        <w:t>FOR THOSE CALLED TO ETERNAL LIFE</w:t>
      </w:r>
    </w:p>
    <w:p w14:paraId="4E2F2A33" w14:textId="6BD1D982" w:rsidR="00AB2578" w:rsidRDefault="00AB2578" w:rsidP="00105AF8">
      <w:pPr>
        <w:pStyle w:val="NormalWeb"/>
        <w:spacing w:before="0" w:beforeAutospacing="0" w:after="0" w:afterAutospacing="0"/>
        <w:rPr>
          <w:rFonts w:asciiTheme="minorHAnsi" w:hAnsiTheme="minorHAnsi" w:cstheme="minorHAnsi"/>
          <w:color w:val="000000"/>
          <w:szCs w:val="27"/>
        </w:rPr>
      </w:pPr>
      <w:r>
        <w:rPr>
          <w:rFonts w:asciiTheme="minorHAnsi" w:hAnsiTheme="minorHAnsi" w:cstheme="minorHAnsi"/>
          <w:color w:val="000000"/>
          <w:szCs w:val="27"/>
        </w:rPr>
        <w:t>O gentle Heart of Jesus, ever present in the Blessed Sacrament, our parish family commends to you those who lived out their faith in our midst, those shared in our life here on earth.</w:t>
      </w:r>
    </w:p>
    <w:p w14:paraId="63D86E7D" w14:textId="40300ED2" w:rsidR="00AB2578" w:rsidRDefault="00AB2578" w:rsidP="00105AF8">
      <w:pPr>
        <w:pStyle w:val="NormalWeb"/>
        <w:spacing w:before="0" w:beforeAutospacing="0" w:after="0" w:afterAutospacing="0"/>
        <w:rPr>
          <w:rFonts w:asciiTheme="minorHAnsi" w:hAnsiTheme="minorHAnsi" w:cstheme="minorHAnsi"/>
          <w:color w:val="000000"/>
          <w:szCs w:val="27"/>
        </w:rPr>
      </w:pPr>
      <w:r>
        <w:rPr>
          <w:rFonts w:asciiTheme="minorHAnsi" w:hAnsiTheme="minorHAnsi" w:cstheme="minorHAnsi"/>
          <w:color w:val="000000"/>
          <w:szCs w:val="27"/>
        </w:rPr>
        <w:t>And in these days to come those whose anniversaries occur as we enter the month of March</w:t>
      </w:r>
    </w:p>
    <w:p w14:paraId="576D5A2E" w14:textId="08CB36C0" w:rsidR="00AB2578" w:rsidRDefault="00AB2578" w:rsidP="00105AF8">
      <w:pPr>
        <w:pStyle w:val="NormalWeb"/>
        <w:spacing w:before="0" w:beforeAutospacing="0" w:after="0" w:afterAutospacing="0"/>
        <w:rPr>
          <w:rFonts w:asciiTheme="minorHAnsi" w:hAnsiTheme="minorHAnsi" w:cstheme="minorHAnsi"/>
          <w:color w:val="000000"/>
          <w:szCs w:val="27"/>
        </w:rPr>
      </w:pPr>
    </w:p>
    <w:p w14:paraId="145897CF" w14:textId="7AD53653" w:rsidR="00AB2578" w:rsidRPr="00AB2578" w:rsidRDefault="00AB2578" w:rsidP="00105AF8">
      <w:pPr>
        <w:pStyle w:val="NormalWeb"/>
        <w:spacing w:before="0" w:beforeAutospacing="0" w:after="0" w:afterAutospacing="0"/>
        <w:rPr>
          <w:rFonts w:asciiTheme="minorHAnsi" w:hAnsiTheme="minorHAnsi" w:cstheme="minorHAnsi"/>
          <w:i/>
          <w:color w:val="000000"/>
          <w:szCs w:val="27"/>
        </w:rPr>
      </w:pPr>
      <w:r w:rsidRPr="00AB2578">
        <w:rPr>
          <w:rFonts w:asciiTheme="minorHAnsi" w:hAnsiTheme="minorHAnsi" w:cstheme="minorHAnsi"/>
          <w:i/>
          <w:color w:val="000000"/>
          <w:szCs w:val="27"/>
        </w:rPr>
        <w:t>May they Rest in Peace and Rise in Glory.</w:t>
      </w:r>
    </w:p>
    <w:bookmarkEnd w:id="0"/>
    <w:p w14:paraId="35178BC8" w14:textId="7BDA1104" w:rsidR="00CD1953" w:rsidRPr="00CD1953" w:rsidRDefault="00885039" w:rsidP="00CD1953">
      <w:pPr>
        <w:ind w:right="-37"/>
        <w:jc w:val="left"/>
        <w:rPr>
          <w:rFonts w:asciiTheme="minorHAnsi" w:hAnsiTheme="minorHAnsi" w:cstheme="minorHAnsi"/>
          <w:b/>
          <w:bCs/>
          <w:sz w:val="24"/>
          <w:szCs w:val="24"/>
        </w:rPr>
      </w:pPr>
      <w:r w:rsidRPr="00577EFE">
        <w:rPr>
          <w:rFonts w:asciiTheme="minorHAnsi" w:hAnsiTheme="minorHAnsi" w:cstheme="minorHAnsi"/>
          <w:b/>
          <w:bCs/>
          <w:sz w:val="24"/>
          <w:szCs w:val="24"/>
        </w:rPr>
        <w:t>RECENT DEATH</w:t>
      </w:r>
      <w:r w:rsidR="00CD1953">
        <w:rPr>
          <w:rFonts w:asciiTheme="minorHAnsi" w:hAnsiTheme="minorHAnsi" w:cstheme="minorHAnsi"/>
          <w:b/>
          <w:bCs/>
          <w:sz w:val="24"/>
          <w:szCs w:val="24"/>
        </w:rPr>
        <w:br/>
      </w:r>
      <w:r w:rsidRPr="00577EFE">
        <w:rPr>
          <w:rFonts w:asciiTheme="minorHAnsi" w:hAnsiTheme="minorHAnsi" w:cstheme="minorHAnsi"/>
          <w:i/>
          <w:iCs/>
          <w:sz w:val="24"/>
          <w:szCs w:val="24"/>
        </w:rPr>
        <w:t>Now At Rest And Kept In Prayer</w:t>
      </w:r>
      <w:r w:rsidR="00CD1953" w:rsidRPr="00577EFE">
        <w:rPr>
          <w:rFonts w:asciiTheme="minorHAnsi" w:hAnsiTheme="minorHAnsi" w:cstheme="minorHAnsi"/>
          <w:b/>
          <w:bCs/>
          <w:noProof/>
          <w:sz w:val="28"/>
          <w:szCs w:val="28"/>
        </w:rPr>
        <w:drawing>
          <wp:anchor distT="0" distB="0" distL="114300" distR="114300" simplePos="0" relativeHeight="251650048" behindDoc="1" locked="0" layoutInCell="1" allowOverlap="1" wp14:anchorId="635A39BE" wp14:editId="12FDFF2E">
            <wp:simplePos x="0" y="0"/>
            <wp:positionH relativeFrom="margin">
              <wp:posOffset>4866451</wp:posOffset>
            </wp:positionH>
            <wp:positionV relativeFrom="paragraph">
              <wp:posOffset>102046</wp:posOffset>
            </wp:positionV>
            <wp:extent cx="1658620" cy="1921510"/>
            <wp:effectExtent l="0" t="0" r="0" b="2540"/>
            <wp:wrapTight wrapText="bothSides">
              <wp:wrapPolygon edited="0">
                <wp:start x="6698" y="0"/>
                <wp:lineTo x="3969" y="214"/>
                <wp:lineTo x="0" y="2356"/>
                <wp:lineTo x="0" y="6853"/>
                <wp:lineTo x="7939" y="6853"/>
                <wp:lineTo x="12156" y="10279"/>
                <wp:lineTo x="11412" y="14776"/>
                <wp:lineTo x="11660" y="16703"/>
                <wp:lineTo x="13149" y="17132"/>
                <wp:lineTo x="16126" y="20558"/>
                <wp:lineTo x="16126" y="21414"/>
                <wp:lineTo x="17366" y="21414"/>
                <wp:lineTo x="17862" y="20772"/>
                <wp:lineTo x="19351" y="17346"/>
                <wp:lineTo x="19103" y="17132"/>
                <wp:lineTo x="18110" y="13705"/>
                <wp:lineTo x="20591" y="13705"/>
                <wp:lineTo x="21335" y="12849"/>
                <wp:lineTo x="21335" y="8137"/>
                <wp:lineTo x="20343" y="4925"/>
                <wp:lineTo x="20095" y="2356"/>
                <wp:lineTo x="17614" y="1499"/>
                <wp:lineTo x="8187" y="0"/>
                <wp:lineTo x="6698" y="0"/>
              </wp:wrapPolygon>
            </wp:wrapTight>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24.PN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1658620" cy="1921510"/>
                    </a:xfrm>
                    <a:prstGeom prst="rect">
                      <a:avLst/>
                    </a:prstGeom>
                  </pic:spPr>
                </pic:pic>
              </a:graphicData>
            </a:graphic>
            <wp14:sizeRelH relativeFrom="page">
              <wp14:pctWidth>0</wp14:pctWidth>
            </wp14:sizeRelH>
            <wp14:sizeRelV relativeFrom="page">
              <wp14:pctHeight>0</wp14:pctHeight>
            </wp14:sizeRelV>
          </wp:anchor>
        </w:drawing>
      </w:r>
      <w:r w:rsidR="00CD1953">
        <w:rPr>
          <w:rFonts w:asciiTheme="minorHAnsi" w:hAnsiTheme="minorHAnsi" w:cstheme="minorHAnsi"/>
          <w:i/>
          <w:iCs/>
          <w:sz w:val="24"/>
          <w:szCs w:val="24"/>
        </w:rPr>
        <w:t xml:space="preserve">  </w:t>
      </w:r>
      <w:r w:rsidR="00CD1953" w:rsidRPr="00577EFE">
        <w:rPr>
          <w:rFonts w:asciiTheme="minorHAnsi" w:hAnsiTheme="minorHAnsi" w:cstheme="minorHAnsi"/>
          <w:color w:val="000000"/>
          <w:sz w:val="52"/>
          <w:szCs w:val="52"/>
          <w:shd w:val="clear" w:color="auto" w:fill="FFFFFF"/>
        </w:rPr>
        <w:sym w:font="Wingdings 2" w:char="F085"/>
      </w:r>
    </w:p>
    <w:p w14:paraId="12A5D60F" w14:textId="161AF692" w:rsidR="00885039" w:rsidRPr="00577EFE" w:rsidRDefault="00885039" w:rsidP="00885039">
      <w:pPr>
        <w:ind w:right="-37"/>
        <w:jc w:val="left"/>
        <w:rPr>
          <w:rFonts w:asciiTheme="minorHAnsi" w:hAnsiTheme="minorHAnsi" w:cstheme="minorHAnsi"/>
          <w:sz w:val="24"/>
          <w:szCs w:val="24"/>
        </w:rPr>
      </w:pPr>
    </w:p>
    <w:p w14:paraId="7F11C5E7" w14:textId="77777777" w:rsidR="00885039" w:rsidRPr="00577EFE" w:rsidRDefault="00885039" w:rsidP="00885039">
      <w:pPr>
        <w:ind w:right="-37"/>
        <w:jc w:val="left"/>
        <w:rPr>
          <w:rFonts w:asciiTheme="minorHAnsi" w:hAnsiTheme="minorHAnsi" w:cstheme="minorHAnsi"/>
          <w:sz w:val="24"/>
          <w:szCs w:val="24"/>
        </w:rPr>
      </w:pPr>
      <w:r w:rsidRPr="00577EFE">
        <w:rPr>
          <w:rFonts w:asciiTheme="minorHAnsi" w:hAnsiTheme="minorHAnsi" w:cstheme="minorHAnsi"/>
          <w:sz w:val="24"/>
          <w:szCs w:val="24"/>
        </w:rPr>
        <w:t>Avril Jean Costella RIP</w:t>
      </w:r>
      <w:r w:rsidRPr="00577EFE">
        <w:rPr>
          <w:rFonts w:asciiTheme="minorHAnsi" w:hAnsiTheme="minorHAnsi" w:cstheme="minorHAnsi"/>
          <w:sz w:val="24"/>
          <w:szCs w:val="24"/>
        </w:rPr>
        <w:tab/>
      </w:r>
      <w:r w:rsidRPr="00577EFE">
        <w:rPr>
          <w:rFonts w:asciiTheme="minorHAnsi" w:hAnsiTheme="minorHAnsi" w:cstheme="minorHAnsi"/>
          <w:sz w:val="24"/>
          <w:szCs w:val="24"/>
        </w:rPr>
        <w:tab/>
      </w:r>
      <w:r w:rsidRPr="00577EFE">
        <w:rPr>
          <w:rFonts w:asciiTheme="minorHAnsi" w:hAnsiTheme="minorHAnsi" w:cstheme="minorHAnsi"/>
          <w:sz w:val="24"/>
          <w:szCs w:val="24"/>
        </w:rPr>
        <w:tab/>
        <w:t>Francis Assisi Mendonça RIP</w:t>
      </w:r>
    </w:p>
    <w:p w14:paraId="67E2218E" w14:textId="04F9F1E8" w:rsidR="00885039" w:rsidRPr="00577EFE" w:rsidRDefault="00885039" w:rsidP="00885039">
      <w:pPr>
        <w:ind w:right="-37"/>
        <w:jc w:val="left"/>
        <w:rPr>
          <w:rFonts w:asciiTheme="minorHAnsi" w:hAnsiTheme="minorHAnsi" w:cstheme="minorHAnsi"/>
          <w:sz w:val="24"/>
          <w:szCs w:val="24"/>
        </w:rPr>
      </w:pPr>
      <w:r w:rsidRPr="00577EFE">
        <w:rPr>
          <w:rFonts w:asciiTheme="minorHAnsi" w:hAnsiTheme="minorHAnsi" w:cstheme="minorHAnsi"/>
          <w:sz w:val="24"/>
          <w:szCs w:val="24"/>
        </w:rPr>
        <w:t>Shirley Johnson RIP</w:t>
      </w:r>
      <w:r w:rsidRPr="00577EFE">
        <w:rPr>
          <w:rFonts w:asciiTheme="minorHAnsi" w:hAnsiTheme="minorHAnsi" w:cstheme="minorHAnsi"/>
          <w:sz w:val="24"/>
          <w:szCs w:val="24"/>
        </w:rPr>
        <w:tab/>
      </w:r>
      <w:r w:rsidRPr="00577EFE">
        <w:rPr>
          <w:rFonts w:asciiTheme="minorHAnsi" w:hAnsiTheme="minorHAnsi" w:cstheme="minorHAnsi"/>
          <w:sz w:val="24"/>
          <w:szCs w:val="24"/>
        </w:rPr>
        <w:tab/>
      </w:r>
      <w:r w:rsidRPr="00577EFE">
        <w:rPr>
          <w:rFonts w:asciiTheme="minorHAnsi" w:hAnsiTheme="minorHAnsi" w:cstheme="minorHAnsi"/>
          <w:sz w:val="24"/>
          <w:szCs w:val="24"/>
        </w:rPr>
        <w:tab/>
        <w:t>Josep</w:t>
      </w:r>
      <w:r w:rsidR="00780B30" w:rsidRPr="00577EFE">
        <w:rPr>
          <w:rFonts w:asciiTheme="minorHAnsi" w:hAnsiTheme="minorHAnsi" w:cstheme="minorHAnsi"/>
          <w:sz w:val="24"/>
          <w:szCs w:val="24"/>
        </w:rPr>
        <w:t xml:space="preserve">h Antony Quintus Rabindran RIP </w:t>
      </w:r>
    </w:p>
    <w:p w14:paraId="692E417D" w14:textId="59E10D63" w:rsidR="00885039" w:rsidRPr="00F963E5" w:rsidRDefault="00885039" w:rsidP="00885039">
      <w:pPr>
        <w:ind w:right="-37"/>
        <w:jc w:val="left"/>
        <w:rPr>
          <w:rFonts w:asciiTheme="minorHAnsi" w:hAnsiTheme="minorHAnsi" w:cstheme="minorHAnsi"/>
          <w:sz w:val="24"/>
          <w:szCs w:val="24"/>
        </w:rPr>
      </w:pPr>
      <w:r w:rsidRPr="00F963E5">
        <w:rPr>
          <w:rFonts w:asciiTheme="minorHAnsi" w:hAnsiTheme="minorHAnsi" w:cstheme="minorHAnsi"/>
          <w:sz w:val="24"/>
          <w:szCs w:val="24"/>
        </w:rPr>
        <w:t>Dermot Peter Long RIP</w:t>
      </w:r>
      <w:r w:rsidRPr="00F963E5">
        <w:rPr>
          <w:rFonts w:asciiTheme="minorHAnsi" w:hAnsiTheme="minorHAnsi" w:cstheme="minorHAnsi"/>
          <w:sz w:val="24"/>
          <w:szCs w:val="24"/>
        </w:rPr>
        <w:tab/>
      </w:r>
      <w:r w:rsidRPr="00F963E5">
        <w:rPr>
          <w:rFonts w:asciiTheme="minorHAnsi" w:hAnsiTheme="minorHAnsi" w:cstheme="minorHAnsi"/>
          <w:sz w:val="24"/>
          <w:szCs w:val="24"/>
        </w:rPr>
        <w:tab/>
      </w:r>
      <w:r w:rsidR="00CB6552" w:rsidRPr="00F963E5">
        <w:rPr>
          <w:rFonts w:asciiTheme="minorHAnsi" w:hAnsiTheme="minorHAnsi" w:cstheme="minorHAnsi"/>
          <w:sz w:val="24"/>
          <w:szCs w:val="24"/>
        </w:rPr>
        <w:t xml:space="preserve">Lourdes Mary Fatima </w:t>
      </w:r>
      <w:r w:rsidRPr="00F963E5">
        <w:rPr>
          <w:rFonts w:asciiTheme="minorHAnsi" w:hAnsiTheme="minorHAnsi" w:cstheme="minorHAnsi"/>
          <w:sz w:val="24"/>
          <w:szCs w:val="24"/>
        </w:rPr>
        <w:t>Jayandradevi Rabindran RIP</w:t>
      </w:r>
      <w:r w:rsidRPr="00F963E5">
        <w:rPr>
          <w:rFonts w:asciiTheme="minorHAnsi" w:hAnsiTheme="minorHAnsi" w:cstheme="minorHAnsi"/>
          <w:sz w:val="24"/>
          <w:szCs w:val="24"/>
        </w:rPr>
        <w:tab/>
      </w:r>
    </w:p>
    <w:p w14:paraId="140012B9" w14:textId="77777777" w:rsidR="00CB6552" w:rsidRDefault="00885039" w:rsidP="00885039">
      <w:pPr>
        <w:ind w:right="-37"/>
        <w:jc w:val="left"/>
        <w:rPr>
          <w:rFonts w:asciiTheme="minorHAnsi" w:hAnsiTheme="minorHAnsi" w:cstheme="minorHAnsi"/>
          <w:sz w:val="24"/>
          <w:szCs w:val="24"/>
        </w:rPr>
      </w:pPr>
      <w:r w:rsidRPr="00F963E5">
        <w:rPr>
          <w:rFonts w:asciiTheme="minorHAnsi" w:hAnsiTheme="minorHAnsi" w:cstheme="minorHAnsi"/>
          <w:sz w:val="24"/>
          <w:szCs w:val="24"/>
        </w:rPr>
        <w:t>Remo Dipre RIP</w:t>
      </w:r>
      <w:r w:rsidR="00CB6552" w:rsidRPr="00F963E5">
        <w:rPr>
          <w:rFonts w:asciiTheme="minorHAnsi" w:hAnsiTheme="minorHAnsi" w:cstheme="minorHAnsi"/>
          <w:sz w:val="24"/>
          <w:szCs w:val="24"/>
        </w:rPr>
        <w:tab/>
      </w:r>
      <w:r w:rsidR="00CB6552" w:rsidRPr="00F963E5">
        <w:rPr>
          <w:rFonts w:asciiTheme="minorHAnsi" w:hAnsiTheme="minorHAnsi" w:cstheme="minorHAnsi"/>
          <w:sz w:val="24"/>
          <w:szCs w:val="24"/>
        </w:rPr>
        <w:tab/>
      </w:r>
      <w:r w:rsidR="00CB6552" w:rsidRPr="00F963E5">
        <w:rPr>
          <w:rFonts w:asciiTheme="minorHAnsi" w:hAnsiTheme="minorHAnsi" w:cstheme="minorHAnsi"/>
          <w:sz w:val="24"/>
          <w:szCs w:val="24"/>
        </w:rPr>
        <w:tab/>
      </w:r>
      <w:r w:rsidR="00CB6552">
        <w:rPr>
          <w:rFonts w:asciiTheme="minorHAnsi" w:hAnsiTheme="minorHAnsi" w:cstheme="minorHAnsi"/>
          <w:sz w:val="24"/>
          <w:szCs w:val="24"/>
        </w:rPr>
        <w:t>Irene Ward RIP</w:t>
      </w:r>
      <w:r w:rsidR="00CB6552">
        <w:rPr>
          <w:rFonts w:asciiTheme="minorHAnsi" w:hAnsiTheme="minorHAnsi" w:cstheme="minorHAnsi"/>
          <w:sz w:val="24"/>
          <w:szCs w:val="24"/>
        </w:rPr>
        <w:tab/>
      </w:r>
      <w:r w:rsidR="00CB6552">
        <w:rPr>
          <w:rFonts w:asciiTheme="minorHAnsi" w:hAnsiTheme="minorHAnsi" w:cstheme="minorHAnsi"/>
          <w:sz w:val="24"/>
          <w:szCs w:val="24"/>
        </w:rPr>
        <w:tab/>
      </w:r>
    </w:p>
    <w:p w14:paraId="648D7E49" w14:textId="73614DAB" w:rsidR="00885039" w:rsidRPr="00CB6552" w:rsidRDefault="00885039" w:rsidP="00885039">
      <w:pPr>
        <w:ind w:right="-37"/>
        <w:jc w:val="left"/>
        <w:rPr>
          <w:rFonts w:asciiTheme="minorHAnsi" w:hAnsiTheme="minorHAnsi" w:cstheme="minorHAnsi"/>
          <w:bCs/>
          <w:iCs/>
          <w:sz w:val="24"/>
          <w:szCs w:val="24"/>
        </w:rPr>
      </w:pPr>
      <w:r w:rsidRPr="00577EFE">
        <w:rPr>
          <w:rFonts w:asciiTheme="minorHAnsi" w:hAnsiTheme="minorHAnsi" w:cstheme="minorHAnsi"/>
          <w:sz w:val="24"/>
          <w:szCs w:val="24"/>
        </w:rPr>
        <w:t>Alan Frederick Burridge RIP</w:t>
      </w:r>
      <w:r w:rsidR="00CB6552">
        <w:rPr>
          <w:rFonts w:asciiTheme="minorHAnsi" w:hAnsiTheme="minorHAnsi" w:cstheme="minorHAnsi"/>
          <w:sz w:val="24"/>
          <w:szCs w:val="24"/>
        </w:rPr>
        <w:tab/>
      </w:r>
      <w:r w:rsidR="00CB6552">
        <w:rPr>
          <w:rFonts w:asciiTheme="minorHAnsi" w:hAnsiTheme="minorHAnsi" w:cstheme="minorHAnsi"/>
          <w:sz w:val="24"/>
          <w:szCs w:val="24"/>
        </w:rPr>
        <w:tab/>
      </w:r>
      <w:r w:rsidR="00CB6552">
        <w:rPr>
          <w:rFonts w:asciiTheme="minorHAnsi" w:hAnsiTheme="minorHAnsi" w:cstheme="minorHAnsi"/>
          <w:bCs/>
          <w:iCs/>
          <w:sz w:val="24"/>
          <w:szCs w:val="24"/>
        </w:rPr>
        <w:t>Remo Corsini RIP</w:t>
      </w:r>
    </w:p>
    <w:p w14:paraId="23329AA0" w14:textId="77777777" w:rsidR="00885039" w:rsidRPr="00577EFE" w:rsidRDefault="00885039" w:rsidP="00885039">
      <w:pPr>
        <w:ind w:right="-37"/>
        <w:jc w:val="left"/>
        <w:rPr>
          <w:rFonts w:asciiTheme="minorHAnsi" w:hAnsiTheme="minorHAnsi" w:cstheme="minorHAnsi"/>
          <w:sz w:val="24"/>
          <w:szCs w:val="24"/>
        </w:rPr>
      </w:pPr>
      <w:r w:rsidRPr="00577EFE">
        <w:rPr>
          <w:rFonts w:asciiTheme="minorHAnsi" w:hAnsiTheme="minorHAnsi" w:cstheme="minorHAnsi"/>
          <w:sz w:val="24"/>
          <w:szCs w:val="24"/>
        </w:rPr>
        <w:t>Sarah Marie Frost RIP</w:t>
      </w:r>
      <w:r w:rsidRPr="00577EFE">
        <w:rPr>
          <w:rFonts w:asciiTheme="minorHAnsi" w:hAnsiTheme="minorHAnsi" w:cstheme="minorHAnsi"/>
          <w:sz w:val="24"/>
          <w:szCs w:val="24"/>
        </w:rPr>
        <w:tab/>
      </w:r>
      <w:r w:rsidRPr="00577EFE">
        <w:rPr>
          <w:rFonts w:asciiTheme="minorHAnsi" w:hAnsiTheme="minorHAnsi" w:cstheme="minorHAnsi"/>
          <w:sz w:val="24"/>
          <w:szCs w:val="24"/>
        </w:rPr>
        <w:tab/>
      </w:r>
      <w:r w:rsidRPr="00577EFE">
        <w:rPr>
          <w:rFonts w:asciiTheme="minorHAnsi" w:hAnsiTheme="minorHAnsi" w:cstheme="minorHAnsi"/>
          <w:sz w:val="24"/>
          <w:szCs w:val="24"/>
        </w:rPr>
        <w:tab/>
        <w:t>Jonny Purvis RIP</w:t>
      </w:r>
    </w:p>
    <w:p w14:paraId="6762B960" w14:textId="77777777" w:rsidR="00885039" w:rsidRPr="00577EFE" w:rsidRDefault="00885039" w:rsidP="00885039">
      <w:pPr>
        <w:ind w:right="-37"/>
        <w:jc w:val="left"/>
        <w:rPr>
          <w:rFonts w:asciiTheme="minorHAnsi" w:hAnsiTheme="minorHAnsi" w:cstheme="minorHAnsi"/>
          <w:sz w:val="24"/>
          <w:szCs w:val="24"/>
        </w:rPr>
      </w:pPr>
      <w:r w:rsidRPr="00577EFE">
        <w:rPr>
          <w:rFonts w:asciiTheme="minorHAnsi" w:hAnsiTheme="minorHAnsi" w:cstheme="minorHAnsi"/>
          <w:sz w:val="24"/>
          <w:szCs w:val="24"/>
        </w:rPr>
        <w:t>Veronica Gorrod RIP</w:t>
      </w:r>
      <w:r w:rsidRPr="00577EFE">
        <w:rPr>
          <w:rFonts w:asciiTheme="minorHAnsi" w:hAnsiTheme="minorHAnsi" w:cstheme="minorHAnsi"/>
          <w:sz w:val="24"/>
          <w:szCs w:val="24"/>
        </w:rPr>
        <w:tab/>
      </w:r>
      <w:r w:rsidRPr="00577EFE">
        <w:rPr>
          <w:rFonts w:asciiTheme="minorHAnsi" w:hAnsiTheme="minorHAnsi" w:cstheme="minorHAnsi"/>
          <w:sz w:val="24"/>
          <w:szCs w:val="24"/>
        </w:rPr>
        <w:tab/>
      </w:r>
      <w:r w:rsidRPr="00577EFE">
        <w:rPr>
          <w:rFonts w:asciiTheme="minorHAnsi" w:hAnsiTheme="minorHAnsi" w:cstheme="minorHAnsi"/>
          <w:sz w:val="24"/>
          <w:szCs w:val="24"/>
        </w:rPr>
        <w:tab/>
        <w:t>Ann Donaldson RIP</w:t>
      </w:r>
    </w:p>
    <w:p w14:paraId="516E7C21" w14:textId="77777777" w:rsidR="00885039" w:rsidRPr="00577EFE" w:rsidRDefault="00885039" w:rsidP="00885039">
      <w:pPr>
        <w:ind w:right="-37"/>
        <w:jc w:val="left"/>
        <w:rPr>
          <w:rFonts w:asciiTheme="minorHAnsi" w:hAnsiTheme="minorHAnsi" w:cstheme="minorHAnsi"/>
          <w:sz w:val="24"/>
          <w:szCs w:val="24"/>
        </w:rPr>
      </w:pPr>
      <w:r w:rsidRPr="00577EFE">
        <w:rPr>
          <w:rFonts w:asciiTheme="minorHAnsi" w:hAnsiTheme="minorHAnsi" w:cstheme="minorHAnsi"/>
          <w:sz w:val="24"/>
          <w:szCs w:val="24"/>
        </w:rPr>
        <w:t>Finbarr Francis Hurley RIP</w:t>
      </w:r>
      <w:r w:rsidRPr="00577EFE">
        <w:rPr>
          <w:rFonts w:asciiTheme="minorHAnsi" w:hAnsiTheme="minorHAnsi" w:cstheme="minorHAnsi"/>
          <w:sz w:val="24"/>
          <w:szCs w:val="24"/>
        </w:rPr>
        <w:tab/>
      </w:r>
      <w:r w:rsidRPr="00577EFE">
        <w:rPr>
          <w:rFonts w:asciiTheme="minorHAnsi" w:hAnsiTheme="minorHAnsi" w:cstheme="minorHAnsi"/>
          <w:sz w:val="24"/>
          <w:szCs w:val="24"/>
        </w:rPr>
        <w:tab/>
        <w:t>Baby Angelika Hobbs RIP</w:t>
      </w:r>
    </w:p>
    <w:p w14:paraId="169CD92E" w14:textId="0482637B" w:rsidR="00885039" w:rsidRPr="00577EFE" w:rsidRDefault="00885039" w:rsidP="00885039">
      <w:pPr>
        <w:ind w:right="-37"/>
        <w:jc w:val="left"/>
        <w:rPr>
          <w:rFonts w:asciiTheme="minorHAnsi" w:hAnsiTheme="minorHAnsi" w:cstheme="minorHAnsi"/>
          <w:sz w:val="24"/>
          <w:szCs w:val="24"/>
        </w:rPr>
      </w:pPr>
      <w:r w:rsidRPr="00577EFE">
        <w:rPr>
          <w:rFonts w:asciiTheme="minorHAnsi" w:hAnsiTheme="minorHAnsi" w:cstheme="minorHAnsi"/>
          <w:sz w:val="24"/>
          <w:szCs w:val="24"/>
        </w:rPr>
        <w:t>Lolito Laydia RIP</w:t>
      </w:r>
      <w:r w:rsidRPr="00577EFE">
        <w:rPr>
          <w:rFonts w:asciiTheme="minorHAnsi" w:hAnsiTheme="minorHAnsi" w:cstheme="minorHAnsi"/>
          <w:sz w:val="24"/>
          <w:szCs w:val="24"/>
        </w:rPr>
        <w:tab/>
      </w:r>
      <w:r w:rsidRPr="00577EFE">
        <w:rPr>
          <w:rFonts w:asciiTheme="minorHAnsi" w:hAnsiTheme="minorHAnsi" w:cstheme="minorHAnsi"/>
          <w:sz w:val="24"/>
          <w:szCs w:val="24"/>
        </w:rPr>
        <w:tab/>
      </w:r>
      <w:r w:rsidRPr="00577EFE">
        <w:rPr>
          <w:rFonts w:asciiTheme="minorHAnsi" w:hAnsiTheme="minorHAnsi" w:cstheme="minorHAnsi"/>
          <w:sz w:val="24"/>
          <w:szCs w:val="24"/>
        </w:rPr>
        <w:tab/>
      </w:r>
      <w:r w:rsidR="00EA1AC2" w:rsidRPr="00577EFE">
        <w:rPr>
          <w:rFonts w:asciiTheme="minorHAnsi" w:hAnsiTheme="minorHAnsi" w:cstheme="minorHAnsi"/>
          <w:bCs/>
          <w:iCs/>
          <w:sz w:val="24"/>
          <w:szCs w:val="24"/>
        </w:rPr>
        <w:t>Annie Francis RIP</w:t>
      </w:r>
      <w:r w:rsidR="00EA1AC2" w:rsidRPr="00577EFE">
        <w:rPr>
          <w:rFonts w:asciiTheme="minorHAnsi" w:hAnsiTheme="minorHAnsi" w:cstheme="minorHAnsi"/>
          <w:bCs/>
          <w:iCs/>
          <w:sz w:val="24"/>
          <w:szCs w:val="24"/>
        </w:rPr>
        <w:tab/>
      </w:r>
    </w:p>
    <w:p w14:paraId="5EF4B664" w14:textId="79411631" w:rsidR="00885039" w:rsidRPr="00577EFE" w:rsidRDefault="00885039" w:rsidP="00885039">
      <w:pPr>
        <w:ind w:right="-37"/>
        <w:jc w:val="left"/>
        <w:rPr>
          <w:rFonts w:asciiTheme="minorHAnsi" w:hAnsiTheme="minorHAnsi" w:cstheme="minorHAnsi"/>
          <w:sz w:val="24"/>
          <w:szCs w:val="24"/>
        </w:rPr>
      </w:pPr>
      <w:r w:rsidRPr="00577EFE">
        <w:rPr>
          <w:rFonts w:asciiTheme="minorHAnsi" w:hAnsiTheme="minorHAnsi" w:cstheme="minorHAnsi"/>
          <w:color w:val="000000"/>
          <w:sz w:val="24"/>
          <w:szCs w:val="24"/>
          <w:shd w:val="clear" w:color="auto" w:fill="FFFFFF"/>
        </w:rPr>
        <w:t>Michael O’Kelly RIP</w:t>
      </w:r>
      <w:r w:rsidRPr="00577EFE">
        <w:rPr>
          <w:rFonts w:asciiTheme="minorHAnsi" w:hAnsiTheme="minorHAnsi" w:cstheme="minorHAnsi"/>
          <w:sz w:val="24"/>
          <w:szCs w:val="24"/>
        </w:rPr>
        <w:tab/>
      </w:r>
      <w:r w:rsidRPr="00577EFE">
        <w:rPr>
          <w:rFonts w:asciiTheme="minorHAnsi" w:hAnsiTheme="minorHAnsi" w:cstheme="minorHAnsi"/>
          <w:sz w:val="24"/>
          <w:szCs w:val="24"/>
        </w:rPr>
        <w:tab/>
      </w:r>
      <w:r w:rsidRPr="00577EFE">
        <w:rPr>
          <w:rFonts w:asciiTheme="minorHAnsi" w:hAnsiTheme="minorHAnsi" w:cstheme="minorHAnsi"/>
          <w:sz w:val="24"/>
          <w:szCs w:val="24"/>
        </w:rPr>
        <w:tab/>
      </w:r>
      <w:r w:rsidRPr="00577EFE">
        <w:rPr>
          <w:rFonts w:asciiTheme="minorHAnsi" w:hAnsiTheme="minorHAnsi" w:cstheme="minorHAnsi"/>
          <w:color w:val="000000"/>
          <w:sz w:val="24"/>
          <w:szCs w:val="24"/>
          <w:shd w:val="clear" w:color="auto" w:fill="FFFFFF"/>
        </w:rPr>
        <w:t>Giovanni Mansini RIP</w:t>
      </w:r>
      <w:r w:rsidRPr="00577EFE">
        <w:rPr>
          <w:rFonts w:asciiTheme="minorHAnsi" w:hAnsiTheme="minorHAnsi" w:cstheme="minorHAnsi"/>
          <w:sz w:val="24"/>
          <w:szCs w:val="24"/>
        </w:rPr>
        <w:tab/>
      </w:r>
    </w:p>
    <w:p w14:paraId="6D05F36A" w14:textId="77777777" w:rsidR="00885039" w:rsidRPr="00577EFE" w:rsidRDefault="00885039" w:rsidP="00885039">
      <w:pPr>
        <w:ind w:right="-37"/>
        <w:jc w:val="left"/>
        <w:rPr>
          <w:rFonts w:asciiTheme="minorHAnsi" w:hAnsiTheme="minorHAnsi" w:cstheme="minorHAnsi"/>
          <w:color w:val="000000"/>
          <w:sz w:val="24"/>
          <w:szCs w:val="24"/>
          <w:shd w:val="clear" w:color="auto" w:fill="FFFFFF"/>
        </w:rPr>
      </w:pPr>
      <w:r w:rsidRPr="00577EFE">
        <w:rPr>
          <w:rFonts w:asciiTheme="minorHAnsi" w:hAnsiTheme="minorHAnsi" w:cstheme="minorHAnsi"/>
          <w:color w:val="000000"/>
          <w:sz w:val="24"/>
          <w:szCs w:val="24"/>
          <w:shd w:val="clear" w:color="auto" w:fill="FFFFFF"/>
        </w:rPr>
        <w:lastRenderedPageBreak/>
        <w:t>Newton Coutinho RIP</w:t>
      </w:r>
      <w:r w:rsidRPr="00577EFE">
        <w:rPr>
          <w:rFonts w:asciiTheme="minorHAnsi" w:hAnsiTheme="minorHAnsi" w:cstheme="minorHAnsi"/>
          <w:color w:val="000000"/>
          <w:sz w:val="24"/>
          <w:szCs w:val="24"/>
          <w:shd w:val="clear" w:color="auto" w:fill="FFFFFF"/>
        </w:rPr>
        <w:tab/>
      </w:r>
      <w:r w:rsidRPr="00577EFE">
        <w:rPr>
          <w:rFonts w:asciiTheme="minorHAnsi" w:hAnsiTheme="minorHAnsi" w:cstheme="minorHAnsi"/>
          <w:color w:val="000000"/>
          <w:sz w:val="24"/>
          <w:szCs w:val="24"/>
          <w:shd w:val="clear" w:color="auto" w:fill="FFFFFF"/>
        </w:rPr>
        <w:tab/>
      </w:r>
      <w:r w:rsidRPr="00577EFE">
        <w:rPr>
          <w:rFonts w:asciiTheme="minorHAnsi" w:hAnsiTheme="minorHAnsi" w:cstheme="minorHAnsi"/>
          <w:color w:val="000000"/>
          <w:sz w:val="24"/>
          <w:szCs w:val="24"/>
          <w:shd w:val="clear" w:color="auto" w:fill="FFFFFF"/>
        </w:rPr>
        <w:tab/>
        <w:t>Joseph Lunn RIP</w:t>
      </w:r>
      <w:r w:rsidRPr="00577EFE">
        <w:rPr>
          <w:rFonts w:asciiTheme="minorHAnsi" w:hAnsiTheme="minorHAnsi" w:cstheme="minorHAnsi"/>
          <w:color w:val="000000"/>
          <w:sz w:val="24"/>
          <w:szCs w:val="24"/>
          <w:shd w:val="clear" w:color="auto" w:fill="FFFFFF"/>
        </w:rPr>
        <w:tab/>
      </w:r>
    </w:p>
    <w:p w14:paraId="18582897" w14:textId="77777777" w:rsidR="00885039" w:rsidRPr="00577EFE" w:rsidRDefault="00885039" w:rsidP="00885039">
      <w:pPr>
        <w:ind w:right="-37"/>
        <w:jc w:val="left"/>
        <w:rPr>
          <w:rFonts w:asciiTheme="minorHAnsi" w:hAnsiTheme="minorHAnsi" w:cstheme="minorHAnsi"/>
          <w:color w:val="000000"/>
          <w:sz w:val="24"/>
          <w:szCs w:val="24"/>
          <w:shd w:val="clear" w:color="auto" w:fill="FFFFFF"/>
        </w:rPr>
      </w:pPr>
      <w:r w:rsidRPr="00577EFE">
        <w:rPr>
          <w:rFonts w:asciiTheme="minorHAnsi" w:hAnsiTheme="minorHAnsi" w:cstheme="minorHAnsi"/>
          <w:color w:val="000000"/>
          <w:sz w:val="24"/>
          <w:szCs w:val="24"/>
          <w:shd w:val="clear" w:color="auto" w:fill="FFFFFF"/>
        </w:rPr>
        <w:t>Anna Darby RIP</w:t>
      </w:r>
      <w:r w:rsidRPr="00577EFE">
        <w:rPr>
          <w:rFonts w:asciiTheme="minorHAnsi" w:hAnsiTheme="minorHAnsi" w:cstheme="minorHAnsi"/>
          <w:color w:val="000000"/>
          <w:sz w:val="24"/>
          <w:szCs w:val="24"/>
          <w:shd w:val="clear" w:color="auto" w:fill="FFFFFF"/>
        </w:rPr>
        <w:tab/>
      </w:r>
      <w:r w:rsidRPr="00577EFE">
        <w:rPr>
          <w:rFonts w:asciiTheme="minorHAnsi" w:hAnsiTheme="minorHAnsi" w:cstheme="minorHAnsi"/>
          <w:color w:val="000000"/>
          <w:sz w:val="24"/>
          <w:szCs w:val="24"/>
          <w:shd w:val="clear" w:color="auto" w:fill="FFFFFF"/>
        </w:rPr>
        <w:tab/>
      </w:r>
      <w:r w:rsidRPr="00577EFE">
        <w:rPr>
          <w:rFonts w:asciiTheme="minorHAnsi" w:hAnsiTheme="minorHAnsi" w:cstheme="minorHAnsi"/>
          <w:color w:val="000000"/>
          <w:sz w:val="24"/>
          <w:szCs w:val="24"/>
          <w:shd w:val="clear" w:color="auto" w:fill="FFFFFF"/>
        </w:rPr>
        <w:tab/>
        <w:t>Norah Mary Williams RIP</w:t>
      </w:r>
    </w:p>
    <w:p w14:paraId="0919DEBC" w14:textId="77777777" w:rsidR="00885039" w:rsidRPr="00577EFE" w:rsidRDefault="00885039" w:rsidP="00885039">
      <w:pPr>
        <w:ind w:right="-37"/>
        <w:jc w:val="left"/>
        <w:rPr>
          <w:rFonts w:asciiTheme="minorHAnsi" w:hAnsiTheme="minorHAnsi" w:cstheme="minorHAnsi"/>
          <w:color w:val="000000"/>
          <w:sz w:val="24"/>
          <w:szCs w:val="24"/>
          <w:shd w:val="clear" w:color="auto" w:fill="FFFFFF"/>
        </w:rPr>
      </w:pPr>
      <w:r w:rsidRPr="00577EFE">
        <w:rPr>
          <w:rFonts w:asciiTheme="minorHAnsi" w:hAnsiTheme="minorHAnsi" w:cstheme="minorHAnsi"/>
          <w:color w:val="000000"/>
          <w:sz w:val="24"/>
          <w:szCs w:val="24"/>
          <w:shd w:val="clear" w:color="auto" w:fill="FFFFFF"/>
        </w:rPr>
        <w:t>Mary Creighan RIP</w:t>
      </w:r>
      <w:r w:rsidRPr="00577EFE">
        <w:rPr>
          <w:rFonts w:asciiTheme="minorHAnsi" w:hAnsiTheme="minorHAnsi" w:cstheme="minorHAnsi"/>
          <w:color w:val="000000"/>
          <w:sz w:val="24"/>
          <w:szCs w:val="24"/>
          <w:shd w:val="clear" w:color="auto" w:fill="FFFFFF"/>
        </w:rPr>
        <w:tab/>
      </w:r>
      <w:r w:rsidRPr="00577EFE">
        <w:rPr>
          <w:rFonts w:asciiTheme="minorHAnsi" w:hAnsiTheme="minorHAnsi" w:cstheme="minorHAnsi"/>
          <w:color w:val="000000"/>
          <w:sz w:val="24"/>
          <w:szCs w:val="24"/>
          <w:shd w:val="clear" w:color="auto" w:fill="FFFFFF"/>
        </w:rPr>
        <w:tab/>
      </w:r>
      <w:r w:rsidRPr="00577EFE">
        <w:rPr>
          <w:rFonts w:asciiTheme="minorHAnsi" w:hAnsiTheme="minorHAnsi" w:cstheme="minorHAnsi"/>
          <w:color w:val="000000"/>
          <w:sz w:val="24"/>
          <w:szCs w:val="24"/>
          <w:shd w:val="clear" w:color="auto" w:fill="FFFFFF"/>
        </w:rPr>
        <w:tab/>
        <w:t>Francisco José Carrasco RIP</w:t>
      </w:r>
    </w:p>
    <w:p w14:paraId="4082766A" w14:textId="77777777" w:rsidR="00885039" w:rsidRPr="00577EFE" w:rsidRDefault="00885039" w:rsidP="00885039">
      <w:pPr>
        <w:ind w:right="-37"/>
        <w:jc w:val="left"/>
        <w:rPr>
          <w:rFonts w:asciiTheme="minorHAnsi" w:hAnsiTheme="minorHAnsi" w:cstheme="minorHAnsi"/>
          <w:color w:val="000000"/>
          <w:sz w:val="24"/>
          <w:szCs w:val="24"/>
          <w:shd w:val="clear" w:color="auto" w:fill="FFFFFF"/>
        </w:rPr>
      </w:pPr>
      <w:r w:rsidRPr="00577EFE">
        <w:rPr>
          <w:rFonts w:asciiTheme="minorHAnsi" w:hAnsiTheme="minorHAnsi" w:cstheme="minorHAnsi"/>
          <w:color w:val="000000"/>
          <w:sz w:val="24"/>
          <w:szCs w:val="24"/>
          <w:shd w:val="clear" w:color="auto" w:fill="FFFFFF"/>
        </w:rPr>
        <w:t>Michael Joseph Nihill RIP</w:t>
      </w:r>
      <w:r w:rsidRPr="00577EFE">
        <w:rPr>
          <w:rFonts w:asciiTheme="minorHAnsi" w:hAnsiTheme="minorHAnsi" w:cstheme="minorHAnsi"/>
          <w:color w:val="000000"/>
          <w:sz w:val="24"/>
          <w:szCs w:val="24"/>
          <w:shd w:val="clear" w:color="auto" w:fill="FFFFFF"/>
        </w:rPr>
        <w:tab/>
      </w:r>
      <w:r w:rsidRPr="00577EFE">
        <w:rPr>
          <w:rFonts w:asciiTheme="minorHAnsi" w:hAnsiTheme="minorHAnsi" w:cstheme="minorHAnsi"/>
          <w:color w:val="000000"/>
          <w:sz w:val="24"/>
          <w:szCs w:val="24"/>
          <w:shd w:val="clear" w:color="auto" w:fill="FFFFFF"/>
        </w:rPr>
        <w:tab/>
        <w:t>Eva Sereny RIP</w:t>
      </w:r>
    </w:p>
    <w:p w14:paraId="6805891C" w14:textId="77777777" w:rsidR="00885039" w:rsidRPr="00577EFE" w:rsidRDefault="00885039"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Gerald O'Toole RIP</w:t>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t>Steven Duggan RIP</w:t>
      </w:r>
    </w:p>
    <w:p w14:paraId="3769F7C0" w14:textId="7DC202CA" w:rsidR="00885039" w:rsidRPr="00577EFE" w:rsidRDefault="00885039"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Sarah Hedy Connolly RIP</w:t>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t>Lena McBride RIP</w:t>
      </w:r>
      <w:r w:rsidRPr="00577EFE">
        <w:rPr>
          <w:rFonts w:asciiTheme="minorHAnsi" w:hAnsiTheme="minorHAnsi" w:cstheme="minorHAnsi"/>
          <w:bCs/>
          <w:iCs/>
          <w:sz w:val="24"/>
          <w:szCs w:val="24"/>
        </w:rPr>
        <w:tab/>
      </w:r>
    </w:p>
    <w:p w14:paraId="77524EE6" w14:textId="7F5E2080" w:rsidR="00885039" w:rsidRPr="00577EFE" w:rsidRDefault="00885039" w:rsidP="00885039">
      <w:pPr>
        <w:ind w:right="-37"/>
        <w:jc w:val="left"/>
        <w:rPr>
          <w:rFonts w:asciiTheme="minorHAnsi" w:hAnsiTheme="minorHAnsi" w:cstheme="minorHAnsi"/>
          <w:color w:val="000000"/>
          <w:sz w:val="24"/>
          <w:szCs w:val="24"/>
          <w:shd w:val="clear" w:color="auto" w:fill="FFFFFF"/>
        </w:rPr>
      </w:pPr>
      <w:r w:rsidRPr="00577EFE">
        <w:rPr>
          <w:rFonts w:asciiTheme="minorHAnsi" w:hAnsiTheme="minorHAnsi" w:cstheme="minorHAnsi"/>
          <w:bCs/>
          <w:iCs/>
          <w:sz w:val="24"/>
          <w:szCs w:val="24"/>
        </w:rPr>
        <w:t>Sotelo Cabrera RIP</w:t>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r>
      <w:r w:rsidRPr="00577EFE">
        <w:rPr>
          <w:rFonts w:asciiTheme="minorHAnsi" w:hAnsiTheme="minorHAnsi" w:cstheme="minorHAnsi"/>
          <w:color w:val="000000"/>
          <w:sz w:val="24"/>
          <w:szCs w:val="24"/>
          <w:shd w:val="clear" w:color="auto" w:fill="FFFFFF"/>
        </w:rPr>
        <w:t xml:space="preserve">Mary Whelan RIP </w:t>
      </w:r>
    </w:p>
    <w:p w14:paraId="368B980A" w14:textId="2AE67541" w:rsidR="00497D94" w:rsidRPr="00577EFE" w:rsidRDefault="00497D94"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Noel Ryan, RIP</w:t>
      </w:r>
      <w:r w:rsidR="00BA0844" w:rsidRPr="00577EFE">
        <w:rPr>
          <w:rFonts w:asciiTheme="minorHAnsi" w:hAnsiTheme="minorHAnsi" w:cstheme="minorHAnsi"/>
          <w:bCs/>
          <w:iCs/>
          <w:sz w:val="24"/>
          <w:szCs w:val="24"/>
        </w:rPr>
        <w:tab/>
      </w:r>
      <w:r w:rsidR="00BA0844" w:rsidRPr="00577EFE">
        <w:rPr>
          <w:rFonts w:asciiTheme="minorHAnsi" w:hAnsiTheme="minorHAnsi" w:cstheme="minorHAnsi"/>
          <w:bCs/>
          <w:iCs/>
          <w:sz w:val="24"/>
          <w:szCs w:val="24"/>
        </w:rPr>
        <w:tab/>
      </w:r>
      <w:r w:rsidR="00BA0844" w:rsidRPr="00577EFE">
        <w:rPr>
          <w:rFonts w:asciiTheme="minorHAnsi" w:hAnsiTheme="minorHAnsi" w:cstheme="minorHAnsi"/>
          <w:bCs/>
          <w:iCs/>
          <w:sz w:val="24"/>
          <w:szCs w:val="24"/>
        </w:rPr>
        <w:tab/>
      </w:r>
      <w:r w:rsidR="00BA0844" w:rsidRPr="00577EFE">
        <w:rPr>
          <w:rFonts w:asciiTheme="minorHAnsi" w:hAnsiTheme="minorHAnsi" w:cstheme="minorHAnsi"/>
          <w:bCs/>
          <w:iCs/>
          <w:sz w:val="24"/>
          <w:szCs w:val="24"/>
        </w:rPr>
        <w:tab/>
        <w:t>Mary Connolly RIP</w:t>
      </w:r>
    </w:p>
    <w:p w14:paraId="5D051E0A" w14:textId="01F9AA65" w:rsidR="00BA0844" w:rsidRPr="00577EFE" w:rsidRDefault="00BA0844"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Michael Scott RIP</w:t>
      </w:r>
      <w:r w:rsidR="00613CDA" w:rsidRPr="00577EFE">
        <w:rPr>
          <w:rFonts w:asciiTheme="minorHAnsi" w:hAnsiTheme="minorHAnsi" w:cstheme="minorHAnsi"/>
          <w:bCs/>
          <w:iCs/>
          <w:sz w:val="24"/>
          <w:szCs w:val="24"/>
        </w:rPr>
        <w:tab/>
      </w:r>
      <w:r w:rsidR="00613CDA" w:rsidRPr="00577EFE">
        <w:rPr>
          <w:rFonts w:asciiTheme="minorHAnsi" w:hAnsiTheme="minorHAnsi" w:cstheme="minorHAnsi"/>
          <w:bCs/>
          <w:iCs/>
          <w:sz w:val="24"/>
          <w:szCs w:val="24"/>
        </w:rPr>
        <w:tab/>
      </w:r>
      <w:r w:rsidR="00613CDA" w:rsidRPr="00577EFE">
        <w:rPr>
          <w:rFonts w:asciiTheme="minorHAnsi" w:hAnsiTheme="minorHAnsi" w:cstheme="minorHAnsi"/>
          <w:bCs/>
          <w:iCs/>
          <w:sz w:val="24"/>
          <w:szCs w:val="24"/>
        </w:rPr>
        <w:tab/>
        <w:t>Kevin Mattimoe RIP</w:t>
      </w:r>
    </w:p>
    <w:p w14:paraId="620A94CB" w14:textId="473E42EB" w:rsidR="00613CDA" w:rsidRPr="00577EFE" w:rsidRDefault="00613CDA"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Anna-Maria Fantocchi RIP</w:t>
      </w:r>
      <w:r w:rsidR="002E5FD6" w:rsidRPr="00577EFE">
        <w:rPr>
          <w:rFonts w:asciiTheme="minorHAnsi" w:hAnsiTheme="minorHAnsi" w:cstheme="minorHAnsi"/>
          <w:bCs/>
          <w:iCs/>
          <w:sz w:val="24"/>
          <w:szCs w:val="24"/>
        </w:rPr>
        <w:tab/>
      </w:r>
      <w:r w:rsidR="002E5FD6" w:rsidRPr="00577EFE">
        <w:rPr>
          <w:rFonts w:asciiTheme="minorHAnsi" w:hAnsiTheme="minorHAnsi" w:cstheme="minorHAnsi"/>
          <w:bCs/>
          <w:iCs/>
          <w:sz w:val="24"/>
          <w:szCs w:val="24"/>
        </w:rPr>
        <w:tab/>
        <w:t>Michael Bourke RIP</w:t>
      </w:r>
    </w:p>
    <w:p w14:paraId="70CE5FD2" w14:textId="69907D45" w:rsidR="002E5FD6" w:rsidRPr="00577EFE" w:rsidRDefault="002E5FD6"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Giovanni Corsini RIP</w:t>
      </w:r>
      <w:r w:rsidR="00C14EE3" w:rsidRPr="00577EFE">
        <w:rPr>
          <w:rFonts w:asciiTheme="minorHAnsi" w:hAnsiTheme="minorHAnsi" w:cstheme="minorHAnsi"/>
          <w:bCs/>
          <w:iCs/>
          <w:sz w:val="24"/>
          <w:szCs w:val="24"/>
        </w:rPr>
        <w:tab/>
      </w:r>
      <w:r w:rsidR="00C14EE3" w:rsidRPr="00577EFE">
        <w:rPr>
          <w:rFonts w:asciiTheme="minorHAnsi" w:hAnsiTheme="minorHAnsi" w:cstheme="minorHAnsi"/>
          <w:bCs/>
          <w:iCs/>
          <w:sz w:val="24"/>
          <w:szCs w:val="24"/>
        </w:rPr>
        <w:tab/>
      </w:r>
      <w:r w:rsidR="00C14EE3" w:rsidRPr="00577EFE">
        <w:rPr>
          <w:rFonts w:asciiTheme="minorHAnsi" w:hAnsiTheme="minorHAnsi" w:cstheme="minorHAnsi"/>
          <w:bCs/>
          <w:iCs/>
          <w:sz w:val="24"/>
          <w:szCs w:val="24"/>
        </w:rPr>
        <w:tab/>
        <w:t>Dorothy Gertrude Cleary RIP</w:t>
      </w:r>
    </w:p>
    <w:p w14:paraId="6722A81A" w14:textId="52F65511" w:rsidR="00B30EEC" w:rsidRPr="00577EFE" w:rsidRDefault="00B30EEC"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Gerry Kirrane RIP</w:t>
      </w:r>
      <w:r w:rsidR="00FD53FB" w:rsidRPr="00577EFE">
        <w:rPr>
          <w:rFonts w:asciiTheme="minorHAnsi" w:hAnsiTheme="minorHAnsi" w:cstheme="minorHAnsi"/>
          <w:bCs/>
          <w:iCs/>
          <w:sz w:val="24"/>
          <w:szCs w:val="24"/>
        </w:rPr>
        <w:tab/>
      </w:r>
      <w:r w:rsidR="00FD53FB"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t>Frances Healion RIP</w:t>
      </w:r>
    </w:p>
    <w:p w14:paraId="0D77919F" w14:textId="5338F829" w:rsidR="00AE79B9" w:rsidRPr="00577EFE" w:rsidRDefault="00AE79B9"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Gay Phillips RIP</w:t>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r>
      <w:r w:rsidR="003A2B6B" w:rsidRPr="00577EFE">
        <w:rPr>
          <w:rFonts w:asciiTheme="minorHAnsi" w:hAnsiTheme="minorHAnsi" w:cstheme="minorHAnsi"/>
          <w:bCs/>
          <w:iCs/>
          <w:sz w:val="24"/>
          <w:szCs w:val="24"/>
        </w:rPr>
        <w:t>Douglas Banks RIP</w:t>
      </w:r>
    </w:p>
    <w:p w14:paraId="4B951DED" w14:textId="3C231B9E" w:rsidR="00AC1DD7" w:rsidRPr="00577EFE" w:rsidRDefault="00AC1DD7"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Tony Byrnes RIP</w:t>
      </w:r>
      <w:r w:rsidR="001638E3" w:rsidRPr="00577EFE">
        <w:rPr>
          <w:rFonts w:asciiTheme="minorHAnsi" w:hAnsiTheme="minorHAnsi" w:cstheme="minorHAnsi"/>
          <w:bCs/>
          <w:iCs/>
          <w:sz w:val="24"/>
          <w:szCs w:val="24"/>
        </w:rPr>
        <w:tab/>
      </w:r>
      <w:r w:rsidR="001638E3" w:rsidRPr="00577EFE">
        <w:rPr>
          <w:rFonts w:asciiTheme="minorHAnsi" w:hAnsiTheme="minorHAnsi" w:cstheme="minorHAnsi"/>
          <w:bCs/>
          <w:iCs/>
          <w:sz w:val="24"/>
          <w:szCs w:val="24"/>
        </w:rPr>
        <w:tab/>
      </w:r>
      <w:r w:rsidR="001638E3" w:rsidRPr="00577EFE">
        <w:rPr>
          <w:rFonts w:asciiTheme="minorHAnsi" w:hAnsiTheme="minorHAnsi" w:cstheme="minorHAnsi"/>
          <w:bCs/>
          <w:iCs/>
          <w:sz w:val="24"/>
          <w:szCs w:val="24"/>
        </w:rPr>
        <w:tab/>
        <w:t>Robert Peter RIP</w:t>
      </w:r>
    </w:p>
    <w:p w14:paraId="29E75EEE" w14:textId="2BD62624" w:rsidR="009B39C4" w:rsidRPr="00577EFE" w:rsidRDefault="009B39C4"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Jane Neyman RIP</w:t>
      </w:r>
      <w:r w:rsidR="000A7B59" w:rsidRPr="00577EFE">
        <w:rPr>
          <w:rFonts w:asciiTheme="minorHAnsi" w:hAnsiTheme="minorHAnsi" w:cstheme="minorHAnsi"/>
          <w:bCs/>
          <w:iCs/>
          <w:sz w:val="24"/>
          <w:szCs w:val="24"/>
        </w:rPr>
        <w:tab/>
      </w:r>
      <w:r w:rsidR="000A7B59" w:rsidRPr="00577EFE">
        <w:rPr>
          <w:rFonts w:asciiTheme="minorHAnsi" w:hAnsiTheme="minorHAnsi" w:cstheme="minorHAnsi"/>
          <w:bCs/>
          <w:iCs/>
          <w:sz w:val="24"/>
          <w:szCs w:val="24"/>
        </w:rPr>
        <w:tab/>
      </w:r>
      <w:r w:rsidR="000A7B59" w:rsidRPr="00577EFE">
        <w:rPr>
          <w:rFonts w:asciiTheme="minorHAnsi" w:hAnsiTheme="minorHAnsi" w:cstheme="minorHAnsi"/>
          <w:bCs/>
          <w:iCs/>
          <w:sz w:val="24"/>
          <w:szCs w:val="24"/>
        </w:rPr>
        <w:tab/>
        <w:t>Dennis Leadley RIP</w:t>
      </w:r>
    </w:p>
    <w:p w14:paraId="5181F850" w14:textId="62A0FCDB" w:rsidR="001664D7" w:rsidRPr="00577EFE" w:rsidRDefault="001664D7"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Christopher O’Byrne RIP</w:t>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t>Daniel Samuels RIP</w:t>
      </w:r>
    </w:p>
    <w:p w14:paraId="55D815CC" w14:textId="6A50D48E" w:rsidR="001664D7" w:rsidRPr="00577EFE" w:rsidRDefault="001664D7" w:rsidP="00885039">
      <w:pPr>
        <w:ind w:right="-37"/>
        <w:jc w:val="left"/>
        <w:rPr>
          <w:rFonts w:asciiTheme="minorHAnsi" w:hAnsiTheme="minorHAnsi" w:cstheme="minorHAnsi"/>
          <w:bCs/>
          <w:iCs/>
          <w:sz w:val="24"/>
          <w:szCs w:val="24"/>
        </w:rPr>
      </w:pPr>
      <w:r w:rsidRPr="00577EFE">
        <w:rPr>
          <w:rFonts w:asciiTheme="minorHAnsi" w:hAnsiTheme="minorHAnsi" w:cstheme="minorHAnsi"/>
          <w:bCs/>
          <w:iCs/>
          <w:sz w:val="24"/>
          <w:szCs w:val="24"/>
        </w:rPr>
        <w:t>Jose Goncalves RIP</w:t>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r>
      <w:r w:rsidRPr="00577EFE">
        <w:rPr>
          <w:rFonts w:asciiTheme="minorHAnsi" w:hAnsiTheme="minorHAnsi" w:cstheme="minorHAnsi"/>
          <w:bCs/>
          <w:iCs/>
          <w:sz w:val="24"/>
          <w:szCs w:val="24"/>
        </w:rPr>
        <w:tab/>
        <w:t>Michael McAndrew RIP</w:t>
      </w:r>
    </w:p>
    <w:p w14:paraId="39F74B90" w14:textId="439F3AD1" w:rsidR="00DF4F75" w:rsidRPr="00986B82" w:rsidRDefault="00DF4F75" w:rsidP="00885039">
      <w:pPr>
        <w:ind w:right="-37"/>
        <w:jc w:val="left"/>
        <w:rPr>
          <w:rFonts w:asciiTheme="minorHAnsi" w:hAnsiTheme="minorHAnsi" w:cstheme="minorHAnsi"/>
          <w:bCs/>
          <w:iCs/>
          <w:sz w:val="24"/>
          <w:szCs w:val="24"/>
          <w:lang w:val="nn-NO"/>
        </w:rPr>
      </w:pPr>
      <w:r w:rsidRPr="00986B82">
        <w:rPr>
          <w:rFonts w:asciiTheme="minorHAnsi" w:hAnsiTheme="minorHAnsi" w:cstheme="minorHAnsi"/>
          <w:bCs/>
          <w:iCs/>
          <w:sz w:val="24"/>
          <w:szCs w:val="24"/>
          <w:lang w:val="nn-NO"/>
        </w:rPr>
        <w:t>Sheila Borg RIP</w:t>
      </w:r>
      <w:r w:rsidR="0055680D" w:rsidRPr="00986B82">
        <w:rPr>
          <w:rFonts w:asciiTheme="minorHAnsi" w:hAnsiTheme="minorHAnsi" w:cstheme="minorHAnsi"/>
          <w:bCs/>
          <w:iCs/>
          <w:sz w:val="24"/>
          <w:szCs w:val="24"/>
          <w:lang w:val="nn-NO"/>
        </w:rPr>
        <w:tab/>
      </w:r>
      <w:r w:rsidR="0055680D" w:rsidRPr="00986B82">
        <w:rPr>
          <w:rFonts w:asciiTheme="minorHAnsi" w:hAnsiTheme="minorHAnsi" w:cstheme="minorHAnsi"/>
          <w:bCs/>
          <w:iCs/>
          <w:sz w:val="24"/>
          <w:szCs w:val="24"/>
          <w:lang w:val="nn-NO"/>
        </w:rPr>
        <w:tab/>
      </w:r>
      <w:r w:rsidR="0055680D" w:rsidRPr="00986B82">
        <w:rPr>
          <w:rFonts w:asciiTheme="minorHAnsi" w:hAnsiTheme="minorHAnsi" w:cstheme="minorHAnsi"/>
          <w:bCs/>
          <w:iCs/>
          <w:sz w:val="24"/>
          <w:szCs w:val="24"/>
          <w:lang w:val="nn-NO"/>
        </w:rPr>
        <w:tab/>
        <w:t xml:space="preserve">Shanti Annette </w:t>
      </w:r>
      <w:r w:rsidR="00EB10A2" w:rsidRPr="00986B82">
        <w:rPr>
          <w:rFonts w:asciiTheme="minorHAnsi" w:hAnsiTheme="minorHAnsi" w:cstheme="minorHAnsi"/>
          <w:bCs/>
          <w:iCs/>
          <w:sz w:val="24"/>
          <w:szCs w:val="24"/>
          <w:lang w:val="nn-NO"/>
        </w:rPr>
        <w:t xml:space="preserve">Thesailankaimannan </w:t>
      </w:r>
      <w:r w:rsidR="0055680D" w:rsidRPr="00986B82">
        <w:rPr>
          <w:rFonts w:asciiTheme="minorHAnsi" w:hAnsiTheme="minorHAnsi" w:cstheme="minorHAnsi"/>
          <w:bCs/>
          <w:iCs/>
          <w:sz w:val="24"/>
          <w:szCs w:val="24"/>
          <w:lang w:val="nn-NO"/>
        </w:rPr>
        <w:t>RIP</w:t>
      </w:r>
    </w:p>
    <w:p w14:paraId="29C043E7" w14:textId="77777777" w:rsidR="00BE1B76" w:rsidRDefault="00CD1953" w:rsidP="00885039">
      <w:pPr>
        <w:ind w:right="-37"/>
        <w:jc w:val="left"/>
        <w:rPr>
          <w:rFonts w:asciiTheme="minorHAnsi" w:hAnsiTheme="minorHAnsi" w:cstheme="minorHAnsi"/>
          <w:bCs/>
          <w:iCs/>
          <w:sz w:val="24"/>
          <w:szCs w:val="24"/>
        </w:rPr>
      </w:pPr>
      <w:r>
        <w:rPr>
          <w:rFonts w:asciiTheme="minorHAnsi" w:hAnsiTheme="minorHAnsi" w:cstheme="minorHAnsi"/>
          <w:bCs/>
          <w:iCs/>
          <w:sz w:val="24"/>
          <w:szCs w:val="24"/>
        </w:rPr>
        <w:t>Theresa Mason RIP</w:t>
      </w:r>
      <w:r>
        <w:rPr>
          <w:rFonts w:asciiTheme="minorHAnsi" w:hAnsiTheme="minorHAnsi" w:cstheme="minorHAnsi"/>
          <w:bCs/>
          <w:iCs/>
          <w:sz w:val="24"/>
          <w:szCs w:val="24"/>
        </w:rPr>
        <w:tab/>
      </w:r>
      <w:r>
        <w:rPr>
          <w:rFonts w:asciiTheme="minorHAnsi" w:hAnsiTheme="minorHAnsi" w:cstheme="minorHAnsi"/>
          <w:bCs/>
          <w:iCs/>
          <w:sz w:val="24"/>
          <w:szCs w:val="24"/>
        </w:rPr>
        <w:tab/>
      </w:r>
      <w:r>
        <w:rPr>
          <w:rFonts w:asciiTheme="minorHAnsi" w:hAnsiTheme="minorHAnsi" w:cstheme="minorHAnsi"/>
          <w:bCs/>
          <w:iCs/>
          <w:sz w:val="24"/>
          <w:szCs w:val="24"/>
        </w:rPr>
        <w:tab/>
      </w:r>
      <w:r w:rsidR="008203AA">
        <w:rPr>
          <w:rFonts w:asciiTheme="minorHAnsi" w:hAnsiTheme="minorHAnsi" w:cstheme="minorHAnsi"/>
          <w:bCs/>
          <w:iCs/>
          <w:sz w:val="24"/>
          <w:szCs w:val="24"/>
        </w:rPr>
        <w:t>Mark Ryan RIP</w:t>
      </w:r>
      <w:r w:rsidR="008203AA">
        <w:rPr>
          <w:rFonts w:asciiTheme="minorHAnsi" w:hAnsiTheme="minorHAnsi" w:cstheme="minorHAnsi"/>
          <w:bCs/>
          <w:iCs/>
          <w:sz w:val="24"/>
          <w:szCs w:val="24"/>
        </w:rPr>
        <w:tab/>
      </w:r>
    </w:p>
    <w:p w14:paraId="4EA04C86" w14:textId="5CF09E25" w:rsidR="008203AA" w:rsidRDefault="00BE1B76" w:rsidP="00885039">
      <w:pPr>
        <w:ind w:right="-37"/>
        <w:jc w:val="left"/>
        <w:rPr>
          <w:rFonts w:asciiTheme="minorHAnsi" w:hAnsiTheme="minorHAnsi" w:cstheme="minorHAnsi"/>
          <w:bCs/>
          <w:iCs/>
          <w:sz w:val="24"/>
          <w:szCs w:val="24"/>
        </w:rPr>
      </w:pPr>
      <w:r>
        <w:rPr>
          <w:rFonts w:asciiTheme="minorHAnsi" w:hAnsiTheme="minorHAnsi" w:cstheme="minorHAnsi"/>
          <w:bCs/>
          <w:iCs/>
          <w:sz w:val="24"/>
          <w:szCs w:val="24"/>
        </w:rPr>
        <w:t>Elaine Goldson-Rhule RIP</w:t>
      </w:r>
      <w:r w:rsidR="008203AA">
        <w:rPr>
          <w:rFonts w:asciiTheme="minorHAnsi" w:hAnsiTheme="minorHAnsi" w:cstheme="minorHAnsi"/>
          <w:bCs/>
          <w:iCs/>
          <w:sz w:val="24"/>
          <w:szCs w:val="24"/>
        </w:rPr>
        <w:tab/>
      </w:r>
      <w:r w:rsidR="008203AA">
        <w:rPr>
          <w:rFonts w:asciiTheme="minorHAnsi" w:hAnsiTheme="minorHAnsi" w:cstheme="minorHAnsi"/>
          <w:bCs/>
          <w:iCs/>
          <w:sz w:val="24"/>
          <w:szCs w:val="24"/>
        </w:rPr>
        <w:tab/>
      </w:r>
      <w:r w:rsidR="00CD1953">
        <w:rPr>
          <w:rFonts w:asciiTheme="minorHAnsi" w:hAnsiTheme="minorHAnsi" w:cstheme="minorHAnsi"/>
          <w:bCs/>
          <w:iCs/>
          <w:sz w:val="24"/>
          <w:szCs w:val="24"/>
        </w:rPr>
        <w:tab/>
      </w:r>
    </w:p>
    <w:p w14:paraId="20E4EF91" w14:textId="77777777" w:rsidR="008203AA" w:rsidRPr="00577EFE" w:rsidRDefault="008203AA" w:rsidP="00885039">
      <w:pPr>
        <w:ind w:right="-37"/>
        <w:jc w:val="left"/>
        <w:rPr>
          <w:rFonts w:asciiTheme="minorHAnsi" w:hAnsiTheme="minorHAnsi" w:cstheme="minorHAnsi"/>
          <w:bCs/>
          <w:iCs/>
          <w:sz w:val="24"/>
          <w:szCs w:val="24"/>
        </w:rPr>
      </w:pPr>
    </w:p>
    <w:p w14:paraId="3428D0C2" w14:textId="158815E2" w:rsidR="00916DEA" w:rsidRDefault="00D71F48" w:rsidP="00C14EE3">
      <w:pPr>
        <w:ind w:right="-37"/>
        <w:jc w:val="left"/>
        <w:rPr>
          <w:rFonts w:asciiTheme="minorHAnsi" w:hAnsiTheme="minorHAnsi" w:cstheme="minorHAnsi"/>
          <w:i/>
          <w:iCs/>
          <w:sz w:val="24"/>
          <w:szCs w:val="24"/>
        </w:rPr>
      </w:pPr>
      <w:r w:rsidRPr="00577EFE">
        <w:rPr>
          <w:rFonts w:asciiTheme="minorHAnsi" w:hAnsiTheme="minorHAnsi" w:cstheme="minorHAnsi"/>
          <w:i/>
          <w:iCs/>
          <w:sz w:val="24"/>
          <w:szCs w:val="24"/>
        </w:rPr>
        <w:t>Recent Southwark Diocese Clergy Deaths</w:t>
      </w:r>
    </w:p>
    <w:p w14:paraId="7E2978D9" w14:textId="51BFA472" w:rsidR="00EA1AC2" w:rsidRPr="00577EFE" w:rsidRDefault="00EA1AC2" w:rsidP="00EA1AC2">
      <w:pPr>
        <w:ind w:right="-37"/>
        <w:jc w:val="left"/>
        <w:rPr>
          <w:rFonts w:asciiTheme="minorHAnsi" w:hAnsiTheme="minorHAnsi" w:cstheme="minorHAnsi"/>
          <w:sz w:val="24"/>
          <w:szCs w:val="24"/>
        </w:rPr>
      </w:pPr>
      <w:r w:rsidRPr="00577EFE">
        <w:rPr>
          <w:rFonts w:asciiTheme="minorHAnsi" w:hAnsiTheme="minorHAnsi" w:cstheme="minorHAnsi"/>
          <w:sz w:val="24"/>
          <w:szCs w:val="24"/>
        </w:rPr>
        <w:t>Deacon William Boyd RIP</w:t>
      </w:r>
      <w:r w:rsidRPr="00577EFE">
        <w:rPr>
          <w:rFonts w:asciiTheme="minorHAnsi" w:hAnsiTheme="minorHAnsi" w:cstheme="minorHAnsi"/>
          <w:sz w:val="24"/>
          <w:szCs w:val="24"/>
        </w:rPr>
        <w:tab/>
      </w:r>
      <w:r w:rsidRPr="00577EFE">
        <w:rPr>
          <w:rFonts w:asciiTheme="minorHAnsi" w:hAnsiTheme="minorHAnsi" w:cstheme="minorHAnsi"/>
          <w:sz w:val="24"/>
          <w:szCs w:val="24"/>
        </w:rPr>
        <w:tab/>
        <w:t>Fr. Richard Diala RIP</w:t>
      </w:r>
    </w:p>
    <w:p w14:paraId="5B72F6E3" w14:textId="23273B31" w:rsidR="006529A4" w:rsidRPr="00577EFE" w:rsidRDefault="00EA1AC2" w:rsidP="00C14EE3">
      <w:pPr>
        <w:ind w:right="-37"/>
        <w:jc w:val="left"/>
        <w:rPr>
          <w:rFonts w:asciiTheme="minorHAnsi" w:hAnsiTheme="minorHAnsi" w:cstheme="minorHAnsi"/>
          <w:sz w:val="24"/>
          <w:szCs w:val="24"/>
        </w:rPr>
      </w:pPr>
      <w:r w:rsidRPr="00577EFE">
        <w:rPr>
          <w:rFonts w:asciiTheme="minorHAnsi" w:hAnsiTheme="minorHAnsi" w:cstheme="minorHAnsi"/>
          <w:sz w:val="24"/>
          <w:szCs w:val="24"/>
        </w:rPr>
        <w:t>Deacon Jim Hayes RIP</w:t>
      </w:r>
      <w:r w:rsidRPr="00577EFE">
        <w:rPr>
          <w:rFonts w:asciiTheme="minorHAnsi" w:hAnsiTheme="minorHAnsi" w:cstheme="minorHAnsi"/>
          <w:sz w:val="24"/>
          <w:szCs w:val="24"/>
        </w:rPr>
        <w:tab/>
      </w:r>
      <w:r w:rsidRPr="00577EFE">
        <w:rPr>
          <w:rFonts w:asciiTheme="minorHAnsi" w:hAnsiTheme="minorHAnsi" w:cstheme="minorHAnsi"/>
          <w:sz w:val="24"/>
          <w:szCs w:val="24"/>
        </w:rPr>
        <w:tab/>
      </w:r>
      <w:r w:rsidRPr="00577EFE">
        <w:rPr>
          <w:rFonts w:asciiTheme="minorHAnsi" w:hAnsiTheme="minorHAnsi" w:cstheme="minorHAnsi"/>
          <w:sz w:val="24"/>
          <w:szCs w:val="24"/>
        </w:rPr>
        <w:tab/>
      </w:r>
      <w:r w:rsidR="006529A4" w:rsidRPr="00577EFE">
        <w:rPr>
          <w:rFonts w:asciiTheme="minorHAnsi" w:hAnsiTheme="minorHAnsi" w:cstheme="minorHAnsi"/>
          <w:sz w:val="24"/>
          <w:szCs w:val="24"/>
        </w:rPr>
        <w:t>Fr. Michael Boland RIP</w:t>
      </w:r>
    </w:p>
    <w:p w14:paraId="67D36A70" w14:textId="18E2D93F" w:rsidR="006529A4" w:rsidRPr="00577EFE" w:rsidRDefault="006529A4" w:rsidP="006529A4">
      <w:pPr>
        <w:ind w:right="-37"/>
        <w:jc w:val="left"/>
        <w:rPr>
          <w:rFonts w:asciiTheme="minorHAnsi" w:hAnsiTheme="minorHAnsi" w:cstheme="minorHAnsi"/>
          <w:sz w:val="24"/>
          <w:szCs w:val="24"/>
        </w:rPr>
      </w:pPr>
      <w:r w:rsidRPr="00577EFE">
        <w:rPr>
          <w:rFonts w:asciiTheme="minorHAnsi" w:hAnsiTheme="minorHAnsi" w:cstheme="minorHAnsi"/>
          <w:sz w:val="24"/>
          <w:szCs w:val="24"/>
        </w:rPr>
        <w:t>Fr. Paul Sanders RIP</w:t>
      </w:r>
      <w:r w:rsidR="00462651" w:rsidRPr="00577EFE">
        <w:rPr>
          <w:rFonts w:asciiTheme="minorHAnsi" w:hAnsiTheme="minorHAnsi" w:cstheme="minorHAnsi"/>
          <w:sz w:val="24"/>
          <w:szCs w:val="24"/>
        </w:rPr>
        <w:tab/>
      </w:r>
      <w:r w:rsidR="00462651" w:rsidRPr="00577EFE">
        <w:rPr>
          <w:rFonts w:asciiTheme="minorHAnsi" w:hAnsiTheme="minorHAnsi" w:cstheme="minorHAnsi"/>
          <w:sz w:val="24"/>
          <w:szCs w:val="24"/>
        </w:rPr>
        <w:tab/>
      </w:r>
      <w:r w:rsidR="00462651" w:rsidRPr="00577EFE">
        <w:rPr>
          <w:rFonts w:asciiTheme="minorHAnsi" w:hAnsiTheme="minorHAnsi" w:cstheme="minorHAnsi"/>
          <w:sz w:val="24"/>
          <w:szCs w:val="24"/>
        </w:rPr>
        <w:tab/>
        <w:t>Fr. Robert Copsey</w:t>
      </w:r>
      <w:r w:rsidR="00D71F48" w:rsidRPr="00577EFE">
        <w:rPr>
          <w:rFonts w:asciiTheme="minorHAnsi" w:hAnsiTheme="minorHAnsi" w:cstheme="minorHAnsi"/>
          <w:sz w:val="24"/>
          <w:szCs w:val="24"/>
        </w:rPr>
        <w:t xml:space="preserve"> SOLT RIP</w:t>
      </w:r>
    </w:p>
    <w:p w14:paraId="73A732C2" w14:textId="42F8FF28" w:rsidR="00916DEA" w:rsidRPr="00577EFE" w:rsidRDefault="00FD53FB" w:rsidP="00C14EE3">
      <w:pPr>
        <w:ind w:right="-37"/>
        <w:jc w:val="left"/>
        <w:rPr>
          <w:rFonts w:asciiTheme="minorHAnsi" w:hAnsiTheme="minorHAnsi" w:cstheme="minorHAnsi"/>
          <w:i/>
          <w:iCs/>
          <w:sz w:val="24"/>
          <w:szCs w:val="24"/>
        </w:rPr>
      </w:pPr>
      <w:r w:rsidRPr="00577EFE">
        <w:rPr>
          <w:rFonts w:asciiTheme="minorHAnsi" w:hAnsiTheme="minorHAnsi" w:cstheme="minorHAnsi"/>
          <w:sz w:val="24"/>
          <w:szCs w:val="24"/>
        </w:rPr>
        <w:t>Canon Richard Hearn RIP</w:t>
      </w:r>
      <w:r w:rsidR="006529A4" w:rsidRPr="00577EFE">
        <w:rPr>
          <w:rFonts w:asciiTheme="minorHAnsi" w:hAnsiTheme="minorHAnsi" w:cstheme="minorHAnsi"/>
          <w:sz w:val="24"/>
          <w:szCs w:val="24"/>
        </w:rPr>
        <w:tab/>
      </w:r>
      <w:r w:rsidR="00105AF8">
        <w:rPr>
          <w:rFonts w:asciiTheme="minorHAnsi" w:hAnsiTheme="minorHAnsi" w:cstheme="minorHAnsi"/>
          <w:sz w:val="24"/>
          <w:szCs w:val="24"/>
        </w:rPr>
        <w:tab/>
        <w:t>Deacon Vincent Bowgett RIP</w:t>
      </w:r>
      <w:r w:rsidR="00460756">
        <w:rPr>
          <w:rFonts w:asciiTheme="minorHAnsi" w:hAnsiTheme="minorHAnsi" w:cstheme="minorHAnsi"/>
          <w:sz w:val="24"/>
          <w:szCs w:val="24"/>
        </w:rPr>
        <w:t xml:space="preserve">  </w:t>
      </w:r>
      <w:r w:rsidR="00916DEA" w:rsidRPr="00577EFE">
        <w:rPr>
          <w:rFonts w:asciiTheme="minorHAnsi" w:hAnsiTheme="minorHAnsi" w:cstheme="minorHAnsi"/>
          <w:i/>
          <w:iCs/>
          <w:sz w:val="24"/>
          <w:szCs w:val="24"/>
        </w:rPr>
        <w:t>May They Meet The Risen Lord</w:t>
      </w:r>
    </w:p>
    <w:p w14:paraId="0A73DA4C" w14:textId="07C8723B" w:rsidR="00D9331F" w:rsidRPr="00577EFE" w:rsidRDefault="00D9331F" w:rsidP="0046251D">
      <w:pPr>
        <w:ind w:right="-37"/>
        <w:jc w:val="left"/>
        <w:rPr>
          <w:rStyle w:val="Strong"/>
          <w:rFonts w:asciiTheme="minorHAnsi" w:hAnsiTheme="minorHAnsi" w:cstheme="minorHAnsi"/>
          <w:b w:val="0"/>
          <w:i/>
          <w:sz w:val="24"/>
          <w:szCs w:val="36"/>
          <w:bdr w:val="none" w:sz="0" w:space="0" w:color="auto" w:frame="1"/>
          <w:shd w:val="clear" w:color="auto" w:fill="FFFFFF"/>
        </w:rPr>
      </w:pPr>
    </w:p>
    <w:p w14:paraId="655233E5" w14:textId="58F9E3D6" w:rsidR="008663D9" w:rsidRDefault="007A220D" w:rsidP="0046251D">
      <w:pPr>
        <w:ind w:right="-37"/>
        <w:jc w:val="left"/>
        <w:rPr>
          <w:rStyle w:val="Strong"/>
          <w:rFonts w:asciiTheme="minorHAnsi" w:hAnsiTheme="minorHAnsi" w:cstheme="minorHAnsi"/>
          <w:b w:val="0"/>
          <w:i/>
          <w:sz w:val="24"/>
          <w:szCs w:val="36"/>
          <w:bdr w:val="none" w:sz="0" w:space="0" w:color="auto" w:frame="1"/>
          <w:shd w:val="clear" w:color="auto" w:fill="FFFFFF"/>
        </w:rPr>
      </w:pPr>
      <w:r w:rsidRPr="00577EFE">
        <w:rPr>
          <w:rStyle w:val="Strong"/>
          <w:rFonts w:asciiTheme="minorHAnsi" w:hAnsiTheme="minorHAnsi" w:cstheme="minorHAnsi"/>
          <w:b w:val="0"/>
          <w:i/>
          <w:sz w:val="24"/>
          <w:szCs w:val="36"/>
          <w:bdr w:val="none" w:sz="0" w:space="0" w:color="auto" w:frame="1"/>
          <w:shd w:val="clear" w:color="auto" w:fill="FFFFFF"/>
        </w:rPr>
        <w:t>Remind us Dear Lord, of the great company of your people who have been called before us,</w:t>
      </w:r>
      <w:r w:rsidR="001341D7">
        <w:rPr>
          <w:rStyle w:val="Strong"/>
          <w:rFonts w:asciiTheme="minorHAnsi" w:hAnsiTheme="minorHAnsi" w:cstheme="minorHAnsi"/>
          <w:b w:val="0"/>
          <w:i/>
          <w:sz w:val="24"/>
          <w:szCs w:val="36"/>
          <w:bdr w:val="none" w:sz="0" w:space="0" w:color="auto" w:frame="1"/>
          <w:shd w:val="clear" w:color="auto" w:fill="FFFFFF"/>
        </w:rPr>
        <w:t xml:space="preserve"> </w:t>
      </w:r>
      <w:r w:rsidRPr="00577EFE">
        <w:rPr>
          <w:rStyle w:val="Strong"/>
          <w:rFonts w:asciiTheme="minorHAnsi" w:hAnsiTheme="minorHAnsi" w:cstheme="minorHAnsi"/>
          <w:b w:val="0"/>
          <w:i/>
          <w:sz w:val="24"/>
          <w:szCs w:val="36"/>
          <w:bdr w:val="none" w:sz="0" w:space="0" w:color="auto" w:frame="1"/>
          <w:shd w:val="clear" w:color="auto" w:fill="FFFFFF"/>
        </w:rPr>
        <w:t>famed or forgotten,</w:t>
      </w:r>
      <w:r w:rsidR="00F74C4F" w:rsidRPr="00577EFE">
        <w:rPr>
          <w:rStyle w:val="Strong"/>
          <w:rFonts w:asciiTheme="minorHAnsi" w:hAnsiTheme="minorHAnsi" w:cstheme="minorHAnsi"/>
          <w:b w:val="0"/>
          <w:i/>
          <w:sz w:val="24"/>
          <w:szCs w:val="36"/>
          <w:bdr w:val="none" w:sz="0" w:space="0" w:color="auto" w:frame="1"/>
          <w:shd w:val="clear" w:color="auto" w:fill="FFFFFF"/>
        </w:rPr>
        <w:t xml:space="preserve"> </w:t>
      </w:r>
      <w:r w:rsidRPr="00577EFE">
        <w:rPr>
          <w:rStyle w:val="Strong"/>
          <w:rFonts w:asciiTheme="minorHAnsi" w:hAnsiTheme="minorHAnsi" w:cstheme="minorHAnsi"/>
          <w:b w:val="0"/>
          <w:i/>
          <w:sz w:val="24"/>
          <w:szCs w:val="36"/>
          <w:bdr w:val="none" w:sz="0" w:space="0" w:color="auto" w:frame="1"/>
          <w:shd w:val="clear" w:color="auto" w:fill="FFFFFF"/>
        </w:rPr>
        <w:t>celebrated or overlooked,</w:t>
      </w:r>
      <w:r w:rsidR="00F74C4F" w:rsidRPr="00577EFE">
        <w:rPr>
          <w:rStyle w:val="Strong"/>
          <w:rFonts w:asciiTheme="minorHAnsi" w:hAnsiTheme="minorHAnsi" w:cstheme="minorHAnsi"/>
          <w:b w:val="0"/>
          <w:i/>
          <w:sz w:val="24"/>
          <w:szCs w:val="36"/>
          <w:bdr w:val="none" w:sz="0" w:space="0" w:color="auto" w:frame="1"/>
          <w:shd w:val="clear" w:color="auto" w:fill="FFFFFF"/>
        </w:rPr>
        <w:t xml:space="preserve"> </w:t>
      </w:r>
      <w:r w:rsidRPr="00577EFE">
        <w:rPr>
          <w:rStyle w:val="Strong"/>
          <w:rFonts w:asciiTheme="minorHAnsi" w:hAnsiTheme="minorHAnsi" w:cstheme="minorHAnsi"/>
          <w:b w:val="0"/>
          <w:i/>
          <w:sz w:val="24"/>
          <w:szCs w:val="36"/>
          <w:bdr w:val="none" w:sz="0" w:space="0" w:color="auto" w:frame="1"/>
          <w:shd w:val="clear" w:color="auto" w:fill="FFFFFF"/>
        </w:rPr>
        <w:t>all who have run their race and kept</w:t>
      </w:r>
      <w:r w:rsidR="008663D9" w:rsidRPr="00577EFE">
        <w:rPr>
          <w:rStyle w:val="Strong"/>
          <w:rFonts w:asciiTheme="minorHAnsi" w:hAnsiTheme="minorHAnsi" w:cstheme="minorHAnsi"/>
          <w:b w:val="0"/>
          <w:i/>
          <w:sz w:val="24"/>
          <w:szCs w:val="36"/>
          <w:bdr w:val="none" w:sz="0" w:space="0" w:color="auto" w:frame="1"/>
          <w:shd w:val="clear" w:color="auto" w:fill="FFFFFF"/>
        </w:rPr>
        <w:t xml:space="preserve"> the faith, walking the way of Christ to their journeys end.  </w:t>
      </w:r>
    </w:p>
    <w:p w14:paraId="05A67218" w14:textId="77777777" w:rsidR="0092435F" w:rsidRPr="00577EFE" w:rsidRDefault="0092435F" w:rsidP="0046251D">
      <w:pPr>
        <w:ind w:right="-37"/>
        <w:jc w:val="left"/>
        <w:rPr>
          <w:rStyle w:val="Strong"/>
          <w:rFonts w:asciiTheme="minorHAnsi" w:hAnsiTheme="minorHAnsi" w:cstheme="minorHAnsi"/>
          <w:b w:val="0"/>
          <w:i/>
          <w:sz w:val="24"/>
          <w:szCs w:val="36"/>
          <w:bdr w:val="none" w:sz="0" w:space="0" w:color="auto" w:frame="1"/>
          <w:shd w:val="clear" w:color="auto" w:fill="FFFFFF"/>
        </w:rPr>
      </w:pPr>
    </w:p>
    <w:p w14:paraId="691B539F" w14:textId="37B0753F" w:rsidR="001D477B" w:rsidRDefault="00B62524" w:rsidP="001D477B">
      <w:pPr>
        <w:ind w:right="-37"/>
        <w:jc w:val="left"/>
        <w:rPr>
          <w:rStyle w:val="Strong"/>
          <w:rFonts w:asciiTheme="minorHAnsi" w:hAnsiTheme="minorHAnsi" w:cstheme="minorHAnsi"/>
          <w:b w:val="0"/>
          <w:i/>
          <w:sz w:val="24"/>
          <w:szCs w:val="36"/>
          <w:bdr w:val="none" w:sz="0" w:space="0" w:color="auto" w:frame="1"/>
          <w:shd w:val="clear" w:color="auto" w:fill="FFFFFF"/>
        </w:rPr>
      </w:pPr>
      <w:r w:rsidRPr="00577EFE">
        <w:rPr>
          <w:rStyle w:val="Strong"/>
          <w:rFonts w:asciiTheme="minorHAnsi" w:hAnsiTheme="minorHAnsi" w:cstheme="minorHAnsi"/>
          <w:b w:val="0"/>
          <w:i/>
          <w:sz w:val="24"/>
          <w:szCs w:val="36"/>
          <w:bdr w:val="none" w:sz="0" w:space="0" w:color="auto" w:frame="1"/>
          <w:shd w:val="clear" w:color="auto" w:fill="FFFFFF"/>
        </w:rPr>
        <w:t xml:space="preserve">Hear our </w:t>
      </w:r>
      <w:r w:rsidR="008663D9" w:rsidRPr="00577EFE">
        <w:rPr>
          <w:rStyle w:val="Strong"/>
          <w:rFonts w:asciiTheme="minorHAnsi" w:hAnsiTheme="minorHAnsi" w:cstheme="minorHAnsi"/>
          <w:b w:val="0"/>
          <w:i/>
          <w:sz w:val="24"/>
          <w:szCs w:val="36"/>
          <w:bdr w:val="none" w:sz="0" w:space="0" w:color="auto" w:frame="1"/>
          <w:shd w:val="clear" w:color="auto" w:fill="FFFFFF"/>
        </w:rPr>
        <w:t xml:space="preserve">prayer </w:t>
      </w:r>
      <w:r w:rsidRPr="00577EFE">
        <w:rPr>
          <w:rStyle w:val="Strong"/>
          <w:rFonts w:asciiTheme="minorHAnsi" w:hAnsiTheme="minorHAnsi" w:cstheme="minorHAnsi"/>
          <w:b w:val="0"/>
          <w:i/>
          <w:sz w:val="24"/>
          <w:szCs w:val="36"/>
          <w:bdr w:val="none" w:sz="0" w:space="0" w:color="auto" w:frame="1"/>
          <w:shd w:val="clear" w:color="auto" w:fill="FFFFFF"/>
        </w:rPr>
        <w:t xml:space="preserve">and the prayer of our Rosaries for those whose anniversaries occur </w:t>
      </w:r>
      <w:r w:rsidR="003B1AAE" w:rsidRPr="00577EFE">
        <w:rPr>
          <w:rStyle w:val="Strong"/>
          <w:rFonts w:asciiTheme="minorHAnsi" w:hAnsiTheme="minorHAnsi" w:cstheme="minorHAnsi"/>
          <w:b w:val="0"/>
          <w:i/>
          <w:sz w:val="24"/>
          <w:szCs w:val="36"/>
          <w:bdr w:val="none" w:sz="0" w:space="0" w:color="auto" w:frame="1"/>
          <w:shd w:val="clear" w:color="auto" w:fill="FFFFFF"/>
        </w:rPr>
        <w:t>at this time.</w:t>
      </w:r>
    </w:p>
    <w:p w14:paraId="3ACC9651" w14:textId="77777777" w:rsidR="00CB6552" w:rsidRDefault="00CB6552" w:rsidP="006629DF">
      <w:pPr>
        <w:rPr>
          <w:rFonts w:ascii="Calibri" w:hAnsi="Calibri" w:cs="Calibri"/>
          <w:b/>
          <w:bCs/>
          <w:color w:val="000000"/>
          <w:sz w:val="28"/>
          <w:bdr w:val="none" w:sz="0" w:space="0" w:color="auto" w:frame="1"/>
          <w:shd w:val="clear" w:color="auto" w:fill="FFFFFF"/>
        </w:rPr>
      </w:pPr>
    </w:p>
    <w:p w14:paraId="75456536" w14:textId="77777777" w:rsidR="00507B4F" w:rsidRDefault="00507B4F" w:rsidP="006629DF">
      <w:pPr>
        <w:rPr>
          <w:rFonts w:ascii="Calibri" w:hAnsi="Calibri" w:cs="Calibri"/>
          <w:b/>
          <w:bCs/>
          <w:color w:val="000000"/>
          <w:sz w:val="28"/>
          <w:bdr w:val="none" w:sz="0" w:space="0" w:color="auto" w:frame="1"/>
          <w:shd w:val="clear" w:color="auto" w:fill="FFFFFF"/>
        </w:rPr>
      </w:pPr>
    </w:p>
    <w:p w14:paraId="219021ED" w14:textId="7E6A921C" w:rsidR="00507B4F" w:rsidRDefault="00B760CE" w:rsidP="006629DF">
      <w:pPr>
        <w:rPr>
          <w:rFonts w:ascii="Calibri" w:hAnsi="Calibri" w:cs="Calibri"/>
          <w:b/>
          <w:bCs/>
          <w:color w:val="000000"/>
          <w:sz w:val="28"/>
          <w:bdr w:val="none" w:sz="0" w:space="0" w:color="auto" w:frame="1"/>
          <w:shd w:val="clear" w:color="auto" w:fill="FFFFFF"/>
        </w:rPr>
      </w:pPr>
      <w:r>
        <w:rPr>
          <w:rFonts w:ascii="Calibri" w:hAnsi="Calibri" w:cs="Calibri"/>
          <w:b/>
          <w:bCs/>
          <w:color w:val="000000"/>
          <w:sz w:val="28"/>
          <w:bdr w:val="none" w:sz="0" w:space="0" w:color="auto" w:frame="1"/>
          <w:shd w:val="clear" w:color="auto" w:fill="FFFFFF"/>
        </w:rPr>
        <w:t>ANNARATHNAME SOOSAIPILLAI RIP</w:t>
      </w:r>
    </w:p>
    <w:p w14:paraId="75A98D87" w14:textId="38E2FB0D" w:rsidR="00507B4F" w:rsidRPr="00B760CE" w:rsidRDefault="00B760CE" w:rsidP="00B760CE">
      <w:pPr>
        <w:jc w:val="left"/>
        <w:rPr>
          <w:rFonts w:ascii="Calibri" w:hAnsi="Calibri" w:cs="Calibri"/>
          <w:bCs/>
          <w:color w:val="000000"/>
          <w:sz w:val="24"/>
          <w:bdr w:val="none" w:sz="0" w:space="0" w:color="auto" w:frame="1"/>
          <w:shd w:val="clear" w:color="auto" w:fill="FFFFFF"/>
        </w:rPr>
      </w:pPr>
      <w:r>
        <w:rPr>
          <w:rFonts w:ascii="Calibri" w:hAnsi="Calibri" w:cs="Calibri"/>
          <w:bCs/>
          <w:color w:val="000000"/>
          <w:sz w:val="24"/>
          <w:bdr w:val="none" w:sz="0" w:space="0" w:color="auto" w:frame="1"/>
          <w:shd w:val="clear" w:color="auto" w:fill="FFFFFF"/>
        </w:rPr>
        <w:t xml:space="preserve">Annarathname, the mother of one of our parishioners, Vimalarose Colin and a frequent </w:t>
      </w:r>
      <w:r w:rsidR="00AB2578">
        <w:rPr>
          <w:rFonts w:ascii="Calibri" w:hAnsi="Calibri" w:cs="Calibri"/>
          <w:bCs/>
          <w:color w:val="000000"/>
          <w:sz w:val="24"/>
          <w:bdr w:val="none" w:sz="0" w:space="0" w:color="auto" w:frame="1"/>
          <w:shd w:val="clear" w:color="auto" w:fill="FFFFFF"/>
        </w:rPr>
        <w:t>visitor</w:t>
      </w:r>
      <w:r>
        <w:rPr>
          <w:rFonts w:ascii="Calibri" w:hAnsi="Calibri" w:cs="Calibri"/>
          <w:bCs/>
          <w:color w:val="000000"/>
          <w:sz w:val="24"/>
          <w:bdr w:val="none" w:sz="0" w:space="0" w:color="auto" w:frame="1"/>
          <w:shd w:val="clear" w:color="auto" w:fill="FFFFFF"/>
        </w:rPr>
        <w:t xml:space="preserve"> to Saint Teresa’s died suddenly on Wednesday 23</w:t>
      </w:r>
      <w:r w:rsidRPr="00B760CE">
        <w:rPr>
          <w:rFonts w:ascii="Calibri" w:hAnsi="Calibri" w:cs="Calibri"/>
          <w:bCs/>
          <w:color w:val="000000"/>
          <w:sz w:val="24"/>
          <w:bdr w:val="none" w:sz="0" w:space="0" w:color="auto" w:frame="1"/>
          <w:shd w:val="clear" w:color="auto" w:fill="FFFFFF"/>
          <w:vertAlign w:val="superscript"/>
        </w:rPr>
        <w:t>rd</w:t>
      </w:r>
      <w:r>
        <w:rPr>
          <w:rFonts w:ascii="Calibri" w:hAnsi="Calibri" w:cs="Calibri"/>
          <w:bCs/>
          <w:color w:val="000000"/>
          <w:sz w:val="24"/>
          <w:bdr w:val="none" w:sz="0" w:space="0" w:color="auto" w:frame="1"/>
          <w:shd w:val="clear" w:color="auto" w:fill="FFFFFF"/>
        </w:rPr>
        <w:t xml:space="preserve"> February at home. Annarathname, a mother of thirteen </w:t>
      </w:r>
      <w:r w:rsidR="007E623A">
        <w:rPr>
          <w:rFonts w:ascii="Calibri" w:hAnsi="Calibri" w:cs="Calibri"/>
          <w:bCs/>
          <w:i/>
          <w:noProof/>
          <w:color w:val="000000"/>
          <w:sz w:val="24"/>
          <w:bdr w:val="none" w:sz="0" w:space="0" w:color="auto" w:frame="1"/>
          <w:shd w:val="clear" w:color="auto" w:fill="FFFFFF"/>
        </w:rPr>
        <w:drawing>
          <wp:anchor distT="0" distB="0" distL="114300" distR="114300" simplePos="0" relativeHeight="251664384" behindDoc="0" locked="0" layoutInCell="1" allowOverlap="1" wp14:anchorId="3D24B55F" wp14:editId="3533454E">
            <wp:simplePos x="0" y="0"/>
            <wp:positionH relativeFrom="margin">
              <wp:align>left</wp:align>
            </wp:positionH>
            <wp:positionV relativeFrom="paragraph">
              <wp:posOffset>79033</wp:posOffset>
            </wp:positionV>
            <wp:extent cx="895985" cy="1313815"/>
            <wp:effectExtent l="76200" t="76200" r="132715" b="133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mam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5985" cy="131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w:hAnsi="Calibri" w:cs="Calibri"/>
          <w:bCs/>
          <w:color w:val="000000"/>
          <w:sz w:val="24"/>
          <w:bdr w:val="none" w:sz="0" w:space="0" w:color="auto" w:frame="1"/>
          <w:shd w:val="clear" w:color="auto" w:fill="FFFFFF"/>
        </w:rPr>
        <w:t xml:space="preserve">children, was 89 years old when she passed away.  Our prayers and condolences go out to Vimalarose, her sisters who are nearby, her brothers in France and all the family. </w:t>
      </w:r>
    </w:p>
    <w:p w14:paraId="7876CB72" w14:textId="348DA440" w:rsidR="00357E0C" w:rsidRDefault="00357E0C" w:rsidP="006629DF">
      <w:pPr>
        <w:rPr>
          <w:rFonts w:ascii="Calibri" w:hAnsi="Calibri" w:cs="Calibri"/>
          <w:bCs/>
          <w:i/>
          <w:color w:val="000000"/>
          <w:sz w:val="24"/>
          <w:bdr w:val="none" w:sz="0" w:space="0" w:color="auto" w:frame="1"/>
          <w:shd w:val="clear" w:color="auto" w:fill="FFFFFF"/>
        </w:rPr>
      </w:pPr>
    </w:p>
    <w:p w14:paraId="790FC320" w14:textId="6455AE9A" w:rsidR="00507B4F" w:rsidRDefault="00B760CE" w:rsidP="006629DF">
      <w:pPr>
        <w:rPr>
          <w:rFonts w:ascii="Calibri" w:hAnsi="Calibri" w:cs="Calibri"/>
          <w:bCs/>
          <w:i/>
          <w:color w:val="000000"/>
          <w:sz w:val="24"/>
          <w:bdr w:val="none" w:sz="0" w:space="0" w:color="auto" w:frame="1"/>
          <w:shd w:val="clear" w:color="auto" w:fill="FFFFFF"/>
        </w:rPr>
      </w:pPr>
      <w:r w:rsidRPr="00357E0C">
        <w:rPr>
          <w:rFonts w:ascii="Calibri" w:hAnsi="Calibri" w:cs="Calibri"/>
          <w:bCs/>
          <w:i/>
          <w:color w:val="000000"/>
          <w:sz w:val="24"/>
          <w:bdr w:val="none" w:sz="0" w:space="0" w:color="auto" w:frame="1"/>
          <w:shd w:val="clear" w:color="auto" w:fill="FFFFFF"/>
        </w:rPr>
        <w:t>May Annarathname Rest i</w:t>
      </w:r>
      <w:r w:rsidR="00357E0C" w:rsidRPr="00357E0C">
        <w:rPr>
          <w:rFonts w:ascii="Calibri" w:hAnsi="Calibri" w:cs="Calibri"/>
          <w:bCs/>
          <w:i/>
          <w:color w:val="000000"/>
          <w:sz w:val="24"/>
          <w:bdr w:val="none" w:sz="0" w:space="0" w:color="auto" w:frame="1"/>
          <w:shd w:val="clear" w:color="auto" w:fill="FFFFFF"/>
        </w:rPr>
        <w:t>n Peace and Rise in Glory</w:t>
      </w:r>
    </w:p>
    <w:p w14:paraId="461827AE" w14:textId="27B720F8" w:rsidR="00233714" w:rsidRDefault="00233714" w:rsidP="006629DF">
      <w:pPr>
        <w:rPr>
          <w:rFonts w:ascii="Calibri" w:hAnsi="Calibri" w:cs="Calibri"/>
          <w:bCs/>
          <w:i/>
          <w:color w:val="000000"/>
          <w:sz w:val="24"/>
          <w:bdr w:val="none" w:sz="0" w:space="0" w:color="auto" w:frame="1"/>
          <w:shd w:val="clear" w:color="auto" w:fill="FFFFFF"/>
        </w:rPr>
      </w:pPr>
    </w:p>
    <w:p w14:paraId="740B6C6A" w14:textId="21231996" w:rsidR="007E623A" w:rsidRDefault="007E623A" w:rsidP="006629DF">
      <w:pPr>
        <w:rPr>
          <w:rFonts w:ascii="Calibri" w:hAnsi="Calibri" w:cs="Calibri"/>
          <w:b/>
          <w:bCs/>
          <w:color w:val="000000"/>
          <w:sz w:val="28"/>
          <w:bdr w:val="none" w:sz="0" w:space="0" w:color="auto" w:frame="1"/>
          <w:shd w:val="clear" w:color="auto" w:fill="FFFFFF"/>
        </w:rPr>
      </w:pPr>
    </w:p>
    <w:p w14:paraId="5A9951F4" w14:textId="77777777" w:rsidR="007E623A" w:rsidRDefault="007E623A" w:rsidP="006629DF">
      <w:pPr>
        <w:rPr>
          <w:rFonts w:ascii="Calibri" w:hAnsi="Calibri" w:cs="Calibri"/>
          <w:b/>
          <w:bCs/>
          <w:color w:val="000000"/>
          <w:sz w:val="28"/>
          <w:bdr w:val="none" w:sz="0" w:space="0" w:color="auto" w:frame="1"/>
          <w:shd w:val="clear" w:color="auto" w:fill="FFFFFF"/>
        </w:rPr>
      </w:pPr>
    </w:p>
    <w:p w14:paraId="0A2235D5" w14:textId="28CBE644" w:rsidR="00233714" w:rsidRDefault="001A30B3" w:rsidP="006629DF">
      <w:pPr>
        <w:rPr>
          <w:rFonts w:ascii="Calibri" w:hAnsi="Calibri" w:cs="Calibri"/>
          <w:b/>
          <w:bCs/>
          <w:color w:val="000000"/>
          <w:sz w:val="28"/>
          <w:bdr w:val="none" w:sz="0" w:space="0" w:color="auto" w:frame="1"/>
          <w:shd w:val="clear" w:color="auto" w:fill="FFFFFF"/>
        </w:rPr>
      </w:pPr>
      <w:r>
        <w:rPr>
          <w:rFonts w:ascii="Calibri" w:hAnsi="Calibri" w:cs="Calibri"/>
          <w:b/>
          <w:bCs/>
          <w:color w:val="000000"/>
          <w:sz w:val="28"/>
          <w:bdr w:val="none" w:sz="0" w:space="0" w:color="auto" w:frame="1"/>
          <w:shd w:val="clear" w:color="auto" w:fill="FFFFFF"/>
        </w:rPr>
        <w:t xml:space="preserve">PATRICIA </w:t>
      </w:r>
      <w:r w:rsidR="00DD5F77">
        <w:rPr>
          <w:rFonts w:ascii="Calibri" w:hAnsi="Calibri" w:cs="Calibri"/>
          <w:b/>
          <w:bCs/>
          <w:color w:val="000000"/>
          <w:sz w:val="28"/>
          <w:bdr w:val="none" w:sz="0" w:space="0" w:color="auto" w:frame="1"/>
          <w:shd w:val="clear" w:color="auto" w:fill="FFFFFF"/>
        </w:rPr>
        <w:t>PERRYMAN</w:t>
      </w:r>
      <w:r>
        <w:rPr>
          <w:rFonts w:ascii="Calibri" w:hAnsi="Calibri" w:cs="Calibri"/>
          <w:b/>
          <w:bCs/>
          <w:color w:val="000000"/>
          <w:sz w:val="28"/>
          <w:bdr w:val="none" w:sz="0" w:space="0" w:color="auto" w:frame="1"/>
          <w:shd w:val="clear" w:color="auto" w:fill="FFFFFF"/>
        </w:rPr>
        <w:t xml:space="preserve"> RIP</w:t>
      </w:r>
    </w:p>
    <w:p w14:paraId="7B909AD9" w14:textId="30F4F8E0" w:rsidR="001A30B3" w:rsidRDefault="001A30B3" w:rsidP="001A30B3">
      <w:pPr>
        <w:jc w:val="left"/>
        <w:rPr>
          <w:rFonts w:ascii="Calibri" w:hAnsi="Calibri" w:cs="Calibri"/>
          <w:bCs/>
          <w:color w:val="000000"/>
          <w:sz w:val="24"/>
          <w:bdr w:val="none" w:sz="0" w:space="0" w:color="auto" w:frame="1"/>
          <w:shd w:val="clear" w:color="auto" w:fill="FFFFFF"/>
        </w:rPr>
      </w:pPr>
      <w:r>
        <w:rPr>
          <w:rFonts w:ascii="Calibri" w:hAnsi="Calibri" w:cs="Calibri"/>
          <w:bCs/>
          <w:color w:val="000000"/>
          <w:sz w:val="24"/>
          <w:bdr w:val="none" w:sz="0" w:space="0" w:color="auto" w:frame="1"/>
          <w:shd w:val="clear" w:color="auto" w:fill="FFFFFF"/>
        </w:rPr>
        <w:t>Our thoughts and prayers go out to the family of Patricia Perryman who sadly died at an early age of 67 years old. We remember especially her husband George and her son Simon. Although Patricia recently lived in Battersea she and George were married by Fr. Gill here at Saint Teresa’s in 1980. Patricia is one one of ten siblings and we remember them all.</w:t>
      </w:r>
      <w:r w:rsidR="00555F03">
        <w:rPr>
          <w:rFonts w:ascii="Calibri" w:hAnsi="Calibri" w:cs="Calibri"/>
          <w:bCs/>
          <w:color w:val="000000"/>
          <w:sz w:val="24"/>
          <w:bdr w:val="none" w:sz="0" w:space="0" w:color="auto" w:frame="1"/>
          <w:shd w:val="clear" w:color="auto" w:fill="FFFFFF"/>
        </w:rPr>
        <w:t xml:space="preserve"> </w:t>
      </w:r>
    </w:p>
    <w:p w14:paraId="4BA61B4F" w14:textId="77777777" w:rsidR="00F557D0" w:rsidRDefault="00F557D0" w:rsidP="00F557D0">
      <w:pPr>
        <w:rPr>
          <w:rFonts w:ascii="Calibri" w:hAnsi="Calibri" w:cs="Calibri"/>
          <w:bCs/>
          <w:i/>
          <w:color w:val="000000"/>
          <w:sz w:val="24"/>
          <w:bdr w:val="none" w:sz="0" w:space="0" w:color="auto" w:frame="1"/>
          <w:shd w:val="clear" w:color="auto" w:fill="FFFFFF"/>
        </w:rPr>
      </w:pPr>
    </w:p>
    <w:p w14:paraId="66112823" w14:textId="57B47905" w:rsidR="00F557D0" w:rsidRDefault="00F557D0" w:rsidP="00F557D0">
      <w:pPr>
        <w:rPr>
          <w:rFonts w:ascii="Calibri" w:hAnsi="Calibri" w:cs="Calibri"/>
          <w:bCs/>
          <w:i/>
          <w:color w:val="000000"/>
          <w:sz w:val="24"/>
          <w:bdr w:val="none" w:sz="0" w:space="0" w:color="auto" w:frame="1"/>
          <w:shd w:val="clear" w:color="auto" w:fill="FFFFFF"/>
        </w:rPr>
      </w:pPr>
      <w:r w:rsidRPr="00357E0C">
        <w:rPr>
          <w:rFonts w:ascii="Calibri" w:hAnsi="Calibri" w:cs="Calibri"/>
          <w:bCs/>
          <w:i/>
          <w:color w:val="000000"/>
          <w:sz w:val="24"/>
          <w:bdr w:val="none" w:sz="0" w:space="0" w:color="auto" w:frame="1"/>
          <w:shd w:val="clear" w:color="auto" w:fill="FFFFFF"/>
        </w:rPr>
        <w:t xml:space="preserve">May </w:t>
      </w:r>
      <w:r>
        <w:rPr>
          <w:rFonts w:ascii="Calibri" w:hAnsi="Calibri" w:cs="Calibri"/>
          <w:bCs/>
          <w:i/>
          <w:color w:val="000000"/>
          <w:sz w:val="24"/>
          <w:bdr w:val="none" w:sz="0" w:space="0" w:color="auto" w:frame="1"/>
          <w:shd w:val="clear" w:color="auto" w:fill="FFFFFF"/>
        </w:rPr>
        <w:t>Patricia</w:t>
      </w:r>
      <w:r w:rsidRPr="00357E0C">
        <w:rPr>
          <w:rFonts w:ascii="Calibri" w:hAnsi="Calibri" w:cs="Calibri"/>
          <w:bCs/>
          <w:i/>
          <w:color w:val="000000"/>
          <w:sz w:val="24"/>
          <w:bdr w:val="none" w:sz="0" w:space="0" w:color="auto" w:frame="1"/>
          <w:shd w:val="clear" w:color="auto" w:fill="FFFFFF"/>
        </w:rPr>
        <w:t xml:space="preserve"> Rest in Peace and Rise in Glory</w:t>
      </w:r>
    </w:p>
    <w:p w14:paraId="02ACEEDF" w14:textId="7E71DF37" w:rsidR="00C80B65" w:rsidRDefault="00C80B65" w:rsidP="006629DF">
      <w:pPr>
        <w:rPr>
          <w:rFonts w:ascii="Calibri" w:hAnsi="Calibri" w:cs="Calibri"/>
          <w:b/>
          <w:bCs/>
          <w:color w:val="000000"/>
          <w:sz w:val="28"/>
          <w:bdr w:val="none" w:sz="0" w:space="0" w:color="auto" w:frame="1"/>
          <w:shd w:val="clear" w:color="auto" w:fill="FFFFFF"/>
        </w:rPr>
      </w:pPr>
      <w:r>
        <w:rPr>
          <w:rFonts w:ascii="Calibri" w:hAnsi="Calibri" w:cs="Calibri"/>
          <w:b/>
          <w:bCs/>
          <w:color w:val="000000"/>
          <w:sz w:val="28"/>
          <w:bdr w:val="none" w:sz="0" w:space="0" w:color="auto" w:frame="1"/>
          <w:shd w:val="clear" w:color="auto" w:fill="FFFFFF"/>
        </w:rPr>
        <w:lastRenderedPageBreak/>
        <w:t>TERESA GOMES RIP</w:t>
      </w:r>
    </w:p>
    <w:p w14:paraId="6C4B908C" w14:textId="545576D9" w:rsidR="00D366BD" w:rsidRPr="00D366BD" w:rsidRDefault="00C80B65" w:rsidP="00D366BD">
      <w:pPr>
        <w:jc w:val="left"/>
        <w:rPr>
          <w:rFonts w:ascii="Calibri" w:hAnsi="Calibri" w:cs="Calibri"/>
          <w:bCs/>
          <w:color w:val="000000"/>
          <w:sz w:val="24"/>
          <w:bdr w:val="none" w:sz="0" w:space="0" w:color="auto" w:frame="1"/>
          <w:shd w:val="clear" w:color="auto" w:fill="FFFFFF"/>
        </w:rPr>
      </w:pPr>
      <w:r>
        <w:rPr>
          <w:rFonts w:ascii="Calibri" w:hAnsi="Calibri" w:cs="Calibri"/>
          <w:bCs/>
          <w:color w:val="000000"/>
          <w:sz w:val="24"/>
          <w:bdr w:val="none" w:sz="0" w:space="0" w:color="auto" w:frame="1"/>
          <w:shd w:val="clear" w:color="auto" w:fill="FFFFFF"/>
        </w:rPr>
        <w:t>The beloved sister of Francis Mendes died on March 1</w:t>
      </w:r>
      <w:r w:rsidRPr="00C80B65">
        <w:rPr>
          <w:rFonts w:ascii="Calibri" w:hAnsi="Calibri" w:cs="Calibri"/>
          <w:bCs/>
          <w:color w:val="000000"/>
          <w:sz w:val="24"/>
          <w:bdr w:val="none" w:sz="0" w:space="0" w:color="auto" w:frame="1"/>
          <w:shd w:val="clear" w:color="auto" w:fill="FFFFFF"/>
          <w:vertAlign w:val="superscript"/>
        </w:rPr>
        <w:t>st</w:t>
      </w:r>
      <w:r>
        <w:rPr>
          <w:rFonts w:ascii="Calibri" w:hAnsi="Calibri" w:cs="Calibri"/>
          <w:bCs/>
          <w:color w:val="000000"/>
          <w:sz w:val="24"/>
          <w:bdr w:val="none" w:sz="0" w:space="0" w:color="auto" w:frame="1"/>
          <w:shd w:val="clear" w:color="auto" w:fill="FFFFFF"/>
        </w:rPr>
        <w:t xml:space="preserve"> after some time of illness. </w:t>
      </w:r>
      <w:r w:rsidR="00D366BD">
        <w:rPr>
          <w:rFonts w:ascii="Calibri" w:hAnsi="Calibri" w:cs="Calibri"/>
          <w:bCs/>
          <w:color w:val="000000"/>
          <w:sz w:val="24"/>
          <w:bdr w:val="none" w:sz="0" w:space="0" w:color="auto" w:frame="1"/>
          <w:shd w:val="clear" w:color="auto" w:fill="FFFFFF"/>
        </w:rPr>
        <w:t xml:space="preserve"> Teresa, who was 74 years leaves behind a son, daughter and two grandchildren.   </w:t>
      </w:r>
      <w:r w:rsidR="00D366BD" w:rsidRPr="00D366BD">
        <w:rPr>
          <w:rFonts w:ascii="Calibri" w:hAnsi="Calibri" w:cs="Calibri"/>
          <w:bCs/>
          <w:color w:val="000000"/>
          <w:sz w:val="24"/>
          <w:bdr w:val="none" w:sz="0" w:space="0" w:color="auto" w:frame="1"/>
          <w:shd w:val="clear" w:color="auto" w:fill="FFFFFF"/>
        </w:rPr>
        <w:t xml:space="preserve">Trained  as </w:t>
      </w:r>
      <w:r w:rsidR="00D366BD">
        <w:rPr>
          <w:rFonts w:ascii="Calibri" w:hAnsi="Calibri" w:cs="Calibri"/>
          <w:bCs/>
          <w:color w:val="000000"/>
          <w:sz w:val="24"/>
          <w:bdr w:val="none" w:sz="0" w:space="0" w:color="auto" w:frame="1"/>
          <w:shd w:val="clear" w:color="auto" w:fill="FFFFFF"/>
        </w:rPr>
        <w:t>a t</w:t>
      </w:r>
      <w:r w:rsidR="00D366BD" w:rsidRPr="00D366BD">
        <w:rPr>
          <w:rFonts w:ascii="Calibri" w:hAnsi="Calibri" w:cs="Calibri"/>
          <w:bCs/>
          <w:color w:val="000000"/>
          <w:sz w:val="24"/>
          <w:bdr w:val="none" w:sz="0" w:space="0" w:color="auto" w:frame="1"/>
          <w:shd w:val="clear" w:color="auto" w:fill="FFFFFF"/>
        </w:rPr>
        <w:t>eacher</w:t>
      </w:r>
      <w:r w:rsidR="00D366BD">
        <w:rPr>
          <w:rFonts w:ascii="Calibri" w:hAnsi="Calibri" w:cs="Calibri"/>
          <w:bCs/>
          <w:color w:val="000000"/>
          <w:sz w:val="24"/>
          <w:bdr w:val="none" w:sz="0" w:space="0" w:color="auto" w:frame="1"/>
          <w:shd w:val="clear" w:color="auto" w:fill="FFFFFF"/>
        </w:rPr>
        <w:t>, Teresa</w:t>
      </w:r>
      <w:r w:rsidR="00D366BD" w:rsidRPr="00D366BD">
        <w:rPr>
          <w:rFonts w:ascii="Calibri" w:hAnsi="Calibri" w:cs="Calibri"/>
          <w:bCs/>
          <w:color w:val="000000"/>
          <w:sz w:val="24"/>
          <w:bdr w:val="none" w:sz="0" w:space="0" w:color="auto" w:frame="1"/>
          <w:shd w:val="clear" w:color="auto" w:fill="FFFFFF"/>
        </w:rPr>
        <w:t xml:space="preserve"> spent all her life until retirement teaching in a large Catholic Secondary School in Dhaka. Any Spare time was involved with </w:t>
      </w:r>
      <w:r w:rsidR="00D366BD">
        <w:rPr>
          <w:rFonts w:ascii="Calibri" w:hAnsi="Calibri" w:cs="Calibri"/>
          <w:bCs/>
          <w:color w:val="000000"/>
          <w:sz w:val="24"/>
          <w:bdr w:val="none" w:sz="0" w:space="0" w:color="auto" w:frame="1"/>
          <w:shd w:val="clear" w:color="auto" w:fill="FFFFFF"/>
        </w:rPr>
        <w:t xml:space="preserve">the </w:t>
      </w:r>
      <w:r w:rsidR="00D366BD" w:rsidRPr="00D366BD">
        <w:rPr>
          <w:rFonts w:ascii="Calibri" w:hAnsi="Calibri" w:cs="Calibri"/>
          <w:bCs/>
          <w:color w:val="000000"/>
          <w:sz w:val="24"/>
          <w:bdr w:val="none" w:sz="0" w:space="0" w:color="auto" w:frame="1"/>
          <w:shd w:val="clear" w:color="auto" w:fill="FFFFFF"/>
        </w:rPr>
        <w:t>local Church, community and organisations.</w:t>
      </w:r>
    </w:p>
    <w:p w14:paraId="29F52D3E" w14:textId="5853605D" w:rsidR="00D366BD" w:rsidRPr="00D366BD" w:rsidRDefault="000D336C" w:rsidP="00D366BD">
      <w:pPr>
        <w:rPr>
          <w:rFonts w:ascii="Calibri" w:hAnsi="Calibri" w:cs="Calibri"/>
          <w:bCs/>
          <w:color w:val="000000"/>
          <w:sz w:val="24"/>
          <w:bdr w:val="none" w:sz="0" w:space="0" w:color="auto" w:frame="1"/>
          <w:shd w:val="clear" w:color="auto" w:fill="FFFFFF"/>
        </w:rPr>
      </w:pPr>
      <w:r>
        <w:rPr>
          <w:rFonts w:ascii="Calibri" w:hAnsi="Calibri" w:cs="Calibri"/>
          <w:bCs/>
          <w:noProof/>
          <w:color w:val="000000"/>
          <w:sz w:val="24"/>
          <w:bdr w:val="none" w:sz="0" w:space="0" w:color="auto" w:frame="1"/>
          <w:shd w:val="clear" w:color="auto" w:fill="FFFFFF"/>
        </w:rPr>
        <w:drawing>
          <wp:anchor distT="0" distB="0" distL="114300" distR="114300" simplePos="0" relativeHeight="251669504" behindDoc="1" locked="0" layoutInCell="1" allowOverlap="1" wp14:anchorId="6CB34ECB" wp14:editId="0AF680A7">
            <wp:simplePos x="0" y="0"/>
            <wp:positionH relativeFrom="margin">
              <wp:align>right</wp:align>
            </wp:positionH>
            <wp:positionV relativeFrom="paragraph">
              <wp:posOffset>84699</wp:posOffset>
            </wp:positionV>
            <wp:extent cx="2160000" cy="1620000"/>
            <wp:effectExtent l="76200" t="76200" r="126365" b="132715"/>
            <wp:wrapTight wrapText="bothSides">
              <wp:wrapPolygon edited="0">
                <wp:start x="-381" y="-1016"/>
                <wp:lineTo x="-762" y="-762"/>
                <wp:lineTo x="-762" y="22100"/>
                <wp:lineTo x="-381" y="23116"/>
                <wp:lineTo x="22292" y="23116"/>
                <wp:lineTo x="22673" y="19813"/>
                <wp:lineTo x="22673" y="3302"/>
                <wp:lineTo x="22292" y="-508"/>
                <wp:lineTo x="22292" y="-1016"/>
                <wp:lineTo x="-381" y="-101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resa Gomes and FrancisA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18D3D35" w14:textId="07C4DEA5" w:rsidR="00C80B65" w:rsidRDefault="00D366BD" w:rsidP="00D366BD">
      <w:pPr>
        <w:jc w:val="left"/>
        <w:rPr>
          <w:rFonts w:ascii="Calibri" w:hAnsi="Calibri" w:cs="Calibri"/>
          <w:bCs/>
          <w:color w:val="000000"/>
          <w:sz w:val="24"/>
          <w:bdr w:val="none" w:sz="0" w:space="0" w:color="auto" w:frame="1"/>
          <w:shd w:val="clear" w:color="auto" w:fill="FFFFFF"/>
        </w:rPr>
      </w:pPr>
      <w:r w:rsidRPr="00D366BD">
        <w:rPr>
          <w:rFonts w:ascii="Calibri" w:hAnsi="Calibri" w:cs="Calibri"/>
          <w:bCs/>
          <w:color w:val="000000"/>
          <w:sz w:val="24"/>
          <w:bdr w:val="none" w:sz="0" w:space="0" w:color="auto" w:frame="1"/>
          <w:shd w:val="clear" w:color="auto" w:fill="FFFFFF"/>
        </w:rPr>
        <w:t>She was the National President(Bangladesh) of Worldwide Marriage Encounter, which is represented in over 90 countries including UK and Ireland. She visited and presented lectures in a lot of South Asian Countries on Marriage, family Life and pro marriage movement.</w:t>
      </w:r>
      <w:r>
        <w:rPr>
          <w:rFonts w:ascii="Calibri" w:hAnsi="Calibri" w:cs="Calibri"/>
          <w:bCs/>
          <w:color w:val="000000"/>
          <w:sz w:val="24"/>
          <w:bdr w:val="none" w:sz="0" w:space="0" w:color="auto" w:frame="1"/>
          <w:shd w:val="clear" w:color="auto" w:fill="FFFFFF"/>
        </w:rPr>
        <w:t xml:space="preserve">  </w:t>
      </w:r>
      <w:r w:rsidRPr="00D366BD">
        <w:rPr>
          <w:rFonts w:ascii="Calibri" w:hAnsi="Calibri" w:cs="Calibri"/>
          <w:bCs/>
          <w:color w:val="000000"/>
          <w:sz w:val="24"/>
          <w:bdr w:val="none" w:sz="0" w:space="0" w:color="auto" w:frame="1"/>
          <w:shd w:val="clear" w:color="auto" w:fill="FFFFFF"/>
        </w:rPr>
        <w:t>She wrote and published numerous articles in Catholic papers and journals.</w:t>
      </w:r>
      <w:r>
        <w:rPr>
          <w:rFonts w:ascii="Calibri" w:hAnsi="Calibri" w:cs="Calibri"/>
          <w:bCs/>
          <w:color w:val="000000"/>
          <w:sz w:val="24"/>
          <w:bdr w:val="none" w:sz="0" w:space="0" w:color="auto" w:frame="1"/>
          <w:shd w:val="clear" w:color="auto" w:fill="FFFFFF"/>
        </w:rPr>
        <w:t xml:space="preserve">  </w:t>
      </w:r>
      <w:r w:rsidRPr="00D366BD">
        <w:rPr>
          <w:rFonts w:ascii="Calibri" w:hAnsi="Calibri" w:cs="Calibri"/>
          <w:bCs/>
          <w:color w:val="000000"/>
          <w:sz w:val="24"/>
          <w:bdr w:val="none" w:sz="0" w:space="0" w:color="auto" w:frame="1"/>
          <w:shd w:val="clear" w:color="auto" w:fill="FFFFFF"/>
        </w:rPr>
        <w:t xml:space="preserve">She was </w:t>
      </w:r>
      <w:r>
        <w:rPr>
          <w:rFonts w:ascii="Calibri" w:hAnsi="Calibri" w:cs="Calibri"/>
          <w:bCs/>
          <w:color w:val="000000"/>
          <w:sz w:val="24"/>
          <w:bdr w:val="none" w:sz="0" w:space="0" w:color="auto" w:frame="1"/>
          <w:shd w:val="clear" w:color="auto" w:fill="FFFFFF"/>
        </w:rPr>
        <w:t>very popular and well respected and will be sorely missed.</w:t>
      </w:r>
    </w:p>
    <w:p w14:paraId="6A7BC2DE" w14:textId="43DB8A3F" w:rsidR="00D366BD" w:rsidRDefault="00D366BD" w:rsidP="000D336C">
      <w:pPr>
        <w:jc w:val="right"/>
        <w:rPr>
          <w:rFonts w:ascii="Calibri" w:hAnsi="Calibri" w:cs="Calibri"/>
          <w:bCs/>
          <w:color w:val="000000"/>
          <w:sz w:val="24"/>
          <w:bdr w:val="none" w:sz="0" w:space="0" w:color="auto" w:frame="1"/>
          <w:shd w:val="clear" w:color="auto" w:fill="FFFFFF"/>
        </w:rPr>
      </w:pPr>
    </w:p>
    <w:p w14:paraId="5D2845E9" w14:textId="3B750020" w:rsidR="00D366BD" w:rsidRDefault="00D366BD" w:rsidP="00D366BD">
      <w:pPr>
        <w:rPr>
          <w:rFonts w:ascii="Calibri" w:hAnsi="Calibri" w:cs="Calibri"/>
          <w:bCs/>
          <w:i/>
          <w:color w:val="000000"/>
          <w:sz w:val="24"/>
          <w:bdr w:val="none" w:sz="0" w:space="0" w:color="auto" w:frame="1"/>
          <w:shd w:val="clear" w:color="auto" w:fill="FFFFFF"/>
        </w:rPr>
      </w:pPr>
      <w:r w:rsidRPr="00357E0C">
        <w:rPr>
          <w:rFonts w:ascii="Calibri" w:hAnsi="Calibri" w:cs="Calibri"/>
          <w:bCs/>
          <w:i/>
          <w:color w:val="000000"/>
          <w:sz w:val="24"/>
          <w:bdr w:val="none" w:sz="0" w:space="0" w:color="auto" w:frame="1"/>
          <w:shd w:val="clear" w:color="auto" w:fill="FFFFFF"/>
        </w:rPr>
        <w:t xml:space="preserve">May </w:t>
      </w:r>
      <w:r>
        <w:rPr>
          <w:rFonts w:ascii="Calibri" w:hAnsi="Calibri" w:cs="Calibri"/>
          <w:bCs/>
          <w:i/>
          <w:color w:val="000000"/>
          <w:sz w:val="24"/>
          <w:bdr w:val="none" w:sz="0" w:space="0" w:color="auto" w:frame="1"/>
          <w:shd w:val="clear" w:color="auto" w:fill="FFFFFF"/>
        </w:rPr>
        <w:t>Teresa</w:t>
      </w:r>
      <w:r w:rsidRPr="00357E0C">
        <w:rPr>
          <w:rFonts w:ascii="Calibri" w:hAnsi="Calibri" w:cs="Calibri"/>
          <w:bCs/>
          <w:i/>
          <w:color w:val="000000"/>
          <w:sz w:val="24"/>
          <w:bdr w:val="none" w:sz="0" w:space="0" w:color="auto" w:frame="1"/>
          <w:shd w:val="clear" w:color="auto" w:fill="FFFFFF"/>
        </w:rPr>
        <w:t xml:space="preserve"> Rest in Peace and Rise in Glory</w:t>
      </w:r>
    </w:p>
    <w:p w14:paraId="095B3C2B" w14:textId="1C638EAD" w:rsidR="00DD5F77" w:rsidRDefault="00DD5F77" w:rsidP="006629DF">
      <w:pPr>
        <w:rPr>
          <w:rFonts w:ascii="Calibri" w:hAnsi="Calibri" w:cs="Calibri"/>
          <w:bCs/>
          <w:color w:val="000000"/>
          <w:sz w:val="24"/>
          <w:bdr w:val="none" w:sz="0" w:space="0" w:color="auto" w:frame="1"/>
          <w:shd w:val="clear" w:color="auto" w:fill="FFFFFF"/>
        </w:rPr>
      </w:pPr>
    </w:p>
    <w:p w14:paraId="444252F0" w14:textId="3791FD34" w:rsidR="00DD5F77" w:rsidRDefault="00817FC6" w:rsidP="006629DF">
      <w:pPr>
        <w:rPr>
          <w:rFonts w:ascii="Calibri" w:hAnsi="Calibri" w:cs="Calibri"/>
          <w:b/>
          <w:bCs/>
          <w:color w:val="000000"/>
          <w:sz w:val="28"/>
          <w:bdr w:val="none" w:sz="0" w:space="0" w:color="auto" w:frame="1"/>
          <w:shd w:val="clear" w:color="auto" w:fill="FFFFFF"/>
        </w:rPr>
      </w:pPr>
      <w:r>
        <w:rPr>
          <w:rFonts w:ascii="Calibri" w:hAnsi="Calibri" w:cs="Calibri"/>
          <w:b/>
          <w:bCs/>
          <w:color w:val="000000"/>
          <w:sz w:val="28"/>
          <w:bdr w:val="none" w:sz="0" w:space="0" w:color="auto" w:frame="1"/>
          <w:shd w:val="clear" w:color="auto" w:fill="FFFFFF"/>
        </w:rPr>
        <w:t>ANNE DUNNE RIP</w:t>
      </w:r>
    </w:p>
    <w:p w14:paraId="76AB7BE5" w14:textId="069BC946" w:rsidR="00817FC6" w:rsidRDefault="00817FC6" w:rsidP="00817FC6">
      <w:pPr>
        <w:jc w:val="left"/>
        <w:rPr>
          <w:rFonts w:ascii="Calibri" w:hAnsi="Calibri" w:cs="Calibri"/>
          <w:bCs/>
          <w:color w:val="000000"/>
          <w:sz w:val="24"/>
          <w:bdr w:val="none" w:sz="0" w:space="0" w:color="auto" w:frame="1"/>
          <w:shd w:val="clear" w:color="auto" w:fill="FFFFFF"/>
        </w:rPr>
      </w:pPr>
      <w:r>
        <w:rPr>
          <w:rFonts w:ascii="Calibri" w:hAnsi="Calibri" w:cs="Calibri"/>
          <w:bCs/>
          <w:color w:val="000000"/>
          <w:sz w:val="24"/>
          <w:bdr w:val="none" w:sz="0" w:space="0" w:color="auto" w:frame="1"/>
          <w:shd w:val="clear" w:color="auto" w:fill="FFFFFF"/>
        </w:rPr>
        <w:t>Anne Dunne RIP, who died at the age of 79, passed away on 1</w:t>
      </w:r>
      <w:r w:rsidRPr="00817FC6">
        <w:rPr>
          <w:rFonts w:ascii="Calibri" w:hAnsi="Calibri" w:cs="Calibri"/>
          <w:bCs/>
          <w:color w:val="000000"/>
          <w:sz w:val="24"/>
          <w:bdr w:val="none" w:sz="0" w:space="0" w:color="auto" w:frame="1"/>
          <w:shd w:val="clear" w:color="auto" w:fill="FFFFFF"/>
          <w:vertAlign w:val="superscript"/>
        </w:rPr>
        <w:t>st</w:t>
      </w:r>
      <w:r>
        <w:rPr>
          <w:rFonts w:ascii="Calibri" w:hAnsi="Calibri" w:cs="Calibri"/>
          <w:bCs/>
          <w:color w:val="000000"/>
          <w:sz w:val="24"/>
          <w:bdr w:val="none" w:sz="0" w:space="0" w:color="auto" w:frame="1"/>
          <w:shd w:val="clear" w:color="auto" w:fill="FFFFFF"/>
        </w:rPr>
        <w:t xml:space="preserve"> March.  We send our prayers and condolences</w:t>
      </w:r>
      <w:r w:rsidR="00B95BBB">
        <w:rPr>
          <w:rFonts w:ascii="Calibri" w:hAnsi="Calibri" w:cs="Calibri"/>
          <w:bCs/>
          <w:color w:val="000000"/>
          <w:sz w:val="24"/>
          <w:bdr w:val="none" w:sz="0" w:space="0" w:color="auto" w:frame="1"/>
          <w:shd w:val="clear" w:color="auto" w:fill="FFFFFF"/>
        </w:rPr>
        <w:t xml:space="preserve"> to Gerald, her son and all the family along with friends and neighbours. </w:t>
      </w:r>
    </w:p>
    <w:p w14:paraId="145357FC" w14:textId="3456B2A4" w:rsidR="00B95BBB" w:rsidRDefault="00B95BBB" w:rsidP="00817FC6">
      <w:pPr>
        <w:jc w:val="left"/>
        <w:rPr>
          <w:rFonts w:ascii="Calibri" w:hAnsi="Calibri" w:cs="Calibri"/>
          <w:bCs/>
          <w:color w:val="000000"/>
          <w:sz w:val="24"/>
          <w:bdr w:val="none" w:sz="0" w:space="0" w:color="auto" w:frame="1"/>
          <w:shd w:val="clear" w:color="auto" w:fill="FFFFFF"/>
        </w:rPr>
      </w:pPr>
    </w:p>
    <w:p w14:paraId="6DB85188" w14:textId="5573AE0E" w:rsidR="00B95BBB" w:rsidRDefault="00B95BBB" w:rsidP="00B95BBB">
      <w:pPr>
        <w:rPr>
          <w:rFonts w:ascii="Calibri" w:hAnsi="Calibri" w:cs="Calibri"/>
          <w:bCs/>
          <w:i/>
          <w:color w:val="000000"/>
          <w:sz w:val="24"/>
          <w:bdr w:val="none" w:sz="0" w:space="0" w:color="auto" w:frame="1"/>
          <w:shd w:val="clear" w:color="auto" w:fill="FFFFFF"/>
        </w:rPr>
      </w:pPr>
      <w:r w:rsidRPr="00357E0C">
        <w:rPr>
          <w:rFonts w:ascii="Calibri" w:hAnsi="Calibri" w:cs="Calibri"/>
          <w:bCs/>
          <w:i/>
          <w:color w:val="000000"/>
          <w:sz w:val="24"/>
          <w:bdr w:val="none" w:sz="0" w:space="0" w:color="auto" w:frame="1"/>
          <w:shd w:val="clear" w:color="auto" w:fill="FFFFFF"/>
        </w:rPr>
        <w:t xml:space="preserve">May </w:t>
      </w:r>
      <w:r>
        <w:rPr>
          <w:rFonts w:ascii="Calibri" w:hAnsi="Calibri" w:cs="Calibri"/>
          <w:bCs/>
          <w:i/>
          <w:color w:val="000000"/>
          <w:sz w:val="24"/>
          <w:bdr w:val="none" w:sz="0" w:space="0" w:color="auto" w:frame="1"/>
          <w:shd w:val="clear" w:color="auto" w:fill="FFFFFF"/>
        </w:rPr>
        <w:t>Anne</w:t>
      </w:r>
      <w:r w:rsidRPr="00357E0C">
        <w:rPr>
          <w:rFonts w:ascii="Calibri" w:hAnsi="Calibri" w:cs="Calibri"/>
          <w:bCs/>
          <w:i/>
          <w:color w:val="000000"/>
          <w:sz w:val="24"/>
          <w:bdr w:val="none" w:sz="0" w:space="0" w:color="auto" w:frame="1"/>
          <w:shd w:val="clear" w:color="auto" w:fill="FFFFFF"/>
        </w:rPr>
        <w:t xml:space="preserve"> Rest in Peace and Rise in Glory</w:t>
      </w:r>
    </w:p>
    <w:p w14:paraId="7D1019BD" w14:textId="77777777" w:rsidR="00B95BBB" w:rsidRDefault="00B95BBB" w:rsidP="00817FC6">
      <w:pPr>
        <w:jc w:val="left"/>
        <w:rPr>
          <w:rFonts w:ascii="Calibri" w:hAnsi="Calibri" w:cs="Calibri"/>
          <w:bCs/>
          <w:color w:val="000000"/>
          <w:sz w:val="24"/>
          <w:bdr w:val="none" w:sz="0" w:space="0" w:color="auto" w:frame="1"/>
          <w:shd w:val="clear" w:color="auto" w:fill="FFFFFF"/>
        </w:rPr>
      </w:pPr>
    </w:p>
    <w:p w14:paraId="06FCBD5F" w14:textId="77777777" w:rsidR="00B95BBB" w:rsidRDefault="00B95BBB" w:rsidP="00817FC6">
      <w:pPr>
        <w:jc w:val="left"/>
        <w:rPr>
          <w:rFonts w:ascii="Calibri" w:hAnsi="Calibri" w:cs="Calibri"/>
          <w:b/>
          <w:bCs/>
          <w:color w:val="000000"/>
          <w:sz w:val="28"/>
          <w:bdr w:val="none" w:sz="0" w:space="0" w:color="auto" w:frame="1"/>
          <w:shd w:val="clear" w:color="auto" w:fill="FFFFFF"/>
        </w:rPr>
      </w:pPr>
    </w:p>
    <w:p w14:paraId="37788D01" w14:textId="3D26558E" w:rsidR="00233714" w:rsidRDefault="00233714" w:rsidP="006629DF">
      <w:pPr>
        <w:rPr>
          <w:rFonts w:ascii="Calibri" w:hAnsi="Calibri" w:cs="Calibri"/>
          <w:b/>
          <w:bCs/>
          <w:color w:val="000000"/>
          <w:sz w:val="28"/>
          <w:bdr w:val="none" w:sz="0" w:space="0" w:color="auto" w:frame="1"/>
          <w:shd w:val="clear" w:color="auto" w:fill="FFFFFF"/>
        </w:rPr>
      </w:pPr>
      <w:r w:rsidRPr="00233714">
        <w:rPr>
          <w:rFonts w:ascii="Calibri" w:hAnsi="Calibri" w:cs="Calibri"/>
          <w:b/>
          <w:bCs/>
          <w:color w:val="000000"/>
          <w:sz w:val="28"/>
          <w:bdr w:val="none" w:sz="0" w:space="0" w:color="auto" w:frame="1"/>
          <w:shd w:val="clear" w:color="auto" w:fill="FFFFFF"/>
        </w:rPr>
        <w:t>OUR PARISH LENTEN MISSION ASH WEDNESDAY TO EASTER SUNDAY</w:t>
      </w:r>
    </w:p>
    <w:p w14:paraId="313FBAD5" w14:textId="74EF5651" w:rsidR="00233714" w:rsidRDefault="00233714" w:rsidP="006629DF">
      <w:pPr>
        <w:rPr>
          <w:rFonts w:ascii="Calibri" w:hAnsi="Calibri" w:cs="Calibri"/>
          <w:b/>
          <w:bCs/>
          <w:color w:val="000000"/>
          <w:sz w:val="28"/>
          <w:bdr w:val="none" w:sz="0" w:space="0" w:color="auto" w:frame="1"/>
          <w:shd w:val="clear" w:color="auto" w:fill="FFFFFF"/>
        </w:rPr>
      </w:pPr>
    </w:p>
    <w:p w14:paraId="1CCF5292" w14:textId="1D4E8D2A" w:rsidR="00233714" w:rsidRDefault="00233714" w:rsidP="00233714">
      <w:pPr>
        <w:jc w:val="center"/>
        <w:rPr>
          <w:rFonts w:ascii="Calibri" w:hAnsi="Calibri" w:cs="Calibri"/>
          <w:bCs/>
          <w:color w:val="000000"/>
          <w:sz w:val="24"/>
          <w:bdr w:val="none" w:sz="0" w:space="0" w:color="auto" w:frame="1"/>
          <w:shd w:val="clear" w:color="auto" w:fill="FFFFFF"/>
        </w:rPr>
      </w:pPr>
      <w:r>
        <w:rPr>
          <w:rFonts w:ascii="Calibri" w:hAnsi="Calibri" w:cs="Calibri"/>
          <w:bCs/>
          <w:color w:val="000000"/>
          <w:sz w:val="24"/>
          <w:bdr w:val="none" w:sz="0" w:space="0" w:color="auto" w:frame="1"/>
          <w:shd w:val="clear" w:color="auto" w:fill="FFFFFF"/>
        </w:rPr>
        <w:t xml:space="preserve">Our theme is:  </w:t>
      </w:r>
      <w:r w:rsidRPr="002C4BBA">
        <w:rPr>
          <w:rFonts w:ascii="Calibri" w:hAnsi="Calibri" w:cs="Calibri"/>
          <w:b/>
          <w:bCs/>
          <w:color w:val="7030A0"/>
          <w:sz w:val="24"/>
          <w:bdr w:val="none" w:sz="0" w:space="0" w:color="auto" w:frame="1"/>
          <w:shd w:val="clear" w:color="auto" w:fill="FFFFFF"/>
        </w:rPr>
        <w:t>MERCY, FOREGIVENESS &amp; REPENTANCE</w:t>
      </w:r>
    </w:p>
    <w:p w14:paraId="44663889" w14:textId="5A5552BC" w:rsidR="00233714" w:rsidRDefault="00233714" w:rsidP="00233714">
      <w:pPr>
        <w:jc w:val="center"/>
        <w:rPr>
          <w:rFonts w:ascii="Calibri" w:hAnsi="Calibri" w:cs="Calibri"/>
          <w:bCs/>
          <w:color w:val="000000"/>
          <w:sz w:val="24"/>
          <w:bdr w:val="none" w:sz="0" w:space="0" w:color="auto" w:frame="1"/>
          <w:shd w:val="clear" w:color="auto" w:fill="FFFFFF"/>
        </w:rPr>
      </w:pPr>
      <w:r>
        <w:rPr>
          <w:rFonts w:ascii="Calibri" w:hAnsi="Calibri" w:cs="Calibri"/>
          <w:bCs/>
          <w:color w:val="000000"/>
          <w:sz w:val="24"/>
          <w:bdr w:val="none" w:sz="0" w:space="0" w:color="auto" w:frame="1"/>
          <w:shd w:val="clear" w:color="auto" w:fill="FFFFFF"/>
        </w:rPr>
        <w:t>Please let family and friends know of our 47 Day Spiritual Journey.</w:t>
      </w:r>
    </w:p>
    <w:p w14:paraId="1653CBF1" w14:textId="4943FB19" w:rsidR="00233714" w:rsidRDefault="00233714" w:rsidP="006629DF">
      <w:pPr>
        <w:rPr>
          <w:rFonts w:ascii="Calibri" w:hAnsi="Calibri" w:cs="Calibri"/>
          <w:bCs/>
          <w:color w:val="000000"/>
          <w:sz w:val="24"/>
          <w:bdr w:val="none" w:sz="0" w:space="0" w:color="auto" w:frame="1"/>
          <w:shd w:val="clear" w:color="auto" w:fill="FFFFFF"/>
        </w:rPr>
      </w:pPr>
    </w:p>
    <w:p w14:paraId="1802A57B" w14:textId="5004B976" w:rsidR="00233714" w:rsidRPr="00EE10D5" w:rsidRDefault="00EE10D5" w:rsidP="006629DF">
      <w:pPr>
        <w:rPr>
          <w:rFonts w:ascii="Calibri" w:hAnsi="Calibri" w:cs="Calibri"/>
          <w:bCs/>
          <w:color w:val="000000"/>
          <w:sz w:val="22"/>
          <w:bdr w:val="none" w:sz="0" w:space="0" w:color="auto" w:frame="1"/>
          <w:shd w:val="clear" w:color="auto" w:fill="FFFFFF"/>
        </w:rPr>
      </w:pPr>
      <w:r w:rsidRPr="00EE10D5">
        <w:rPr>
          <w:rFonts w:ascii="Calibri" w:hAnsi="Calibri" w:cs="Calibri"/>
          <w:bCs/>
          <w:noProof/>
          <w:color w:val="000000"/>
          <w:sz w:val="22"/>
          <w:bdr w:val="none" w:sz="0" w:space="0" w:color="auto" w:frame="1"/>
          <w:shd w:val="clear" w:color="auto" w:fill="FFFFFF"/>
        </w:rPr>
        <w:drawing>
          <wp:anchor distT="0" distB="0" distL="114300" distR="114300" simplePos="0" relativeHeight="251663360" behindDoc="1" locked="0" layoutInCell="1" allowOverlap="1" wp14:anchorId="61AC15D2" wp14:editId="2DB24CCD">
            <wp:simplePos x="0" y="0"/>
            <wp:positionH relativeFrom="column">
              <wp:posOffset>4660558</wp:posOffset>
            </wp:positionH>
            <wp:positionV relativeFrom="paragraph">
              <wp:posOffset>11968</wp:posOffset>
            </wp:positionV>
            <wp:extent cx="1533525" cy="2162810"/>
            <wp:effectExtent l="0" t="0" r="9525" b="8890"/>
            <wp:wrapTight wrapText="bothSides">
              <wp:wrapPolygon edited="0">
                <wp:start x="0" y="0"/>
                <wp:lineTo x="0" y="21499"/>
                <wp:lineTo x="21466" y="21499"/>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all.jpg"/>
                    <pic:cNvPicPr/>
                  </pic:nvPicPr>
                  <pic:blipFill>
                    <a:blip r:embed="rId17">
                      <a:extLst>
                        <a:ext uri="{28A0092B-C50C-407E-A947-70E740481C1C}">
                          <a14:useLocalDpi xmlns:a14="http://schemas.microsoft.com/office/drawing/2010/main" val="0"/>
                        </a:ext>
                      </a:extLst>
                    </a:blip>
                    <a:stretch>
                      <a:fillRect/>
                    </a:stretch>
                  </pic:blipFill>
                  <pic:spPr>
                    <a:xfrm>
                      <a:off x="0" y="0"/>
                      <a:ext cx="1533525" cy="2162810"/>
                    </a:xfrm>
                    <a:prstGeom prst="rect">
                      <a:avLst/>
                    </a:prstGeom>
                  </pic:spPr>
                </pic:pic>
              </a:graphicData>
            </a:graphic>
            <wp14:sizeRelH relativeFrom="page">
              <wp14:pctWidth>0</wp14:pctWidth>
            </wp14:sizeRelH>
            <wp14:sizeRelV relativeFrom="page">
              <wp14:pctHeight>0</wp14:pctHeight>
            </wp14:sizeRelV>
          </wp:anchor>
        </w:drawing>
      </w:r>
      <w:r w:rsidR="00233714" w:rsidRPr="00EE10D5">
        <w:rPr>
          <w:rFonts w:ascii="Calibri" w:hAnsi="Calibri" w:cs="Calibri"/>
          <w:bCs/>
          <w:color w:val="000000"/>
          <w:sz w:val="22"/>
          <w:bdr w:val="none" w:sz="0" w:space="0" w:color="auto" w:frame="1"/>
          <w:shd w:val="clear" w:color="auto" w:fill="FFFFFF"/>
        </w:rPr>
        <w:t>And please,</w:t>
      </w:r>
    </w:p>
    <w:p w14:paraId="1C0431A1" w14:textId="7793F9FC"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laughter, bring your tears,</w:t>
      </w:r>
    </w:p>
    <w:p w14:paraId="30C73032" w14:textId="76C5E6D7"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joy and bring your sorrow,</w:t>
      </w:r>
    </w:p>
    <w:p w14:paraId="2135B54D" w14:textId="6025586B"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hopes, bring your fears,</w:t>
      </w:r>
    </w:p>
    <w:p w14:paraId="5A8E261C" w14:textId="3FFB9F27" w:rsidR="00233714" w:rsidRPr="00EE10D5" w:rsidRDefault="00EA5849"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w:t>
      </w:r>
      <w:r w:rsidR="00233714" w:rsidRPr="00EE10D5">
        <w:rPr>
          <w:rFonts w:ascii="Calibri" w:hAnsi="Calibri" w:cs="Calibri"/>
          <w:bCs/>
          <w:color w:val="000000"/>
          <w:sz w:val="22"/>
          <w:bdr w:val="none" w:sz="0" w:space="0" w:color="auto" w:frame="1"/>
          <w:shd w:val="clear" w:color="auto" w:fill="FFFFFF"/>
        </w:rPr>
        <w:t xml:space="preserve"> today, bring tomorrow.</w:t>
      </w:r>
    </w:p>
    <w:p w14:paraId="63B247A9" w14:textId="76A5D76A" w:rsidR="00233714" w:rsidRPr="00EE10D5" w:rsidRDefault="00233714" w:rsidP="006629DF">
      <w:pPr>
        <w:rPr>
          <w:rFonts w:ascii="Calibri" w:hAnsi="Calibri" w:cs="Calibri"/>
          <w:bCs/>
          <w:color w:val="000000"/>
          <w:sz w:val="22"/>
          <w:bdr w:val="none" w:sz="0" w:space="0" w:color="auto" w:frame="1"/>
          <w:shd w:val="clear" w:color="auto" w:fill="FFFFFF"/>
        </w:rPr>
      </w:pPr>
    </w:p>
    <w:p w14:paraId="00E748E5" w14:textId="372DC896"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w:t>
      </w:r>
      <w:r w:rsidR="00EA5849" w:rsidRPr="00EE10D5">
        <w:rPr>
          <w:rFonts w:ascii="Calibri" w:hAnsi="Calibri" w:cs="Calibri"/>
          <w:bCs/>
          <w:color w:val="000000"/>
          <w:sz w:val="22"/>
          <w:bdr w:val="none" w:sz="0" w:space="0" w:color="auto" w:frame="1"/>
          <w:shd w:val="clear" w:color="auto" w:fill="FFFFFF"/>
        </w:rPr>
        <w:t>g</w:t>
      </w:r>
      <w:r w:rsidRPr="00EE10D5">
        <w:rPr>
          <w:rFonts w:ascii="Calibri" w:hAnsi="Calibri" w:cs="Calibri"/>
          <w:bCs/>
          <w:color w:val="000000"/>
          <w:sz w:val="22"/>
          <w:bdr w:val="none" w:sz="0" w:space="0" w:color="auto" w:frame="1"/>
          <w:shd w:val="clear" w:color="auto" w:fill="FFFFFF"/>
        </w:rPr>
        <w:t xml:space="preserve"> your fullness, bring your thirst,</w:t>
      </w:r>
    </w:p>
    <w:p w14:paraId="657D246B" w14:textId="3D995305"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weakness, bring your health,</w:t>
      </w:r>
    </w:p>
    <w:p w14:paraId="3E12B27F" w14:textId="71FBFEC7"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 xml:space="preserve">Bring </w:t>
      </w:r>
      <w:r w:rsidR="00AB2578" w:rsidRPr="00EE10D5">
        <w:rPr>
          <w:rFonts w:ascii="Calibri" w:hAnsi="Calibri" w:cs="Calibri"/>
          <w:bCs/>
          <w:color w:val="000000"/>
          <w:sz w:val="22"/>
          <w:bdr w:val="none" w:sz="0" w:space="0" w:color="auto" w:frame="1"/>
          <w:shd w:val="clear" w:color="auto" w:fill="FFFFFF"/>
        </w:rPr>
        <w:t>your best</w:t>
      </w:r>
      <w:r w:rsidRPr="00EE10D5">
        <w:rPr>
          <w:rFonts w:ascii="Calibri" w:hAnsi="Calibri" w:cs="Calibri"/>
          <w:bCs/>
          <w:color w:val="000000"/>
          <w:sz w:val="22"/>
          <w:bdr w:val="none" w:sz="0" w:space="0" w:color="auto" w:frame="1"/>
          <w:shd w:val="clear" w:color="auto" w:fill="FFFFFF"/>
        </w:rPr>
        <w:t xml:space="preserve"> and bring your worst,</w:t>
      </w:r>
    </w:p>
    <w:p w14:paraId="6A52DE5B" w14:textId="60E27668"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love ones, bring yourself,</w:t>
      </w:r>
    </w:p>
    <w:p w14:paraId="6AE56FC9" w14:textId="315785C9"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faith and bring your doubt,</w:t>
      </w:r>
    </w:p>
    <w:p w14:paraId="05B43329" w14:textId="3474EA95"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sorrow for sins past,</w:t>
      </w:r>
    </w:p>
    <w:p w14:paraId="04582F86" w14:textId="1E4CEAF5"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a heart that seeks His Mercy.</w:t>
      </w:r>
    </w:p>
    <w:p w14:paraId="07DE7CF8" w14:textId="7D6CDFE6" w:rsidR="00233714" w:rsidRPr="00EE10D5" w:rsidRDefault="00233714" w:rsidP="006629DF">
      <w:pPr>
        <w:rPr>
          <w:rFonts w:ascii="Calibri" w:hAnsi="Calibri" w:cs="Calibri"/>
          <w:bCs/>
          <w:color w:val="000000"/>
          <w:sz w:val="22"/>
          <w:bdr w:val="none" w:sz="0" w:space="0" w:color="auto" w:frame="1"/>
          <w:shd w:val="clear" w:color="auto" w:fill="FFFFFF"/>
        </w:rPr>
      </w:pPr>
    </w:p>
    <w:p w14:paraId="54D68865" w14:textId="754DC2C2"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 xml:space="preserve">Bring a soul that </w:t>
      </w:r>
      <w:r w:rsidR="00AB2578" w:rsidRPr="00EE10D5">
        <w:rPr>
          <w:rFonts w:ascii="Calibri" w:hAnsi="Calibri" w:cs="Calibri"/>
          <w:bCs/>
          <w:color w:val="000000"/>
          <w:sz w:val="22"/>
          <w:bdr w:val="none" w:sz="0" w:space="0" w:color="auto" w:frame="1"/>
          <w:shd w:val="clear" w:color="auto" w:fill="FFFFFF"/>
        </w:rPr>
        <w:t>cries</w:t>
      </w:r>
      <w:r w:rsidRPr="00EE10D5">
        <w:rPr>
          <w:rFonts w:ascii="Calibri" w:hAnsi="Calibri" w:cs="Calibri"/>
          <w:bCs/>
          <w:color w:val="000000"/>
          <w:sz w:val="22"/>
          <w:bdr w:val="none" w:sz="0" w:space="0" w:color="auto" w:frame="1"/>
          <w:shd w:val="clear" w:color="auto" w:fill="FFFFFF"/>
        </w:rPr>
        <w:t xml:space="preserve"> out for absolution,</w:t>
      </w:r>
    </w:p>
    <w:p w14:paraId="51CFDEC5" w14:textId="6128AB12"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prayer for family and friends,</w:t>
      </w:r>
    </w:p>
    <w:p w14:paraId="7037CBD2" w14:textId="6AA20F98"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Bring your spiritual needs, bring your offering for Lent.</w:t>
      </w:r>
    </w:p>
    <w:p w14:paraId="663D1F72" w14:textId="51EC4176" w:rsidR="00233714" w:rsidRPr="00EE10D5" w:rsidRDefault="00233714" w:rsidP="006629DF">
      <w:pPr>
        <w:rPr>
          <w:rFonts w:ascii="Calibri" w:hAnsi="Calibri" w:cs="Calibri"/>
          <w:bCs/>
          <w:color w:val="000000"/>
          <w:sz w:val="22"/>
          <w:bdr w:val="none" w:sz="0" w:space="0" w:color="auto" w:frame="1"/>
          <w:shd w:val="clear" w:color="auto" w:fill="FFFFFF"/>
        </w:rPr>
      </w:pPr>
    </w:p>
    <w:p w14:paraId="6F983F08" w14:textId="0027DBE1"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 xml:space="preserve">The Lord will be here </w:t>
      </w:r>
      <w:r w:rsidR="00AB2578" w:rsidRPr="00EE10D5">
        <w:rPr>
          <w:rFonts w:ascii="Calibri" w:hAnsi="Calibri" w:cs="Calibri"/>
          <w:bCs/>
          <w:color w:val="000000"/>
          <w:sz w:val="22"/>
          <w:bdr w:val="none" w:sz="0" w:space="0" w:color="auto" w:frame="1"/>
          <w:shd w:val="clear" w:color="auto" w:fill="FFFFFF"/>
        </w:rPr>
        <w:t>every day</w:t>
      </w:r>
      <w:r w:rsidRPr="00EE10D5">
        <w:rPr>
          <w:rFonts w:ascii="Calibri" w:hAnsi="Calibri" w:cs="Calibri"/>
          <w:bCs/>
          <w:color w:val="000000"/>
          <w:sz w:val="22"/>
          <w:bdr w:val="none" w:sz="0" w:space="0" w:color="auto" w:frame="1"/>
          <w:shd w:val="clear" w:color="auto" w:fill="FFFFFF"/>
        </w:rPr>
        <w:t xml:space="preserve"> to meet you in Prayer, Mercy and Forgiveness.  His healing touch for you and your soul is assured.</w:t>
      </w:r>
    </w:p>
    <w:p w14:paraId="3C95E46D" w14:textId="5D68F69F" w:rsidR="00233714" w:rsidRPr="00EE10D5" w:rsidRDefault="00233714" w:rsidP="006629DF">
      <w:pPr>
        <w:rPr>
          <w:rFonts w:ascii="Calibri" w:hAnsi="Calibri" w:cs="Calibri"/>
          <w:bCs/>
          <w:color w:val="000000"/>
          <w:sz w:val="22"/>
          <w:bdr w:val="none" w:sz="0" w:space="0" w:color="auto" w:frame="1"/>
          <w:shd w:val="clear" w:color="auto" w:fill="FFFFFF"/>
        </w:rPr>
      </w:pPr>
    </w:p>
    <w:p w14:paraId="1ECA277A" w14:textId="09E947C7" w:rsidR="00233714" w:rsidRPr="00EE10D5" w:rsidRDefault="00233714" w:rsidP="006629DF">
      <w:pPr>
        <w:rPr>
          <w:rFonts w:ascii="Calibri" w:hAnsi="Calibri" w:cs="Calibri"/>
          <w:bCs/>
          <w:color w:val="000000"/>
          <w:sz w:val="22"/>
          <w:bdr w:val="none" w:sz="0" w:space="0" w:color="auto" w:frame="1"/>
          <w:shd w:val="clear" w:color="auto" w:fill="FFFFFF"/>
        </w:rPr>
      </w:pPr>
      <w:r w:rsidRPr="00EE10D5">
        <w:rPr>
          <w:rFonts w:ascii="Calibri" w:hAnsi="Calibri" w:cs="Calibri"/>
          <w:bCs/>
          <w:color w:val="000000"/>
          <w:sz w:val="22"/>
          <w:bdr w:val="none" w:sz="0" w:space="0" w:color="auto" w:frame="1"/>
          <w:shd w:val="clear" w:color="auto" w:fill="FFFFFF"/>
        </w:rPr>
        <w:t>Let this Season of Lent be rich in blessings for you and your family.</w:t>
      </w:r>
    </w:p>
    <w:p w14:paraId="756B90A7" w14:textId="51E75A43" w:rsidR="00EA5849" w:rsidRDefault="00EA5849" w:rsidP="006629DF">
      <w:pPr>
        <w:rPr>
          <w:rFonts w:ascii="Calibri" w:hAnsi="Calibri" w:cs="Calibri"/>
          <w:bCs/>
          <w:color w:val="000000"/>
          <w:sz w:val="24"/>
          <w:bdr w:val="none" w:sz="0" w:space="0" w:color="auto" w:frame="1"/>
          <w:shd w:val="clear" w:color="auto" w:fill="FFFFFF"/>
        </w:rPr>
      </w:pPr>
    </w:p>
    <w:p w14:paraId="3FF2BD00" w14:textId="1B1E8473" w:rsidR="00EA5849" w:rsidRDefault="00EA5849" w:rsidP="006629DF">
      <w:pPr>
        <w:rPr>
          <w:rFonts w:ascii="Calibri" w:hAnsi="Calibri" w:cs="Calibri"/>
          <w:bCs/>
          <w:color w:val="000000"/>
          <w:sz w:val="24"/>
          <w:bdr w:val="none" w:sz="0" w:space="0" w:color="auto" w:frame="1"/>
          <w:shd w:val="clear" w:color="auto" w:fill="FFFFFF"/>
        </w:rPr>
      </w:pPr>
    </w:p>
    <w:p w14:paraId="69E52978" w14:textId="77777777" w:rsidR="00126DC3" w:rsidRDefault="00126DC3" w:rsidP="00126DC3">
      <w:pPr>
        <w:ind w:right="-37"/>
        <w:jc w:val="left"/>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67456" behindDoc="0" locked="0" layoutInCell="1" allowOverlap="1" wp14:anchorId="1774D868" wp14:editId="2C392EEA">
            <wp:simplePos x="0" y="0"/>
            <wp:positionH relativeFrom="margin">
              <wp:align>left</wp:align>
            </wp:positionH>
            <wp:positionV relativeFrom="paragraph">
              <wp:posOffset>8841</wp:posOffset>
            </wp:positionV>
            <wp:extent cx="3383915" cy="577850"/>
            <wp:effectExtent l="0" t="0" r="6985" b="0"/>
            <wp:wrapThrough wrapText="bothSides">
              <wp:wrapPolygon edited="0">
                <wp:start x="0" y="0"/>
                <wp:lineTo x="0" y="20651"/>
                <wp:lineTo x="21523" y="20651"/>
                <wp:lineTo x="215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od.png"/>
                    <pic:cNvPicPr/>
                  </pic:nvPicPr>
                  <pic:blipFill>
                    <a:blip r:embed="rId18">
                      <a:extLst>
                        <a:ext uri="{28A0092B-C50C-407E-A947-70E740481C1C}">
                          <a14:useLocalDpi xmlns:a14="http://schemas.microsoft.com/office/drawing/2010/main" val="0"/>
                        </a:ext>
                      </a:extLst>
                    </a:blip>
                    <a:stretch>
                      <a:fillRect/>
                    </a:stretch>
                  </pic:blipFill>
                  <pic:spPr>
                    <a:xfrm>
                      <a:off x="0" y="0"/>
                      <a:ext cx="3383915" cy="5778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We would like to invite you to a parish </w:t>
      </w:r>
      <w:r w:rsidRPr="008B2172">
        <w:rPr>
          <w:rFonts w:asciiTheme="minorHAnsi" w:hAnsiTheme="minorHAnsi" w:cstheme="minorHAnsi"/>
          <w:b/>
          <w:sz w:val="24"/>
          <w:szCs w:val="24"/>
        </w:rPr>
        <w:t>WALK AGAINST HUNGER</w:t>
      </w:r>
      <w:r>
        <w:rPr>
          <w:rFonts w:asciiTheme="minorHAnsi" w:hAnsiTheme="minorHAnsi" w:cstheme="minorHAnsi"/>
          <w:sz w:val="24"/>
          <w:szCs w:val="24"/>
        </w:rPr>
        <w:t xml:space="preserve"> this lent. Family Fast Day is on the 11</w:t>
      </w:r>
      <w:r w:rsidRPr="008B2172">
        <w:rPr>
          <w:rFonts w:asciiTheme="minorHAnsi" w:hAnsiTheme="minorHAnsi" w:cstheme="minorHAnsi"/>
          <w:sz w:val="24"/>
          <w:szCs w:val="24"/>
          <w:vertAlign w:val="superscript"/>
        </w:rPr>
        <w:t>th</w:t>
      </w:r>
      <w:r>
        <w:rPr>
          <w:rFonts w:asciiTheme="minorHAnsi" w:hAnsiTheme="minorHAnsi" w:cstheme="minorHAnsi"/>
          <w:sz w:val="24"/>
          <w:szCs w:val="24"/>
        </w:rPr>
        <w:t xml:space="preserve"> March and on Sunday 13</w:t>
      </w:r>
      <w:r w:rsidRPr="008B2172">
        <w:rPr>
          <w:rFonts w:asciiTheme="minorHAnsi" w:hAnsiTheme="minorHAnsi" w:cstheme="minorHAnsi"/>
          <w:sz w:val="24"/>
          <w:szCs w:val="24"/>
          <w:vertAlign w:val="superscript"/>
        </w:rPr>
        <w:t>th</w:t>
      </w:r>
      <w:r>
        <w:rPr>
          <w:rFonts w:asciiTheme="minorHAnsi" w:hAnsiTheme="minorHAnsi" w:cstheme="minorHAnsi"/>
          <w:sz w:val="24"/>
          <w:szCs w:val="24"/>
        </w:rPr>
        <w:t xml:space="preserve"> March after the 11am Mass we would like you to join us in helping stamp out hunger.  We are challenging you to walk around the outside of the field adjacent to the church to raise money to help communities thrive in even the most difficult environments. We also ask you to pray for our brothers and sisters who are living in poverty.  Thank you for your amazing support.  </w:t>
      </w:r>
    </w:p>
    <w:p w14:paraId="23D20DCE" w14:textId="77777777" w:rsidR="00CB1267" w:rsidRPr="00CB1267" w:rsidRDefault="00CB1267" w:rsidP="00CB1267">
      <w:pPr>
        <w:pStyle w:val="xmsoplaintext"/>
        <w:shd w:val="clear" w:color="auto" w:fill="FFFFFF"/>
        <w:rPr>
          <w:rFonts w:asciiTheme="minorHAnsi" w:hAnsiTheme="minorHAnsi" w:cstheme="minorHAnsi"/>
          <w:b/>
          <w:bCs/>
          <w:color w:val="201F1E"/>
          <w:sz w:val="32"/>
          <w:szCs w:val="32"/>
          <w:bdr w:val="none" w:sz="0" w:space="0" w:color="auto" w:frame="1"/>
        </w:rPr>
      </w:pPr>
      <w:r w:rsidRPr="00CB1267">
        <w:rPr>
          <w:rFonts w:asciiTheme="minorHAnsi" w:hAnsiTheme="minorHAnsi" w:cstheme="minorHAnsi"/>
          <w:b/>
          <w:bCs/>
          <w:color w:val="201F1E"/>
          <w:sz w:val="32"/>
          <w:szCs w:val="32"/>
          <w:bdr w:val="none" w:sz="0" w:space="0" w:color="auto" w:frame="1"/>
        </w:rPr>
        <w:t>DEC – UKRAINE HUMANITARIAN APPEAL</w:t>
      </w:r>
    </w:p>
    <w:p w14:paraId="237D8E9A" w14:textId="0FDE9746" w:rsidR="00CB1267" w:rsidRPr="00CB1267" w:rsidRDefault="008344F3" w:rsidP="00CB1267">
      <w:pPr>
        <w:pStyle w:val="xmsoplaintext"/>
        <w:shd w:val="clear" w:color="auto" w:fill="FFFFFF"/>
        <w:rPr>
          <w:rFonts w:asciiTheme="minorHAnsi" w:hAnsiTheme="minorHAnsi" w:cstheme="minorHAnsi"/>
          <w:bCs/>
          <w:color w:val="201F1E"/>
          <w:szCs w:val="32"/>
          <w:bdr w:val="none" w:sz="0" w:space="0" w:color="auto" w:frame="1"/>
        </w:rPr>
      </w:pPr>
      <w:hyperlink r:id="rId19" w:history="1">
        <w:r w:rsidR="00CB1267" w:rsidRPr="00CB1267">
          <w:rPr>
            <w:rStyle w:val="Hyperlink"/>
            <w:rFonts w:asciiTheme="minorHAnsi" w:hAnsiTheme="minorHAnsi" w:cstheme="minorHAnsi"/>
            <w:bCs/>
            <w:szCs w:val="32"/>
            <w:bdr w:val="none" w:sz="0" w:space="0" w:color="auto" w:frame="1"/>
          </w:rPr>
          <w:t>https://www.dec.org.uk/?gclid=Cj0KCQiA64GRBhCZARIsAHOLriLrac5em-topByZ8D5L4luy7Ar6ewj7qJUEO4ahIr5d_XnRl3W3Sr4aAux2EALw_wcB</w:t>
        </w:r>
      </w:hyperlink>
    </w:p>
    <w:p w14:paraId="4AB45BA5" w14:textId="77777777" w:rsidR="00CB1267" w:rsidRPr="00CB1267" w:rsidRDefault="00CB1267" w:rsidP="00CB1267">
      <w:pPr>
        <w:pStyle w:val="xmsoplaintext"/>
        <w:shd w:val="clear" w:color="auto" w:fill="FFFFFF"/>
        <w:rPr>
          <w:rFonts w:asciiTheme="minorHAnsi" w:hAnsiTheme="minorHAnsi" w:cstheme="minorHAnsi"/>
          <w:b/>
          <w:bCs/>
          <w:color w:val="201F1E"/>
          <w:sz w:val="32"/>
          <w:szCs w:val="32"/>
          <w:bdr w:val="none" w:sz="0" w:space="0" w:color="auto" w:frame="1"/>
        </w:rPr>
      </w:pPr>
      <w:r w:rsidRPr="00CB1267">
        <w:rPr>
          <w:rFonts w:asciiTheme="minorHAnsi" w:hAnsiTheme="minorHAnsi" w:cstheme="minorHAnsi"/>
          <w:b/>
          <w:bCs/>
          <w:color w:val="201F1E"/>
          <w:sz w:val="32"/>
          <w:szCs w:val="32"/>
          <w:bdr w:val="none" w:sz="0" w:space="0" w:color="auto" w:frame="1"/>
        </w:rPr>
        <w:t>CAFOD (same one DEC fundraising)</w:t>
      </w:r>
    </w:p>
    <w:p w14:paraId="1E1E91EA" w14:textId="44A2A190" w:rsidR="00CB1267" w:rsidRPr="00CB1267" w:rsidRDefault="008344F3" w:rsidP="00CB1267">
      <w:pPr>
        <w:pStyle w:val="xmsoplaintext"/>
        <w:shd w:val="clear" w:color="auto" w:fill="FFFFFF"/>
        <w:rPr>
          <w:rFonts w:asciiTheme="minorHAnsi" w:hAnsiTheme="minorHAnsi" w:cstheme="minorHAnsi"/>
          <w:bCs/>
          <w:color w:val="201F1E"/>
          <w:szCs w:val="32"/>
          <w:bdr w:val="none" w:sz="0" w:space="0" w:color="auto" w:frame="1"/>
        </w:rPr>
      </w:pPr>
      <w:hyperlink r:id="rId20" w:history="1">
        <w:r w:rsidR="00CB1267" w:rsidRPr="00CB1267">
          <w:rPr>
            <w:rStyle w:val="Hyperlink"/>
            <w:rFonts w:asciiTheme="minorHAnsi" w:hAnsiTheme="minorHAnsi" w:cstheme="minorHAnsi"/>
            <w:bCs/>
            <w:szCs w:val="32"/>
            <w:bdr w:val="none" w:sz="0" w:space="0" w:color="auto" w:frame="1"/>
          </w:rPr>
          <w:t>https://cafod.org.uk/News/Emergencies-news/Ukraine-crisis</w:t>
        </w:r>
      </w:hyperlink>
    </w:p>
    <w:p w14:paraId="381AB3BE" w14:textId="77777777" w:rsidR="00CB1267" w:rsidRPr="00CB1267" w:rsidRDefault="00CB1267" w:rsidP="00CB1267">
      <w:pPr>
        <w:pStyle w:val="xmsoplaintext"/>
        <w:shd w:val="clear" w:color="auto" w:fill="FFFFFF"/>
        <w:spacing w:before="0" w:beforeAutospacing="0" w:after="0" w:afterAutospacing="0"/>
        <w:rPr>
          <w:rFonts w:asciiTheme="minorHAnsi" w:hAnsiTheme="minorHAnsi" w:cstheme="minorHAnsi"/>
          <w:b/>
          <w:bCs/>
          <w:color w:val="201F1E"/>
          <w:sz w:val="32"/>
          <w:szCs w:val="32"/>
          <w:bdr w:val="none" w:sz="0" w:space="0" w:color="auto" w:frame="1"/>
        </w:rPr>
      </w:pPr>
      <w:r w:rsidRPr="00CB1267">
        <w:rPr>
          <w:rFonts w:asciiTheme="minorHAnsi" w:hAnsiTheme="minorHAnsi" w:cstheme="minorHAnsi"/>
          <w:b/>
          <w:bCs/>
          <w:color w:val="201F1E"/>
          <w:sz w:val="32"/>
          <w:szCs w:val="32"/>
          <w:bdr w:val="none" w:sz="0" w:space="0" w:color="auto" w:frame="1"/>
        </w:rPr>
        <w:t>DEPAUL UKRAINE EMERGENCY APPEAL via The Tablet</w:t>
      </w:r>
    </w:p>
    <w:p w14:paraId="652DDC09" w14:textId="3B4AF454" w:rsidR="00CB1267" w:rsidRPr="00CB1267" w:rsidRDefault="008344F3" w:rsidP="00CB1267">
      <w:pPr>
        <w:pStyle w:val="xmsoplaintext"/>
        <w:shd w:val="clear" w:color="auto" w:fill="FFFFFF"/>
        <w:rPr>
          <w:rFonts w:asciiTheme="minorHAnsi" w:hAnsiTheme="minorHAnsi" w:cstheme="minorHAnsi"/>
          <w:bCs/>
          <w:color w:val="201F1E"/>
          <w:szCs w:val="32"/>
          <w:bdr w:val="none" w:sz="0" w:space="0" w:color="auto" w:frame="1"/>
        </w:rPr>
      </w:pPr>
      <w:hyperlink r:id="rId21" w:history="1">
        <w:r w:rsidR="00CB1267" w:rsidRPr="00CB1267">
          <w:rPr>
            <w:rStyle w:val="Hyperlink"/>
            <w:rFonts w:asciiTheme="minorHAnsi" w:hAnsiTheme="minorHAnsi" w:cstheme="minorHAnsi"/>
            <w:bCs/>
            <w:szCs w:val="32"/>
            <w:bdr w:val="none" w:sz="0" w:space="0" w:color="auto" w:frame="1"/>
          </w:rPr>
          <w:t>https://int.depaulcharity.org/</w:t>
        </w:r>
      </w:hyperlink>
    </w:p>
    <w:p w14:paraId="534D9EF9" w14:textId="761EBF80" w:rsidR="00CB1267" w:rsidRDefault="00CB1267" w:rsidP="00CB1267">
      <w:pPr>
        <w:pStyle w:val="xmsoplaintext"/>
        <w:shd w:val="clear" w:color="auto" w:fill="FFFFFF"/>
        <w:rPr>
          <w:rFonts w:ascii="inherit" w:hAnsi="inherit" w:cs="Calibri"/>
          <w:b/>
          <w:bCs/>
          <w:color w:val="201F1E"/>
          <w:sz w:val="32"/>
          <w:szCs w:val="32"/>
          <w:bdr w:val="none" w:sz="0" w:space="0" w:color="auto" w:frame="1"/>
        </w:rPr>
      </w:pPr>
      <w:r w:rsidRPr="00CB1267">
        <w:rPr>
          <w:rFonts w:asciiTheme="minorHAnsi" w:hAnsiTheme="minorHAnsi" w:cstheme="minorHAnsi"/>
          <w:bCs/>
          <w:color w:val="201F1E"/>
          <w:szCs w:val="32"/>
          <w:bdr w:val="none" w:sz="0" w:space="0" w:color="auto" w:frame="1"/>
        </w:rPr>
        <w:t xml:space="preserve"> </w:t>
      </w:r>
    </w:p>
    <w:p w14:paraId="7FF130B7" w14:textId="74FAC467" w:rsidR="00C80B65" w:rsidRDefault="00C80B65" w:rsidP="00C80B65">
      <w:pPr>
        <w:pStyle w:val="xmsoplaintext"/>
        <w:shd w:val="clear" w:color="auto" w:fill="FFFFFF"/>
        <w:spacing w:before="0" w:beforeAutospacing="0" w:after="0" w:afterAutospacing="0"/>
        <w:jc w:val="center"/>
        <w:rPr>
          <w:rFonts w:ascii="Calibri" w:hAnsi="Calibri" w:cs="Calibri"/>
          <w:color w:val="201F1E"/>
          <w:sz w:val="22"/>
          <w:szCs w:val="22"/>
        </w:rPr>
      </w:pPr>
      <w:r>
        <w:rPr>
          <w:rFonts w:ascii="inherit" w:hAnsi="inherit" w:cs="Calibri"/>
          <w:b/>
          <w:bCs/>
          <w:color w:val="201F1E"/>
          <w:sz w:val="32"/>
          <w:szCs w:val="32"/>
          <w:bdr w:val="none" w:sz="0" w:space="0" w:color="auto" w:frame="1"/>
        </w:rPr>
        <w:t>RE: Fundraiser for Ukrainian refugees</w:t>
      </w:r>
    </w:p>
    <w:p w14:paraId="62E6E3CD" w14:textId="77777777" w:rsidR="00C80B65" w:rsidRDefault="00C80B65" w:rsidP="00C80B65">
      <w:pPr>
        <w:pStyle w:val="xmsoplaintext"/>
        <w:shd w:val="clear" w:color="auto" w:fill="FFFFFF"/>
        <w:spacing w:before="0" w:beforeAutospacing="0" w:after="0" w:afterAutospacing="0"/>
        <w:jc w:val="center"/>
        <w:rPr>
          <w:rFonts w:ascii="Calibri" w:hAnsi="Calibri" w:cs="Calibri"/>
          <w:color w:val="201F1E"/>
          <w:sz w:val="22"/>
          <w:szCs w:val="22"/>
        </w:rPr>
      </w:pPr>
      <w:r>
        <w:rPr>
          <w:rFonts w:ascii="inherit" w:hAnsi="inherit" w:cs="Calibri"/>
          <w:b/>
          <w:bCs/>
          <w:color w:val="201F1E"/>
          <w:sz w:val="32"/>
          <w:szCs w:val="32"/>
          <w:bdr w:val="none" w:sz="0" w:space="0" w:color="auto" w:frame="1"/>
        </w:rPr>
        <w:t>Saturday 12</w:t>
      </w:r>
      <w:r>
        <w:rPr>
          <w:rFonts w:ascii="inherit" w:hAnsi="inherit" w:cs="Calibri"/>
          <w:b/>
          <w:bCs/>
          <w:color w:val="201F1E"/>
          <w:sz w:val="32"/>
          <w:szCs w:val="32"/>
          <w:bdr w:val="none" w:sz="0" w:space="0" w:color="auto" w:frame="1"/>
          <w:vertAlign w:val="superscript"/>
        </w:rPr>
        <w:t>th</w:t>
      </w:r>
      <w:r>
        <w:rPr>
          <w:rFonts w:ascii="inherit" w:hAnsi="inherit" w:cs="Calibri"/>
          <w:b/>
          <w:bCs/>
          <w:color w:val="201F1E"/>
          <w:sz w:val="32"/>
          <w:szCs w:val="32"/>
          <w:bdr w:val="none" w:sz="0" w:space="0" w:color="auto" w:frame="1"/>
        </w:rPr>
        <w:t> March, 7:30pm</w:t>
      </w:r>
      <w:r>
        <w:rPr>
          <w:rFonts w:ascii="inherit" w:hAnsi="inherit" w:cs="Calibri"/>
          <w:b/>
          <w:bCs/>
          <w:color w:val="201F1E"/>
          <w:sz w:val="32"/>
          <w:szCs w:val="32"/>
          <w:bdr w:val="none" w:sz="0" w:space="0" w:color="auto" w:frame="1"/>
        </w:rPr>
        <w:br/>
        <w:t>Colliers Wood Community Centre, 66-72 High Street Colliers Wood, London SW19 2BY</w:t>
      </w:r>
    </w:p>
    <w:p w14:paraId="4EBE220A"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6F2CA90E"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We have all watched in horror at the Russian invasion of Ukraine. There is no doubt that this is a dark hour in history with consequences that will be tragic and felt around the world.</w:t>
      </w:r>
    </w:p>
    <w:p w14:paraId="1F5E6C9C"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04794D28"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The Ukrainian people have been cast into war through no fault of their own. In Mitcham and Morden, we are united in our concern for their plight. I know that watching the war unfold has been both worrying and upsetting and that many people have felt a sense of helplessness. Over half a million Ukrainians have fled already, seeking safety in neighbouring countries including in Poland. But we can help: there has been a call for humanitarian aid and I know that our community will respond!</w:t>
      </w:r>
    </w:p>
    <w:p w14:paraId="3C9198A6"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3899FD16"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And so on Saturday 12</w:t>
      </w:r>
      <w:r>
        <w:rPr>
          <w:rFonts w:ascii="inherit" w:hAnsi="inherit" w:cs="Calibri"/>
          <w:color w:val="201F1E"/>
          <w:bdr w:val="none" w:sz="0" w:space="0" w:color="auto" w:frame="1"/>
          <w:vertAlign w:val="superscript"/>
        </w:rPr>
        <w:t>th</w:t>
      </w:r>
      <w:r>
        <w:rPr>
          <w:rFonts w:ascii="inherit" w:hAnsi="inherit" w:cs="Calibri"/>
          <w:color w:val="201F1E"/>
          <w:bdr w:val="none" w:sz="0" w:space="0" w:color="auto" w:frame="1"/>
        </w:rPr>
        <w:t> March from 7:30pm a fundraising evening will be held at Colliers Wood Community Centre to raise vital funds for the Polish Family Association who are providing food and essential items to Ukrainian families who have fled into Poland.</w:t>
      </w:r>
    </w:p>
    <w:p w14:paraId="068EF43C"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353C60F6"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Tickets are a recommended donation of £20, with 100% of the funds raised going directly to the Polish Family Association. The evening will include FREE delicious food from the wonderful Colliers Wood Tandoori, FREE alcohol and soft drinks, and FREE live music from renowned jazz singer Gill Manly.</w:t>
      </w:r>
    </w:p>
    <w:p w14:paraId="68609BED"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5D4AB5C7"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Tickets are available at </w:t>
      </w:r>
      <w:hyperlink r:id="rId22" w:tgtFrame="_blank" w:history="1">
        <w:r>
          <w:rPr>
            <w:rStyle w:val="Hyperlink"/>
            <w:rFonts w:ascii="inherit" w:hAnsi="inherit" w:cs="Calibri"/>
            <w:color w:val="0563C1"/>
            <w:bdr w:val="none" w:sz="0" w:space="0" w:color="auto" w:frame="1"/>
          </w:rPr>
          <w:t>www.justgiving.com/fundraising/raising-funds-for-ukrainian-refugees</w:t>
        </w:r>
      </w:hyperlink>
      <w:r>
        <w:rPr>
          <w:rFonts w:ascii="inherit" w:hAnsi="inherit" w:cs="Calibri"/>
          <w:b/>
          <w:bCs/>
          <w:color w:val="201F1E"/>
          <w:bdr w:val="none" w:sz="0" w:space="0" w:color="auto" w:frame="1"/>
        </w:rPr>
        <w:t> </w:t>
      </w:r>
      <w:r>
        <w:rPr>
          <w:rFonts w:ascii="inherit" w:hAnsi="inherit" w:cs="Calibri"/>
          <w:color w:val="201F1E"/>
          <w:bdr w:val="none" w:sz="0" w:space="0" w:color="auto" w:frame="1"/>
        </w:rPr>
        <w:t>or please call 0208 542 4835 for more information. We are asking for anyone who would like to attend to please donate in advance of the evening and to leave a comment with their donation to confirm whether they are attending the fundraising evening or just donating so that we can cater accordingly!</w:t>
      </w:r>
    </w:p>
    <w:p w14:paraId="162C759A"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42A85469"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lastRenderedPageBreak/>
        <w:t>This is a ticketless event so we are asking that attendees bring their email confirmation on the night to show their donation.</w:t>
      </w:r>
    </w:p>
    <w:p w14:paraId="4EBB1437"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7A03542C"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I hope that you can come along and that you will be able to share details of the fundraiser with friends, family and neighbours. Together, Mitcham and Morden will stand with our friends in Ukraine.</w:t>
      </w:r>
    </w:p>
    <w:p w14:paraId="6CC12626"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48E17DE9"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My best wishes,</w:t>
      </w:r>
    </w:p>
    <w:p w14:paraId="0DA82219"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 </w:t>
      </w:r>
    </w:p>
    <w:p w14:paraId="0630D361" w14:textId="055742DC"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Calibri" w:hAnsi="Calibri" w:cs="Calibri"/>
          <w:bCs/>
          <w:noProof/>
          <w:color w:val="000000"/>
          <w:szCs w:val="20"/>
          <w:bdr w:val="none" w:sz="0" w:space="0" w:color="auto" w:frame="1"/>
          <w:shd w:val="clear" w:color="auto" w:fill="FFFFFF"/>
          <w:lang w:eastAsia="en-GB"/>
        </w:rPr>
        <w:drawing>
          <wp:inline distT="0" distB="0" distL="0" distR="0" wp14:anchorId="01B460C6" wp14:editId="28C983B4">
            <wp:extent cx="1925320" cy="598170"/>
            <wp:effectExtent l="0" t="0" r="0" b="0"/>
            <wp:docPr id="20" name="Picture 20" descr="C:\Users\Margeret\AppData\Local\Microsoft\Windows\INetCache\Content.MSO\79C48A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eret\AppData\Local\Microsoft\Windows\INetCache\Content.MSO\79C48AF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5320" cy="598170"/>
                    </a:xfrm>
                    <a:prstGeom prst="rect">
                      <a:avLst/>
                    </a:prstGeom>
                    <a:noFill/>
                    <a:ln>
                      <a:noFill/>
                    </a:ln>
                  </pic:spPr>
                </pic:pic>
              </a:graphicData>
            </a:graphic>
          </wp:inline>
        </w:drawing>
      </w:r>
    </w:p>
    <w:p w14:paraId="1A29EFDB"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b/>
          <w:bCs/>
          <w:color w:val="201F1E"/>
          <w:bdr w:val="none" w:sz="0" w:space="0" w:color="auto" w:frame="1"/>
        </w:rPr>
        <w:t>Siobhain McDonagh MP for Mitcham and Morden</w:t>
      </w:r>
      <w:r>
        <w:rPr>
          <w:rFonts w:ascii="inherit" w:hAnsi="inherit" w:cs="Calibri"/>
          <w:b/>
          <w:bCs/>
          <w:color w:val="201F1E"/>
          <w:bdr w:val="none" w:sz="0" w:space="0" w:color="auto" w:frame="1"/>
        </w:rPr>
        <w:br/>
      </w:r>
      <w:r>
        <w:rPr>
          <w:rFonts w:ascii="inherit" w:hAnsi="inherit" w:cs="Calibri"/>
          <w:b/>
          <w:bCs/>
          <w:color w:val="201F1E"/>
          <w:bdr w:val="none" w:sz="0" w:space="0" w:color="auto" w:frame="1"/>
        </w:rPr>
        <w:br/>
      </w:r>
    </w:p>
    <w:p w14:paraId="55E36033" w14:textId="77777777" w:rsidR="00C80B65" w:rsidRDefault="00C80B65" w:rsidP="00C80B65">
      <w:pPr>
        <w:pStyle w:val="xmsoplaintext"/>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bdr w:val="none" w:sz="0" w:space="0" w:color="auto" w:frame="1"/>
        </w:rPr>
        <w:t>P.S. Please do invite friends, family or members of your community to our fundraiser. Everyone is welcome at 7.30pm on Saturday 12</w:t>
      </w:r>
      <w:r>
        <w:rPr>
          <w:rFonts w:ascii="inherit" w:hAnsi="inherit" w:cs="Calibri"/>
          <w:color w:val="201F1E"/>
          <w:bdr w:val="none" w:sz="0" w:space="0" w:color="auto" w:frame="1"/>
          <w:vertAlign w:val="superscript"/>
        </w:rPr>
        <w:t>th</w:t>
      </w:r>
      <w:r>
        <w:rPr>
          <w:rFonts w:ascii="inherit" w:hAnsi="inherit" w:cs="Calibri"/>
          <w:color w:val="201F1E"/>
          <w:bdr w:val="none" w:sz="0" w:space="0" w:color="auto" w:frame="1"/>
        </w:rPr>
        <w:t> March. For tickets to the fundraiser, please visit </w:t>
      </w:r>
      <w:hyperlink r:id="rId24" w:tgtFrame="_blank" w:history="1">
        <w:r>
          <w:rPr>
            <w:rStyle w:val="Hyperlink"/>
            <w:rFonts w:ascii="inherit" w:hAnsi="inherit" w:cs="Calibri"/>
            <w:color w:val="0563C1"/>
            <w:bdr w:val="none" w:sz="0" w:space="0" w:color="auto" w:frame="1"/>
          </w:rPr>
          <w:t>www.justgiving.com/fundraising/raising-funds-for-ukrainian-refugees.</w:t>
        </w:r>
      </w:hyperlink>
      <w:r>
        <w:rPr>
          <w:rFonts w:ascii="inherit" w:hAnsi="inherit" w:cs="Calibri"/>
          <w:color w:val="201F1E"/>
          <w:bdr w:val="none" w:sz="0" w:space="0" w:color="auto" w:frame="1"/>
        </w:rPr>
        <w:t> An attached poster is available to print off and share with your community.</w:t>
      </w:r>
    </w:p>
    <w:p w14:paraId="0EEE74D9" w14:textId="77777777" w:rsidR="00C80B65" w:rsidRDefault="00C80B65" w:rsidP="00C80B65">
      <w:pPr>
        <w:pStyle w:val="xmsonormal"/>
        <w:shd w:val="clear" w:color="auto" w:fill="FFFFFF"/>
        <w:spacing w:before="0" w:beforeAutospacing="0" w:after="160" w:afterAutospacing="0" w:line="233" w:lineRule="atLeast"/>
        <w:rPr>
          <w:rFonts w:ascii="Calibri" w:hAnsi="Calibri" w:cs="Calibri"/>
          <w:color w:val="201F1E"/>
          <w:sz w:val="22"/>
          <w:szCs w:val="22"/>
        </w:rPr>
      </w:pPr>
      <w:r>
        <w:rPr>
          <w:rFonts w:ascii="Calibri" w:hAnsi="Calibri" w:cs="Calibri"/>
          <w:color w:val="201F1E"/>
          <w:sz w:val="22"/>
          <w:szCs w:val="22"/>
        </w:rPr>
        <w:t> </w:t>
      </w:r>
    </w:p>
    <w:p w14:paraId="24DF4701" w14:textId="369EDDA2" w:rsidR="00126DC3" w:rsidRDefault="00C80B65" w:rsidP="00C80B65">
      <w:pPr>
        <w:jc w:val="center"/>
        <w:rPr>
          <w:rFonts w:ascii="Calibri" w:hAnsi="Calibri" w:cs="Calibri"/>
          <w:bCs/>
          <w:color w:val="000000"/>
          <w:sz w:val="24"/>
          <w:bdr w:val="none" w:sz="0" w:space="0" w:color="auto" w:frame="1"/>
          <w:shd w:val="clear" w:color="auto" w:fill="FFFFFF"/>
        </w:rPr>
      </w:pPr>
      <w:r>
        <w:rPr>
          <w:rFonts w:ascii="Calibri" w:hAnsi="Calibri" w:cs="Calibri"/>
          <w:bCs/>
          <w:noProof/>
          <w:color w:val="000000"/>
          <w:sz w:val="24"/>
          <w:bdr w:val="none" w:sz="0" w:space="0" w:color="auto" w:frame="1"/>
          <w:shd w:val="clear" w:color="auto" w:fill="FFFFFF"/>
        </w:rPr>
        <w:drawing>
          <wp:inline distT="0" distB="0" distL="0" distR="0" wp14:anchorId="07A97096" wp14:editId="55CE48D0">
            <wp:extent cx="4774223" cy="337540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kraine Fundraiser Poster .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6921" cy="3377313"/>
                    </a:xfrm>
                    <a:prstGeom prst="rect">
                      <a:avLst/>
                    </a:prstGeom>
                  </pic:spPr>
                </pic:pic>
              </a:graphicData>
            </a:graphic>
          </wp:inline>
        </w:drawing>
      </w:r>
    </w:p>
    <w:p w14:paraId="7D11DA1D" w14:textId="77777777" w:rsidR="00126DC3" w:rsidRDefault="00126DC3" w:rsidP="006629DF">
      <w:pPr>
        <w:rPr>
          <w:rFonts w:ascii="Calibri" w:hAnsi="Calibri" w:cs="Calibri"/>
          <w:bCs/>
          <w:color w:val="000000"/>
          <w:sz w:val="24"/>
          <w:bdr w:val="none" w:sz="0" w:space="0" w:color="auto" w:frame="1"/>
          <w:shd w:val="clear" w:color="auto" w:fill="FFFFFF"/>
        </w:rPr>
      </w:pPr>
    </w:p>
    <w:p w14:paraId="6D41983B" w14:textId="7645F3E2" w:rsidR="008479FA" w:rsidRPr="00B761E1" w:rsidRDefault="008479FA" w:rsidP="008479FA">
      <w:pPr>
        <w:spacing w:line="276" w:lineRule="auto"/>
        <w:rPr>
          <w:rFonts w:ascii="Calibri" w:hAnsi="Calibri" w:cs="Calibri"/>
          <w:bCs/>
          <w:color w:val="FF0000"/>
          <w:sz w:val="24"/>
          <w:bdr w:val="none" w:sz="0" w:space="0" w:color="auto" w:frame="1"/>
          <w:shd w:val="clear" w:color="auto" w:fill="FFFFFF"/>
        </w:rPr>
      </w:pPr>
      <w:r w:rsidRPr="00B761E1">
        <w:rPr>
          <w:rFonts w:asciiTheme="minorHAnsi" w:hAnsiTheme="minorHAnsi" w:cstheme="minorHAnsi"/>
          <w:b/>
          <w:bCs/>
          <w:color w:val="201F1E"/>
          <w:sz w:val="28"/>
          <w:szCs w:val="24"/>
        </w:rPr>
        <w:t>CLERGY SUPPORT FUND SECOND COLLECTION</w:t>
      </w:r>
    </w:p>
    <w:p w14:paraId="49138773" w14:textId="647CAB2E" w:rsidR="008479FA" w:rsidRPr="004360A8" w:rsidRDefault="008479FA" w:rsidP="008479FA">
      <w:pPr>
        <w:rPr>
          <w:rFonts w:asciiTheme="minorHAnsi" w:hAnsiTheme="minorHAnsi" w:cstheme="minorHAnsi"/>
          <w:bCs/>
          <w:color w:val="201F1E"/>
          <w:sz w:val="24"/>
          <w:szCs w:val="24"/>
        </w:rPr>
      </w:pPr>
      <w:r w:rsidRPr="004360A8">
        <w:rPr>
          <w:rFonts w:asciiTheme="minorHAnsi" w:hAnsiTheme="minorHAnsi" w:cstheme="minorHAnsi"/>
          <w:bCs/>
          <w:color w:val="201F1E"/>
          <w:sz w:val="24"/>
          <w:szCs w:val="24"/>
        </w:rPr>
        <w:t>The Clergy Support Fund of the Archdiocese of Southwark provides care for priests in their old age and retirement, and in their time of ill health. A gift to this worthy fund will ensure a dignified retirement for our priests, after they have dedicated a lifetime of service to Christ, His Church and His People.</w:t>
      </w:r>
    </w:p>
    <w:p w14:paraId="0D4015C1" w14:textId="77777777" w:rsidR="008479FA" w:rsidRPr="004360A8" w:rsidRDefault="008479FA" w:rsidP="008479FA">
      <w:pPr>
        <w:rPr>
          <w:rFonts w:asciiTheme="minorHAnsi" w:hAnsiTheme="minorHAnsi" w:cstheme="minorHAnsi"/>
          <w:bCs/>
          <w:color w:val="201F1E"/>
          <w:sz w:val="24"/>
          <w:szCs w:val="24"/>
        </w:rPr>
      </w:pPr>
    </w:p>
    <w:p w14:paraId="794E20FC" w14:textId="238B2EA5" w:rsidR="008479FA" w:rsidRPr="004360A8" w:rsidRDefault="008479FA" w:rsidP="008479FA">
      <w:pPr>
        <w:rPr>
          <w:rFonts w:asciiTheme="minorHAnsi" w:hAnsiTheme="minorHAnsi" w:cstheme="minorHAnsi"/>
          <w:bCs/>
          <w:color w:val="201F1E"/>
          <w:sz w:val="24"/>
          <w:szCs w:val="24"/>
        </w:rPr>
      </w:pPr>
      <w:r w:rsidRPr="004360A8">
        <w:rPr>
          <w:rFonts w:asciiTheme="minorHAnsi" w:hAnsiTheme="minorHAnsi" w:cstheme="minorHAnsi"/>
          <w:bCs/>
          <w:color w:val="201F1E"/>
          <w:sz w:val="24"/>
          <w:szCs w:val="24"/>
        </w:rPr>
        <w:t>In 2021, the Clergy Support Fund provided care to 71 retired priests, at a cost of £1.25 million. With the number of priests over the age of 65 steadily increasing, so too will the financial obligation to the Archdiocese.</w:t>
      </w:r>
      <w:r w:rsidR="0053255F">
        <w:rPr>
          <w:rFonts w:asciiTheme="minorHAnsi" w:hAnsiTheme="minorHAnsi" w:cstheme="minorHAnsi"/>
          <w:bCs/>
          <w:color w:val="201F1E"/>
          <w:sz w:val="24"/>
          <w:szCs w:val="24"/>
        </w:rPr>
        <w:t xml:space="preserve"> </w:t>
      </w:r>
      <w:r w:rsidRPr="004360A8">
        <w:rPr>
          <w:rFonts w:asciiTheme="minorHAnsi" w:hAnsiTheme="minorHAnsi" w:cstheme="minorHAnsi"/>
          <w:bCs/>
          <w:color w:val="201F1E"/>
          <w:sz w:val="24"/>
          <w:szCs w:val="24"/>
        </w:rPr>
        <w:t>Please be generous today with a gift to the Clergy Support Fund and continue to keep our priests in your prayers.</w:t>
      </w:r>
    </w:p>
    <w:p w14:paraId="45544C85" w14:textId="48211FE7" w:rsidR="008479FA" w:rsidRPr="004360A8" w:rsidRDefault="008479FA" w:rsidP="008479FA">
      <w:pPr>
        <w:rPr>
          <w:rFonts w:asciiTheme="minorHAnsi" w:hAnsiTheme="minorHAnsi" w:cstheme="minorHAnsi"/>
          <w:bCs/>
          <w:color w:val="201F1E"/>
          <w:sz w:val="24"/>
          <w:szCs w:val="24"/>
        </w:rPr>
      </w:pPr>
    </w:p>
    <w:p w14:paraId="45DE7962" w14:textId="285169B0" w:rsidR="008479FA" w:rsidRPr="004360A8" w:rsidRDefault="006F7D5C" w:rsidP="008479FA">
      <w:pPr>
        <w:rPr>
          <w:rFonts w:asciiTheme="minorHAnsi" w:hAnsiTheme="minorHAnsi" w:cstheme="minorHAnsi"/>
          <w:bCs/>
          <w:color w:val="201F1E"/>
          <w:sz w:val="24"/>
          <w:szCs w:val="24"/>
        </w:rPr>
      </w:pPr>
      <w:r w:rsidRPr="004360A8">
        <w:rPr>
          <w:rFonts w:asciiTheme="minorHAnsi" w:hAnsiTheme="minorHAnsi" w:cstheme="minorHAnsi"/>
          <w:noProof/>
          <w:sz w:val="24"/>
          <w:szCs w:val="24"/>
        </w:rPr>
        <w:lastRenderedPageBreak/>
        <w:drawing>
          <wp:anchor distT="0" distB="0" distL="114300" distR="114300" simplePos="0" relativeHeight="251653120" behindDoc="1" locked="0" layoutInCell="1" allowOverlap="1" wp14:anchorId="046DF7B0" wp14:editId="65CC24C8">
            <wp:simplePos x="0" y="0"/>
            <wp:positionH relativeFrom="margin">
              <wp:posOffset>5156835</wp:posOffset>
            </wp:positionH>
            <wp:positionV relativeFrom="paragraph">
              <wp:posOffset>8255</wp:posOffset>
            </wp:positionV>
            <wp:extent cx="1202055" cy="1177925"/>
            <wp:effectExtent l="0" t="0" r="0" b="3175"/>
            <wp:wrapTight wrapText="bothSides">
              <wp:wrapPolygon edited="0">
                <wp:start x="0" y="0"/>
                <wp:lineTo x="0" y="21309"/>
                <wp:lineTo x="21223" y="21309"/>
                <wp:lineTo x="21223"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202055" cy="117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9FA" w:rsidRPr="004360A8">
        <w:rPr>
          <w:rFonts w:asciiTheme="minorHAnsi" w:hAnsiTheme="minorHAnsi" w:cstheme="minorHAnsi"/>
          <w:bCs/>
          <w:color w:val="201F1E"/>
          <w:sz w:val="24"/>
          <w:szCs w:val="24"/>
        </w:rPr>
        <w:t xml:space="preserve">Thank you! · Donate Online: </w:t>
      </w:r>
      <w:hyperlink r:id="rId27" w:history="1">
        <w:r w:rsidR="008479FA" w:rsidRPr="004360A8">
          <w:rPr>
            <w:rStyle w:val="Hyperlink"/>
            <w:rFonts w:asciiTheme="minorHAnsi" w:hAnsiTheme="minorHAnsi" w:cstheme="minorHAnsi"/>
            <w:bCs/>
            <w:sz w:val="24"/>
            <w:szCs w:val="24"/>
          </w:rPr>
          <w:t>https://rcaos.org.uk/donate/csf</w:t>
        </w:r>
      </w:hyperlink>
    </w:p>
    <w:p w14:paraId="02E38244" w14:textId="77777777" w:rsidR="008479FA" w:rsidRPr="004360A8" w:rsidRDefault="008479FA" w:rsidP="008479FA">
      <w:pPr>
        <w:rPr>
          <w:rFonts w:asciiTheme="minorHAnsi" w:hAnsiTheme="minorHAnsi" w:cstheme="minorHAnsi"/>
          <w:bCs/>
          <w:color w:val="201F1E"/>
          <w:sz w:val="24"/>
          <w:szCs w:val="24"/>
        </w:rPr>
      </w:pPr>
    </w:p>
    <w:p w14:paraId="6D092020" w14:textId="77777777" w:rsidR="008479FA" w:rsidRPr="004360A8" w:rsidRDefault="008479FA" w:rsidP="008479FA">
      <w:pPr>
        <w:rPr>
          <w:rFonts w:asciiTheme="minorHAnsi" w:hAnsiTheme="minorHAnsi" w:cstheme="minorHAnsi"/>
          <w:bCs/>
          <w:color w:val="201F1E"/>
          <w:sz w:val="24"/>
          <w:szCs w:val="24"/>
        </w:rPr>
      </w:pPr>
      <w:r w:rsidRPr="004360A8">
        <w:rPr>
          <w:rFonts w:asciiTheme="minorHAnsi" w:hAnsiTheme="minorHAnsi" w:cstheme="minorHAnsi"/>
          <w:bCs/>
          <w:color w:val="201F1E"/>
          <w:sz w:val="24"/>
          <w:szCs w:val="24"/>
        </w:rPr>
        <w:t>· QR Code (see right)</w:t>
      </w:r>
    </w:p>
    <w:p w14:paraId="12225907" w14:textId="77777777" w:rsidR="008479FA" w:rsidRPr="004360A8" w:rsidRDefault="008479FA" w:rsidP="008479FA">
      <w:pPr>
        <w:rPr>
          <w:rFonts w:asciiTheme="minorHAnsi" w:hAnsiTheme="minorHAnsi" w:cstheme="minorHAnsi"/>
          <w:bCs/>
          <w:color w:val="201F1E"/>
          <w:sz w:val="24"/>
          <w:szCs w:val="24"/>
        </w:rPr>
      </w:pPr>
      <w:r w:rsidRPr="004360A8">
        <w:rPr>
          <w:rFonts w:asciiTheme="minorHAnsi" w:hAnsiTheme="minorHAnsi" w:cstheme="minorHAnsi"/>
          <w:bCs/>
          <w:color w:val="201F1E"/>
          <w:sz w:val="24"/>
          <w:szCs w:val="24"/>
        </w:rPr>
        <w:t>· Telephone Mon-Fri 9am-5pm: 020 7960 2504</w:t>
      </w:r>
    </w:p>
    <w:p w14:paraId="4ABE0D3A" w14:textId="77777777" w:rsidR="008479FA" w:rsidRPr="004360A8" w:rsidRDefault="008479FA" w:rsidP="008479FA">
      <w:pPr>
        <w:ind w:right="-37"/>
        <w:jc w:val="left"/>
        <w:rPr>
          <w:rFonts w:asciiTheme="minorHAnsi" w:hAnsiTheme="minorHAnsi" w:cstheme="minorHAnsi"/>
          <w:bCs/>
          <w:color w:val="201F1E"/>
          <w:sz w:val="24"/>
          <w:szCs w:val="24"/>
        </w:rPr>
      </w:pPr>
      <w:r w:rsidRPr="004360A8">
        <w:rPr>
          <w:rFonts w:asciiTheme="minorHAnsi" w:hAnsiTheme="minorHAnsi" w:cstheme="minorHAnsi"/>
          <w:bCs/>
          <w:color w:val="201F1E"/>
          <w:sz w:val="24"/>
          <w:szCs w:val="24"/>
        </w:rPr>
        <w:t>· Cash / Cheque – please use the Clergy Support Fund envelopes at the back of church.</w:t>
      </w:r>
    </w:p>
    <w:p w14:paraId="0B1CA28F" w14:textId="5E7F9970" w:rsidR="00B761E1" w:rsidRDefault="00B761E1" w:rsidP="008479FA">
      <w:pPr>
        <w:ind w:right="-37"/>
        <w:jc w:val="left"/>
        <w:rPr>
          <w:rFonts w:asciiTheme="minorHAnsi" w:hAnsiTheme="minorHAnsi" w:cstheme="minorHAnsi"/>
          <w:bCs/>
          <w:color w:val="201F1E"/>
          <w:sz w:val="28"/>
          <w:szCs w:val="24"/>
        </w:rPr>
      </w:pPr>
    </w:p>
    <w:p w14:paraId="2929A1EA" w14:textId="77777777" w:rsidR="00CB1267" w:rsidRDefault="00CB1267" w:rsidP="00EF5969">
      <w:pPr>
        <w:ind w:right="-37"/>
        <w:jc w:val="left"/>
        <w:rPr>
          <w:rFonts w:asciiTheme="minorHAnsi" w:hAnsiTheme="minorHAnsi" w:cstheme="minorHAnsi"/>
          <w:b/>
          <w:bCs/>
          <w:color w:val="201F1E"/>
          <w:sz w:val="28"/>
          <w:szCs w:val="24"/>
        </w:rPr>
      </w:pPr>
    </w:p>
    <w:p w14:paraId="7B7B12E4" w14:textId="77777777" w:rsidR="00CB1267" w:rsidRDefault="00CB1267" w:rsidP="00EF5969">
      <w:pPr>
        <w:ind w:right="-37"/>
        <w:jc w:val="left"/>
        <w:rPr>
          <w:rFonts w:asciiTheme="minorHAnsi" w:hAnsiTheme="minorHAnsi" w:cstheme="minorHAnsi"/>
          <w:b/>
          <w:bCs/>
          <w:color w:val="201F1E"/>
          <w:sz w:val="28"/>
          <w:szCs w:val="24"/>
        </w:rPr>
      </w:pPr>
    </w:p>
    <w:p w14:paraId="215A6B24" w14:textId="77777777" w:rsidR="00CB1267" w:rsidRDefault="00CB1267" w:rsidP="00EF5969">
      <w:pPr>
        <w:ind w:right="-37"/>
        <w:jc w:val="left"/>
        <w:rPr>
          <w:rFonts w:asciiTheme="minorHAnsi" w:hAnsiTheme="minorHAnsi" w:cstheme="minorHAnsi"/>
          <w:b/>
          <w:bCs/>
          <w:color w:val="201F1E"/>
          <w:sz w:val="28"/>
          <w:szCs w:val="24"/>
        </w:rPr>
      </w:pPr>
    </w:p>
    <w:p w14:paraId="22F50D86" w14:textId="77777777" w:rsidR="00CB1267" w:rsidRDefault="00CB1267" w:rsidP="00EF5969">
      <w:pPr>
        <w:ind w:right="-37"/>
        <w:jc w:val="left"/>
        <w:rPr>
          <w:rFonts w:asciiTheme="minorHAnsi" w:hAnsiTheme="minorHAnsi" w:cstheme="minorHAnsi"/>
          <w:b/>
          <w:bCs/>
          <w:color w:val="201F1E"/>
          <w:sz w:val="28"/>
          <w:szCs w:val="24"/>
        </w:rPr>
      </w:pPr>
    </w:p>
    <w:p w14:paraId="4263EA09" w14:textId="573EE571" w:rsidR="00223406" w:rsidRDefault="00485D6A" w:rsidP="00EF5969">
      <w:pPr>
        <w:ind w:right="-37"/>
        <w:jc w:val="left"/>
        <w:rPr>
          <w:rFonts w:asciiTheme="minorHAnsi" w:hAnsiTheme="minorHAnsi" w:cstheme="minorHAnsi"/>
          <w:b/>
          <w:bCs/>
          <w:color w:val="201F1E"/>
          <w:sz w:val="28"/>
          <w:szCs w:val="24"/>
        </w:rPr>
      </w:pPr>
      <w:r>
        <w:rPr>
          <w:rFonts w:asciiTheme="minorHAnsi" w:hAnsiTheme="minorHAnsi" w:cstheme="minorHAnsi"/>
          <w:b/>
          <w:bCs/>
          <w:color w:val="201F1E"/>
          <w:sz w:val="28"/>
          <w:szCs w:val="24"/>
        </w:rPr>
        <w:t xml:space="preserve">SYNOD </w:t>
      </w:r>
    </w:p>
    <w:p w14:paraId="25DDD65D" w14:textId="7BCC5DD1" w:rsidR="00762126" w:rsidRPr="00B900D7" w:rsidRDefault="00AA33EF" w:rsidP="00762126">
      <w:pPr>
        <w:ind w:right="-37"/>
        <w:jc w:val="left"/>
        <w:rPr>
          <w:rFonts w:asciiTheme="minorHAnsi" w:hAnsiTheme="minorHAnsi" w:cstheme="minorHAnsi"/>
          <w:bCs/>
          <w:color w:val="201F1E"/>
          <w:sz w:val="24"/>
          <w:szCs w:val="22"/>
        </w:rPr>
      </w:pPr>
      <w:r w:rsidRPr="00B900D7">
        <w:rPr>
          <w:rFonts w:asciiTheme="minorHAnsi" w:hAnsiTheme="minorHAnsi" w:cstheme="minorHAnsi"/>
          <w:b/>
          <w:bCs/>
          <w:noProof/>
          <w:color w:val="201F1E"/>
          <w:sz w:val="28"/>
          <w:szCs w:val="22"/>
        </w:rPr>
        <w:drawing>
          <wp:anchor distT="0" distB="0" distL="114300" distR="114300" simplePos="0" relativeHeight="251652096" behindDoc="1" locked="0" layoutInCell="1" allowOverlap="1" wp14:anchorId="49B2550D" wp14:editId="63AC08F6">
            <wp:simplePos x="0" y="0"/>
            <wp:positionH relativeFrom="margin">
              <wp:align>left</wp:align>
            </wp:positionH>
            <wp:positionV relativeFrom="paragraph">
              <wp:posOffset>11430</wp:posOffset>
            </wp:positionV>
            <wp:extent cx="1922145" cy="1699260"/>
            <wp:effectExtent l="0" t="0" r="1905" b="0"/>
            <wp:wrapTight wrapText="bothSides">
              <wp:wrapPolygon edited="0">
                <wp:start x="0" y="0"/>
                <wp:lineTo x="0" y="21309"/>
                <wp:lineTo x="21407" y="21309"/>
                <wp:lineTo x="2140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nod.png"/>
                    <pic:cNvPicPr/>
                  </pic:nvPicPr>
                  <pic:blipFill>
                    <a:blip r:embed="rId28">
                      <a:extLst>
                        <a:ext uri="{28A0092B-C50C-407E-A947-70E740481C1C}">
                          <a14:useLocalDpi xmlns:a14="http://schemas.microsoft.com/office/drawing/2010/main" val="0"/>
                        </a:ext>
                      </a:extLst>
                    </a:blip>
                    <a:stretch>
                      <a:fillRect/>
                    </a:stretch>
                  </pic:blipFill>
                  <pic:spPr>
                    <a:xfrm>
                      <a:off x="0" y="0"/>
                      <a:ext cx="1940128" cy="1715025"/>
                    </a:xfrm>
                    <a:prstGeom prst="rect">
                      <a:avLst/>
                    </a:prstGeom>
                  </pic:spPr>
                </pic:pic>
              </a:graphicData>
            </a:graphic>
            <wp14:sizeRelH relativeFrom="page">
              <wp14:pctWidth>0</wp14:pctWidth>
            </wp14:sizeRelH>
            <wp14:sizeRelV relativeFrom="page">
              <wp14:pctHeight>0</wp14:pctHeight>
            </wp14:sizeRelV>
          </wp:anchor>
        </w:drawing>
      </w:r>
      <w:r w:rsidR="00762126" w:rsidRPr="00B900D7">
        <w:rPr>
          <w:rFonts w:asciiTheme="minorHAnsi" w:hAnsiTheme="minorHAnsi" w:cstheme="minorHAnsi"/>
          <w:b/>
          <w:bCs/>
          <w:color w:val="201F1E"/>
          <w:sz w:val="24"/>
          <w:szCs w:val="22"/>
        </w:rPr>
        <w:t>Thank you</w:t>
      </w:r>
      <w:r w:rsidR="00762126" w:rsidRPr="00B900D7">
        <w:rPr>
          <w:rFonts w:asciiTheme="minorHAnsi" w:hAnsiTheme="minorHAnsi" w:cstheme="minorHAnsi"/>
          <w:bCs/>
          <w:color w:val="201F1E"/>
          <w:sz w:val="24"/>
          <w:szCs w:val="22"/>
        </w:rPr>
        <w:t xml:space="preserve"> to everyone who took part in the first phase of the Synod Survey over the past few months. We had </w:t>
      </w:r>
      <w:r w:rsidR="00C9213A" w:rsidRPr="00B900D7">
        <w:rPr>
          <w:rFonts w:asciiTheme="minorHAnsi" w:hAnsiTheme="minorHAnsi" w:cstheme="minorHAnsi"/>
          <w:bCs/>
          <w:color w:val="201F1E"/>
          <w:sz w:val="24"/>
          <w:szCs w:val="22"/>
        </w:rPr>
        <w:t>over fifty</w:t>
      </w:r>
      <w:r w:rsidR="00762126" w:rsidRPr="00B900D7">
        <w:rPr>
          <w:rFonts w:asciiTheme="minorHAnsi" w:hAnsiTheme="minorHAnsi" w:cstheme="minorHAnsi"/>
          <w:bCs/>
          <w:color w:val="201F1E"/>
          <w:sz w:val="24"/>
          <w:szCs w:val="22"/>
        </w:rPr>
        <w:t xml:space="preserve"> responses from parishioners both online and returned survey forms.</w:t>
      </w:r>
    </w:p>
    <w:p w14:paraId="6A382671" w14:textId="77777777" w:rsidR="00C9213A" w:rsidRPr="00B900D7" w:rsidRDefault="00C9213A" w:rsidP="00762126">
      <w:pPr>
        <w:ind w:right="-37"/>
        <w:jc w:val="left"/>
        <w:rPr>
          <w:rFonts w:asciiTheme="minorHAnsi" w:hAnsiTheme="minorHAnsi" w:cstheme="minorHAnsi"/>
          <w:bCs/>
          <w:color w:val="201F1E"/>
          <w:sz w:val="24"/>
          <w:szCs w:val="22"/>
        </w:rPr>
      </w:pPr>
    </w:p>
    <w:p w14:paraId="4A75720B" w14:textId="582C5081" w:rsidR="00762126" w:rsidRPr="00B900D7" w:rsidRDefault="00762126" w:rsidP="00762126">
      <w:pPr>
        <w:ind w:right="-37"/>
        <w:jc w:val="left"/>
        <w:rPr>
          <w:rFonts w:asciiTheme="minorHAnsi" w:hAnsiTheme="minorHAnsi" w:cstheme="minorHAnsi"/>
          <w:bCs/>
          <w:color w:val="201F1E"/>
          <w:sz w:val="24"/>
          <w:szCs w:val="22"/>
        </w:rPr>
      </w:pPr>
      <w:r w:rsidRPr="00B900D7">
        <w:rPr>
          <w:rFonts w:asciiTheme="minorHAnsi" w:hAnsiTheme="minorHAnsi" w:cstheme="minorHAnsi"/>
          <w:bCs/>
          <w:color w:val="201F1E"/>
          <w:sz w:val="24"/>
          <w:szCs w:val="22"/>
        </w:rPr>
        <w:t>These responses form</w:t>
      </w:r>
      <w:r w:rsidR="00C9213A" w:rsidRPr="00B900D7">
        <w:rPr>
          <w:rFonts w:asciiTheme="minorHAnsi" w:hAnsiTheme="minorHAnsi" w:cstheme="minorHAnsi"/>
          <w:bCs/>
          <w:color w:val="201F1E"/>
          <w:sz w:val="24"/>
          <w:szCs w:val="22"/>
        </w:rPr>
        <w:t>ed</w:t>
      </w:r>
      <w:r w:rsidRPr="00B900D7">
        <w:rPr>
          <w:rFonts w:asciiTheme="minorHAnsi" w:hAnsiTheme="minorHAnsi" w:cstheme="minorHAnsi"/>
          <w:bCs/>
          <w:color w:val="201F1E"/>
          <w:sz w:val="24"/>
          <w:szCs w:val="22"/>
        </w:rPr>
        <w:t xml:space="preserve"> the basis of the </w:t>
      </w:r>
      <w:r w:rsidR="00B900D7" w:rsidRPr="00B900D7">
        <w:rPr>
          <w:rFonts w:asciiTheme="minorHAnsi" w:hAnsiTheme="minorHAnsi" w:cstheme="minorHAnsi"/>
          <w:bCs/>
          <w:color w:val="201F1E"/>
          <w:sz w:val="24"/>
          <w:szCs w:val="22"/>
        </w:rPr>
        <w:t>report,</w:t>
      </w:r>
      <w:r w:rsidRPr="00B900D7">
        <w:rPr>
          <w:rFonts w:asciiTheme="minorHAnsi" w:hAnsiTheme="minorHAnsi" w:cstheme="minorHAnsi"/>
          <w:bCs/>
          <w:color w:val="201F1E"/>
          <w:sz w:val="24"/>
          <w:szCs w:val="22"/>
        </w:rPr>
        <w:t xml:space="preserve"> </w:t>
      </w:r>
      <w:r w:rsidR="00C9213A" w:rsidRPr="00B900D7">
        <w:rPr>
          <w:rFonts w:asciiTheme="minorHAnsi" w:hAnsiTheme="minorHAnsi" w:cstheme="minorHAnsi"/>
          <w:bCs/>
          <w:color w:val="201F1E"/>
          <w:sz w:val="24"/>
          <w:szCs w:val="22"/>
        </w:rPr>
        <w:t xml:space="preserve">which was sent, along with all other parishes, </w:t>
      </w:r>
      <w:r w:rsidRPr="00B900D7">
        <w:rPr>
          <w:rFonts w:asciiTheme="minorHAnsi" w:hAnsiTheme="minorHAnsi" w:cstheme="minorHAnsi"/>
          <w:bCs/>
          <w:color w:val="201F1E"/>
          <w:sz w:val="24"/>
          <w:szCs w:val="22"/>
        </w:rPr>
        <w:t>to Southwark Diocese</w:t>
      </w:r>
      <w:r w:rsidR="00C9213A" w:rsidRPr="00B900D7">
        <w:rPr>
          <w:rFonts w:asciiTheme="minorHAnsi" w:hAnsiTheme="minorHAnsi" w:cstheme="minorHAnsi"/>
          <w:bCs/>
          <w:color w:val="201F1E"/>
          <w:sz w:val="24"/>
          <w:szCs w:val="22"/>
        </w:rPr>
        <w:t xml:space="preserve"> and will be reviewed.  Southwark’s response,</w:t>
      </w:r>
      <w:r w:rsidRPr="00B900D7">
        <w:rPr>
          <w:rFonts w:asciiTheme="minorHAnsi" w:hAnsiTheme="minorHAnsi" w:cstheme="minorHAnsi"/>
          <w:bCs/>
          <w:color w:val="201F1E"/>
          <w:sz w:val="24"/>
          <w:szCs w:val="22"/>
        </w:rPr>
        <w:t xml:space="preserve"> </w:t>
      </w:r>
      <w:r w:rsidR="00C9213A" w:rsidRPr="00B900D7">
        <w:rPr>
          <w:rFonts w:asciiTheme="minorHAnsi" w:hAnsiTheme="minorHAnsi" w:cstheme="minorHAnsi"/>
          <w:bCs/>
          <w:color w:val="201F1E"/>
          <w:sz w:val="24"/>
          <w:szCs w:val="22"/>
        </w:rPr>
        <w:t xml:space="preserve">presented to the Bishop’s Conference of England and Wales </w:t>
      </w:r>
      <w:r w:rsidRPr="00B900D7">
        <w:rPr>
          <w:rFonts w:asciiTheme="minorHAnsi" w:hAnsiTheme="minorHAnsi" w:cstheme="minorHAnsi"/>
          <w:bCs/>
          <w:color w:val="201F1E"/>
          <w:sz w:val="24"/>
          <w:szCs w:val="22"/>
        </w:rPr>
        <w:t>will then be collated along with all other Diocese</w:t>
      </w:r>
      <w:r w:rsidR="00C9213A" w:rsidRPr="00B900D7">
        <w:rPr>
          <w:rFonts w:asciiTheme="minorHAnsi" w:hAnsiTheme="minorHAnsi" w:cstheme="minorHAnsi"/>
          <w:bCs/>
          <w:color w:val="201F1E"/>
          <w:sz w:val="24"/>
          <w:szCs w:val="22"/>
        </w:rPr>
        <w:t xml:space="preserve"> across the country</w:t>
      </w:r>
      <w:r w:rsidRPr="00B900D7">
        <w:rPr>
          <w:rFonts w:asciiTheme="minorHAnsi" w:hAnsiTheme="minorHAnsi" w:cstheme="minorHAnsi"/>
          <w:bCs/>
          <w:color w:val="201F1E"/>
          <w:sz w:val="24"/>
          <w:szCs w:val="22"/>
        </w:rPr>
        <w:t>, before submission to Rome.</w:t>
      </w:r>
    </w:p>
    <w:p w14:paraId="74A1513C" w14:textId="77777777" w:rsidR="00C9213A" w:rsidRPr="00B900D7" w:rsidRDefault="00C9213A" w:rsidP="00762126">
      <w:pPr>
        <w:ind w:right="-37"/>
        <w:jc w:val="left"/>
        <w:rPr>
          <w:rFonts w:asciiTheme="minorHAnsi" w:hAnsiTheme="minorHAnsi" w:cstheme="minorHAnsi"/>
          <w:bCs/>
          <w:color w:val="201F1E"/>
          <w:sz w:val="24"/>
          <w:szCs w:val="22"/>
        </w:rPr>
      </w:pPr>
    </w:p>
    <w:p w14:paraId="3CFF3F0B" w14:textId="3C0BAFD1" w:rsidR="00AA33EF" w:rsidRPr="00B900D7" w:rsidRDefault="00762126" w:rsidP="00762126">
      <w:pPr>
        <w:ind w:right="-37"/>
        <w:jc w:val="left"/>
        <w:rPr>
          <w:rFonts w:asciiTheme="minorHAnsi" w:hAnsiTheme="minorHAnsi" w:cstheme="minorHAnsi"/>
          <w:bCs/>
          <w:color w:val="201F1E"/>
          <w:sz w:val="24"/>
          <w:szCs w:val="22"/>
        </w:rPr>
      </w:pPr>
      <w:r w:rsidRPr="00B900D7">
        <w:rPr>
          <w:rFonts w:asciiTheme="minorHAnsi" w:hAnsiTheme="minorHAnsi" w:cstheme="minorHAnsi"/>
          <w:bCs/>
          <w:color w:val="201F1E"/>
          <w:sz w:val="24"/>
          <w:szCs w:val="22"/>
        </w:rPr>
        <w:t xml:space="preserve">There were many heartfelt, honest and spiritual responses feeding into the themes of Communion, Participation and Mission. The results also highlighted valued aspects, as well as suggested enhancements specific to Saint Teresa’s.  Many of these ‘missing’ or ‘lacking’ areas of parish life were due to COVID-19 and the restrictions it brought.  Listed below are some of the areas which were highlighted, and which in due course can be addressed </w:t>
      </w:r>
      <w:r w:rsidR="00C9213A" w:rsidRPr="00B900D7">
        <w:rPr>
          <w:rFonts w:asciiTheme="minorHAnsi" w:hAnsiTheme="minorHAnsi" w:cstheme="minorHAnsi"/>
          <w:bCs/>
          <w:color w:val="201F1E"/>
          <w:sz w:val="24"/>
          <w:szCs w:val="22"/>
        </w:rPr>
        <w:t>within Saint Teresa’s</w:t>
      </w:r>
      <w:r w:rsidRPr="00B900D7">
        <w:rPr>
          <w:rFonts w:asciiTheme="minorHAnsi" w:hAnsiTheme="minorHAnsi" w:cstheme="minorHAnsi"/>
          <w:bCs/>
          <w:color w:val="201F1E"/>
          <w:sz w:val="24"/>
          <w:szCs w:val="22"/>
        </w:rPr>
        <w:t>.</w:t>
      </w:r>
    </w:p>
    <w:p w14:paraId="69D54457" w14:textId="2ADF742F" w:rsidR="00AA33EF" w:rsidRPr="00B900D7" w:rsidRDefault="00AA33EF" w:rsidP="00EF5969">
      <w:pPr>
        <w:ind w:right="-37"/>
        <w:jc w:val="left"/>
        <w:rPr>
          <w:rFonts w:asciiTheme="minorHAnsi" w:hAnsiTheme="minorHAnsi" w:cstheme="minorHAnsi"/>
          <w:b/>
          <w:bCs/>
          <w:color w:val="201F1E"/>
          <w:sz w:val="24"/>
          <w:szCs w:val="22"/>
        </w:rPr>
      </w:pPr>
    </w:p>
    <w:tbl>
      <w:tblPr>
        <w:tblW w:w="9781" w:type="dxa"/>
        <w:tblLook w:val="04A0" w:firstRow="1" w:lastRow="0" w:firstColumn="1" w:lastColumn="0" w:noHBand="0" w:noVBand="1"/>
      </w:tblPr>
      <w:tblGrid>
        <w:gridCol w:w="4111"/>
        <w:gridCol w:w="5670"/>
      </w:tblGrid>
      <w:tr w:rsidR="00C9213A" w:rsidRPr="00E15054" w14:paraId="7C0CD00D" w14:textId="77777777" w:rsidTr="0056041D">
        <w:trPr>
          <w:trHeight w:val="315"/>
        </w:trPr>
        <w:tc>
          <w:tcPr>
            <w:tcW w:w="4111" w:type="dxa"/>
            <w:tcBorders>
              <w:top w:val="nil"/>
              <w:left w:val="nil"/>
              <w:bottom w:val="nil"/>
              <w:right w:val="nil"/>
            </w:tcBorders>
            <w:shd w:val="clear" w:color="auto" w:fill="auto"/>
            <w:vAlign w:val="bottom"/>
            <w:hideMark/>
          </w:tcPr>
          <w:p w14:paraId="1A6B7B50" w14:textId="4C88C0E4" w:rsidR="00C9213A" w:rsidRPr="007219B2" w:rsidRDefault="00B900D7" w:rsidP="00B037FA">
            <w:pPr>
              <w:jc w:val="left"/>
              <w:rPr>
                <w:rFonts w:asciiTheme="majorHAnsi" w:hAnsiTheme="majorHAnsi" w:cstheme="majorHAnsi"/>
                <w:b/>
                <w:bCs/>
                <w:color w:val="000000"/>
                <w:sz w:val="22"/>
                <w:szCs w:val="22"/>
              </w:rPr>
            </w:pPr>
            <w:r>
              <w:rPr>
                <w:rFonts w:asciiTheme="majorHAnsi" w:hAnsiTheme="majorHAnsi" w:cstheme="majorHAnsi"/>
                <w:b/>
                <w:bCs/>
                <w:color w:val="000000"/>
                <w:sz w:val="22"/>
                <w:szCs w:val="22"/>
              </w:rPr>
              <w:t>DETAIL</w:t>
            </w:r>
          </w:p>
        </w:tc>
        <w:tc>
          <w:tcPr>
            <w:tcW w:w="5670" w:type="dxa"/>
            <w:tcBorders>
              <w:top w:val="nil"/>
              <w:left w:val="nil"/>
              <w:bottom w:val="nil"/>
              <w:right w:val="nil"/>
            </w:tcBorders>
            <w:shd w:val="clear" w:color="auto" w:fill="auto"/>
            <w:vAlign w:val="bottom"/>
            <w:hideMark/>
          </w:tcPr>
          <w:p w14:paraId="28666A68" w14:textId="77777777" w:rsidR="00C9213A" w:rsidRPr="007219B2" w:rsidRDefault="00C9213A" w:rsidP="00C9213A">
            <w:pPr>
              <w:jc w:val="left"/>
              <w:rPr>
                <w:rFonts w:asciiTheme="majorHAnsi" w:hAnsiTheme="majorHAnsi" w:cstheme="majorHAnsi"/>
                <w:b/>
                <w:bCs/>
                <w:color w:val="000000"/>
                <w:sz w:val="22"/>
                <w:szCs w:val="22"/>
              </w:rPr>
            </w:pPr>
            <w:r w:rsidRPr="007219B2">
              <w:rPr>
                <w:rFonts w:asciiTheme="majorHAnsi" w:hAnsiTheme="majorHAnsi" w:cstheme="majorHAnsi"/>
                <w:b/>
                <w:bCs/>
                <w:color w:val="000000"/>
                <w:sz w:val="22"/>
                <w:szCs w:val="22"/>
              </w:rPr>
              <w:t>RESPONSE</w:t>
            </w:r>
          </w:p>
        </w:tc>
      </w:tr>
      <w:tr w:rsidR="00C9213A" w:rsidRPr="00E15054" w14:paraId="33B8909C" w14:textId="77777777" w:rsidTr="0056041D">
        <w:trPr>
          <w:trHeight w:val="315"/>
        </w:trPr>
        <w:tc>
          <w:tcPr>
            <w:tcW w:w="4111" w:type="dxa"/>
            <w:tcBorders>
              <w:top w:val="nil"/>
              <w:left w:val="nil"/>
              <w:bottom w:val="nil"/>
              <w:right w:val="nil"/>
            </w:tcBorders>
            <w:shd w:val="clear" w:color="auto" w:fill="auto"/>
            <w:hideMark/>
          </w:tcPr>
          <w:p w14:paraId="12966C60"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Social Interactions/Events</w:t>
            </w:r>
          </w:p>
        </w:tc>
        <w:tc>
          <w:tcPr>
            <w:tcW w:w="5670" w:type="dxa"/>
            <w:tcBorders>
              <w:top w:val="nil"/>
              <w:left w:val="nil"/>
              <w:bottom w:val="nil"/>
              <w:right w:val="nil"/>
            </w:tcBorders>
            <w:shd w:val="clear" w:color="auto" w:fill="auto"/>
            <w:hideMark/>
          </w:tcPr>
          <w:p w14:paraId="2FC856D9" w14:textId="0CAD42B6"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 xml:space="preserve">COVID closure - Awaiting work on </w:t>
            </w:r>
            <w:r w:rsidR="0056041D">
              <w:rPr>
                <w:rFonts w:asciiTheme="majorHAnsi" w:hAnsiTheme="majorHAnsi" w:cstheme="majorHAnsi"/>
                <w:color w:val="000000"/>
                <w:sz w:val="22"/>
                <w:szCs w:val="22"/>
              </w:rPr>
              <w:t>parish centre</w:t>
            </w:r>
          </w:p>
        </w:tc>
      </w:tr>
      <w:tr w:rsidR="00C9213A" w:rsidRPr="00E15054" w14:paraId="31F43A51" w14:textId="77777777" w:rsidTr="0056041D">
        <w:trPr>
          <w:trHeight w:val="630"/>
        </w:trPr>
        <w:tc>
          <w:tcPr>
            <w:tcW w:w="4111" w:type="dxa"/>
            <w:tcBorders>
              <w:top w:val="nil"/>
              <w:left w:val="nil"/>
              <w:bottom w:val="nil"/>
              <w:right w:val="nil"/>
            </w:tcBorders>
            <w:shd w:val="clear" w:color="auto" w:fill="auto"/>
            <w:hideMark/>
          </w:tcPr>
          <w:p w14:paraId="066C6CAE"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Children's Mass/Liturgy/Participation</w:t>
            </w:r>
          </w:p>
          <w:p w14:paraId="645B6D29" w14:textId="77777777" w:rsidR="000C34B9" w:rsidRPr="007219B2" w:rsidRDefault="000C34B9" w:rsidP="00B037FA">
            <w:pPr>
              <w:jc w:val="left"/>
              <w:rPr>
                <w:rFonts w:asciiTheme="majorHAnsi" w:hAnsiTheme="majorHAnsi" w:cstheme="majorHAnsi"/>
                <w:color w:val="000000"/>
                <w:sz w:val="22"/>
                <w:szCs w:val="22"/>
              </w:rPr>
            </w:pPr>
          </w:p>
          <w:p w14:paraId="4A9078FA" w14:textId="089201CB" w:rsidR="000C34B9" w:rsidRPr="007219B2" w:rsidRDefault="000C34B9" w:rsidP="00B037FA">
            <w:pPr>
              <w:jc w:val="left"/>
              <w:rPr>
                <w:rFonts w:asciiTheme="majorHAnsi" w:hAnsiTheme="majorHAnsi" w:cstheme="majorHAnsi"/>
                <w:color w:val="000000"/>
                <w:sz w:val="22"/>
                <w:szCs w:val="22"/>
              </w:rPr>
            </w:pPr>
          </w:p>
        </w:tc>
        <w:tc>
          <w:tcPr>
            <w:tcW w:w="5670" w:type="dxa"/>
            <w:tcBorders>
              <w:top w:val="nil"/>
              <w:left w:val="nil"/>
              <w:bottom w:val="nil"/>
              <w:right w:val="nil"/>
            </w:tcBorders>
            <w:shd w:val="clear" w:color="auto" w:fill="auto"/>
            <w:hideMark/>
          </w:tcPr>
          <w:p w14:paraId="237DF387" w14:textId="76870C95"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 xml:space="preserve">COVID </w:t>
            </w:r>
            <w:r w:rsidR="0056041D">
              <w:rPr>
                <w:rFonts w:asciiTheme="majorHAnsi" w:hAnsiTheme="majorHAnsi" w:cstheme="majorHAnsi"/>
                <w:color w:val="000000"/>
                <w:sz w:val="22"/>
                <w:szCs w:val="22"/>
              </w:rPr>
              <w:t>r</w:t>
            </w:r>
            <w:r w:rsidRPr="007219B2">
              <w:rPr>
                <w:rFonts w:asciiTheme="majorHAnsi" w:hAnsiTheme="majorHAnsi" w:cstheme="majorHAnsi"/>
                <w:color w:val="000000"/>
                <w:sz w:val="22"/>
                <w:szCs w:val="22"/>
              </w:rPr>
              <w:t>estrictions – Liturgy coming back soon</w:t>
            </w:r>
            <w:r w:rsidR="005F187E" w:rsidRPr="007219B2">
              <w:rPr>
                <w:rFonts w:asciiTheme="majorHAnsi" w:hAnsiTheme="majorHAnsi" w:cstheme="majorHAnsi"/>
                <w:color w:val="000000"/>
                <w:sz w:val="22"/>
                <w:szCs w:val="22"/>
              </w:rPr>
              <w:t xml:space="preserve">, </w:t>
            </w:r>
            <w:r w:rsidRPr="007219B2">
              <w:rPr>
                <w:rFonts w:asciiTheme="majorHAnsi" w:hAnsiTheme="majorHAnsi" w:cstheme="majorHAnsi"/>
                <w:color w:val="000000"/>
                <w:sz w:val="22"/>
                <w:szCs w:val="22"/>
              </w:rPr>
              <w:br/>
              <w:t xml:space="preserve">Children’s Masses </w:t>
            </w:r>
            <w:r w:rsidR="0056041D">
              <w:rPr>
                <w:rFonts w:asciiTheme="majorHAnsi" w:hAnsiTheme="majorHAnsi" w:cstheme="majorHAnsi"/>
                <w:color w:val="000000"/>
                <w:sz w:val="22"/>
                <w:szCs w:val="22"/>
              </w:rPr>
              <w:t xml:space="preserve">will be held </w:t>
            </w:r>
            <w:r w:rsidRPr="007219B2">
              <w:rPr>
                <w:rFonts w:asciiTheme="majorHAnsi" w:hAnsiTheme="majorHAnsi" w:cstheme="majorHAnsi"/>
                <w:color w:val="000000"/>
                <w:sz w:val="22"/>
                <w:szCs w:val="22"/>
              </w:rPr>
              <w:t>during the Mission.</w:t>
            </w:r>
          </w:p>
        </w:tc>
      </w:tr>
      <w:tr w:rsidR="00C9213A" w:rsidRPr="00E15054" w14:paraId="45753C2D" w14:textId="77777777" w:rsidTr="0056041D">
        <w:trPr>
          <w:trHeight w:val="630"/>
        </w:trPr>
        <w:tc>
          <w:tcPr>
            <w:tcW w:w="4111" w:type="dxa"/>
            <w:tcBorders>
              <w:top w:val="nil"/>
              <w:left w:val="nil"/>
              <w:bottom w:val="nil"/>
              <w:right w:val="nil"/>
            </w:tcBorders>
            <w:shd w:val="clear" w:color="auto" w:fill="auto"/>
            <w:hideMark/>
          </w:tcPr>
          <w:p w14:paraId="629D069A"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More volunteers/Requests for</w:t>
            </w:r>
          </w:p>
          <w:p w14:paraId="25568F11" w14:textId="77777777" w:rsidR="000C34B9" w:rsidRPr="007219B2" w:rsidRDefault="000C34B9" w:rsidP="00B037FA">
            <w:pPr>
              <w:jc w:val="left"/>
              <w:rPr>
                <w:rFonts w:asciiTheme="majorHAnsi" w:hAnsiTheme="majorHAnsi" w:cstheme="majorHAnsi"/>
                <w:color w:val="000000"/>
                <w:sz w:val="22"/>
                <w:szCs w:val="22"/>
              </w:rPr>
            </w:pPr>
          </w:p>
          <w:p w14:paraId="20029AC5" w14:textId="77777777" w:rsidR="000C34B9" w:rsidRPr="007219B2" w:rsidRDefault="000C34B9" w:rsidP="00B037FA">
            <w:pPr>
              <w:jc w:val="left"/>
              <w:rPr>
                <w:rFonts w:asciiTheme="majorHAnsi" w:hAnsiTheme="majorHAnsi" w:cstheme="majorHAnsi"/>
                <w:color w:val="000000"/>
                <w:sz w:val="22"/>
                <w:szCs w:val="22"/>
              </w:rPr>
            </w:pPr>
          </w:p>
          <w:p w14:paraId="016DF8B7" w14:textId="04BB4995" w:rsidR="000C34B9" w:rsidRPr="007219B2" w:rsidRDefault="000C34B9" w:rsidP="00B037FA">
            <w:pPr>
              <w:jc w:val="left"/>
              <w:rPr>
                <w:rFonts w:asciiTheme="majorHAnsi" w:hAnsiTheme="majorHAnsi" w:cstheme="majorHAnsi"/>
                <w:color w:val="000000"/>
                <w:sz w:val="22"/>
                <w:szCs w:val="22"/>
              </w:rPr>
            </w:pPr>
          </w:p>
        </w:tc>
        <w:tc>
          <w:tcPr>
            <w:tcW w:w="5670" w:type="dxa"/>
            <w:tcBorders>
              <w:top w:val="nil"/>
              <w:left w:val="nil"/>
              <w:bottom w:val="nil"/>
              <w:right w:val="nil"/>
            </w:tcBorders>
            <w:shd w:val="clear" w:color="auto" w:fill="auto"/>
            <w:hideMark/>
          </w:tcPr>
          <w:p w14:paraId="72EB3C4D" w14:textId="014C0B55" w:rsidR="00C9213A" w:rsidRPr="007219B2" w:rsidRDefault="00B037F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Any</w:t>
            </w:r>
            <w:r w:rsidR="00C9213A" w:rsidRPr="007219B2">
              <w:rPr>
                <w:rFonts w:asciiTheme="majorHAnsi" w:hAnsiTheme="majorHAnsi" w:cstheme="majorHAnsi"/>
                <w:color w:val="000000"/>
                <w:sz w:val="22"/>
                <w:szCs w:val="22"/>
              </w:rPr>
              <w:t>one who wishes to volunteer within the parish, please leave your contact details with a PPC member</w:t>
            </w:r>
            <w:r w:rsidRPr="007219B2">
              <w:rPr>
                <w:rFonts w:asciiTheme="majorHAnsi" w:hAnsiTheme="majorHAnsi" w:cstheme="majorHAnsi"/>
                <w:color w:val="000000"/>
                <w:sz w:val="22"/>
                <w:szCs w:val="22"/>
              </w:rPr>
              <w:t xml:space="preserve"> at the contact corner when it re-opens</w:t>
            </w:r>
            <w:r w:rsidR="00C9213A" w:rsidRPr="007219B2">
              <w:rPr>
                <w:rFonts w:asciiTheme="majorHAnsi" w:hAnsiTheme="majorHAnsi" w:cstheme="majorHAnsi"/>
                <w:color w:val="000000"/>
                <w:sz w:val="22"/>
                <w:szCs w:val="22"/>
              </w:rPr>
              <w:t>.</w:t>
            </w:r>
            <w:r w:rsidR="005F187E">
              <w:rPr>
                <w:rFonts w:asciiTheme="majorHAnsi" w:hAnsiTheme="majorHAnsi" w:cstheme="majorHAnsi"/>
                <w:color w:val="000000"/>
                <w:sz w:val="22"/>
                <w:szCs w:val="22"/>
              </w:rPr>
              <w:t xml:space="preserve"> It is hoped to hold a Volunteers Day in the future.</w:t>
            </w:r>
          </w:p>
        </w:tc>
      </w:tr>
      <w:tr w:rsidR="00C9213A" w:rsidRPr="00E15054" w14:paraId="5DCD0F48" w14:textId="77777777" w:rsidTr="0056041D">
        <w:trPr>
          <w:trHeight w:val="315"/>
        </w:trPr>
        <w:tc>
          <w:tcPr>
            <w:tcW w:w="4111" w:type="dxa"/>
            <w:tcBorders>
              <w:top w:val="nil"/>
              <w:left w:val="nil"/>
              <w:bottom w:val="nil"/>
              <w:right w:val="nil"/>
            </w:tcBorders>
            <w:shd w:val="clear" w:color="auto" w:fill="auto"/>
            <w:hideMark/>
          </w:tcPr>
          <w:p w14:paraId="4D299093"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Contact Info/Comms</w:t>
            </w:r>
          </w:p>
          <w:p w14:paraId="3D92666F" w14:textId="3ED359D2" w:rsidR="000C34B9" w:rsidRPr="007219B2" w:rsidRDefault="000C34B9" w:rsidP="00B037FA">
            <w:pPr>
              <w:jc w:val="left"/>
              <w:rPr>
                <w:rFonts w:asciiTheme="majorHAnsi" w:hAnsiTheme="majorHAnsi" w:cstheme="majorHAnsi"/>
                <w:color w:val="000000"/>
                <w:sz w:val="22"/>
                <w:szCs w:val="22"/>
              </w:rPr>
            </w:pPr>
          </w:p>
        </w:tc>
        <w:tc>
          <w:tcPr>
            <w:tcW w:w="5670" w:type="dxa"/>
            <w:tcBorders>
              <w:top w:val="nil"/>
              <w:left w:val="nil"/>
              <w:bottom w:val="nil"/>
              <w:right w:val="nil"/>
            </w:tcBorders>
            <w:shd w:val="clear" w:color="auto" w:fill="auto"/>
            <w:hideMark/>
          </w:tcPr>
          <w:p w14:paraId="3470933B" w14:textId="2B835146"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 xml:space="preserve">A </w:t>
            </w:r>
            <w:r w:rsidR="00B037FA" w:rsidRPr="007219B2">
              <w:rPr>
                <w:rFonts w:asciiTheme="majorHAnsi" w:hAnsiTheme="majorHAnsi" w:cstheme="majorHAnsi"/>
                <w:color w:val="000000"/>
                <w:sz w:val="22"/>
                <w:szCs w:val="22"/>
              </w:rPr>
              <w:t>n</w:t>
            </w:r>
            <w:r w:rsidRPr="007219B2">
              <w:rPr>
                <w:rFonts w:asciiTheme="majorHAnsi" w:hAnsiTheme="majorHAnsi" w:cstheme="majorHAnsi"/>
                <w:color w:val="000000"/>
                <w:sz w:val="22"/>
                <w:szCs w:val="22"/>
              </w:rPr>
              <w:t xml:space="preserve">otice will be displayed at </w:t>
            </w:r>
            <w:r w:rsidR="00B037FA" w:rsidRPr="007219B2">
              <w:rPr>
                <w:rFonts w:asciiTheme="majorHAnsi" w:hAnsiTheme="majorHAnsi" w:cstheme="majorHAnsi"/>
                <w:color w:val="000000"/>
                <w:sz w:val="22"/>
                <w:szCs w:val="22"/>
              </w:rPr>
              <w:t xml:space="preserve">the </w:t>
            </w:r>
            <w:r w:rsidRPr="007219B2">
              <w:rPr>
                <w:rFonts w:asciiTheme="majorHAnsi" w:hAnsiTheme="majorHAnsi" w:cstheme="majorHAnsi"/>
                <w:color w:val="000000"/>
                <w:sz w:val="22"/>
                <w:szCs w:val="22"/>
              </w:rPr>
              <w:t>Contact Corner</w:t>
            </w:r>
          </w:p>
        </w:tc>
      </w:tr>
      <w:tr w:rsidR="00C9213A" w:rsidRPr="00E15054" w14:paraId="2411CCA3" w14:textId="77777777" w:rsidTr="00B900D7">
        <w:trPr>
          <w:trHeight w:val="318"/>
        </w:trPr>
        <w:tc>
          <w:tcPr>
            <w:tcW w:w="4111" w:type="dxa"/>
            <w:tcBorders>
              <w:top w:val="nil"/>
              <w:left w:val="nil"/>
              <w:bottom w:val="nil"/>
              <w:right w:val="nil"/>
            </w:tcBorders>
            <w:shd w:val="clear" w:color="auto" w:fill="auto"/>
            <w:hideMark/>
          </w:tcPr>
          <w:p w14:paraId="59C0A1B1"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Newsletter</w:t>
            </w:r>
          </w:p>
          <w:p w14:paraId="1ED0169F" w14:textId="4E9C3596" w:rsidR="000C34B9" w:rsidRPr="007219B2" w:rsidRDefault="000C34B9" w:rsidP="00B037FA">
            <w:pPr>
              <w:jc w:val="left"/>
              <w:rPr>
                <w:rFonts w:asciiTheme="majorHAnsi" w:hAnsiTheme="majorHAnsi" w:cstheme="majorHAnsi"/>
                <w:color w:val="000000"/>
                <w:sz w:val="22"/>
                <w:szCs w:val="22"/>
              </w:rPr>
            </w:pPr>
          </w:p>
        </w:tc>
        <w:tc>
          <w:tcPr>
            <w:tcW w:w="5670" w:type="dxa"/>
            <w:tcBorders>
              <w:top w:val="nil"/>
              <w:left w:val="nil"/>
              <w:bottom w:val="nil"/>
              <w:right w:val="nil"/>
            </w:tcBorders>
            <w:shd w:val="clear" w:color="auto" w:fill="auto"/>
            <w:hideMark/>
          </w:tcPr>
          <w:p w14:paraId="3000A6F5" w14:textId="1CA305BD" w:rsidR="00C9213A" w:rsidRPr="007219B2" w:rsidRDefault="005F187E" w:rsidP="00937696">
            <w:pPr>
              <w:jc w:val="left"/>
              <w:rPr>
                <w:rFonts w:asciiTheme="majorHAnsi" w:hAnsiTheme="majorHAnsi" w:cstheme="majorHAnsi"/>
                <w:color w:val="000000"/>
                <w:sz w:val="22"/>
                <w:szCs w:val="22"/>
              </w:rPr>
            </w:pPr>
            <w:r>
              <w:rPr>
                <w:rFonts w:asciiTheme="majorHAnsi" w:hAnsiTheme="majorHAnsi" w:cstheme="majorHAnsi"/>
                <w:color w:val="000000"/>
                <w:sz w:val="22"/>
                <w:szCs w:val="22"/>
              </w:rPr>
              <w:t>COVID</w:t>
            </w:r>
            <w:r w:rsidR="00937696">
              <w:rPr>
                <w:rFonts w:asciiTheme="majorHAnsi" w:hAnsiTheme="majorHAnsi" w:cstheme="majorHAnsi"/>
                <w:color w:val="000000"/>
                <w:sz w:val="22"/>
                <w:szCs w:val="22"/>
              </w:rPr>
              <w:t xml:space="preserve"> restrictions –</w:t>
            </w:r>
            <w:r w:rsidR="00F557D0">
              <w:rPr>
                <w:rFonts w:asciiTheme="majorHAnsi" w:hAnsiTheme="majorHAnsi" w:cstheme="majorHAnsi"/>
                <w:color w:val="000000"/>
                <w:sz w:val="22"/>
                <w:szCs w:val="22"/>
              </w:rPr>
              <w:t xml:space="preserve"> p</w:t>
            </w:r>
            <w:r w:rsidR="00937696">
              <w:rPr>
                <w:rFonts w:asciiTheme="majorHAnsi" w:hAnsiTheme="majorHAnsi" w:cstheme="majorHAnsi"/>
                <w:color w:val="000000"/>
                <w:sz w:val="22"/>
                <w:szCs w:val="22"/>
              </w:rPr>
              <w:t>rinted newsletter w</w:t>
            </w:r>
            <w:r>
              <w:rPr>
                <w:rFonts w:asciiTheme="majorHAnsi" w:hAnsiTheme="majorHAnsi" w:cstheme="majorHAnsi"/>
                <w:color w:val="000000"/>
                <w:sz w:val="22"/>
                <w:szCs w:val="22"/>
              </w:rPr>
              <w:t>ill be returning</w:t>
            </w:r>
          </w:p>
        </w:tc>
      </w:tr>
      <w:tr w:rsidR="00C9213A" w:rsidRPr="00E15054" w14:paraId="2B37348C" w14:textId="77777777" w:rsidTr="0056041D">
        <w:trPr>
          <w:trHeight w:val="315"/>
        </w:trPr>
        <w:tc>
          <w:tcPr>
            <w:tcW w:w="4111" w:type="dxa"/>
            <w:tcBorders>
              <w:top w:val="nil"/>
              <w:left w:val="nil"/>
              <w:bottom w:val="nil"/>
              <w:right w:val="nil"/>
            </w:tcBorders>
            <w:shd w:val="clear" w:color="auto" w:fill="auto"/>
            <w:hideMark/>
          </w:tcPr>
          <w:p w14:paraId="2316CD93"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More/Bring back choir</w:t>
            </w:r>
          </w:p>
          <w:p w14:paraId="59E45591" w14:textId="4E07FA36" w:rsidR="000C34B9" w:rsidRPr="007219B2" w:rsidRDefault="000C34B9" w:rsidP="00B037FA">
            <w:pPr>
              <w:jc w:val="left"/>
              <w:rPr>
                <w:rFonts w:asciiTheme="majorHAnsi" w:hAnsiTheme="majorHAnsi" w:cstheme="majorHAnsi"/>
                <w:color w:val="000000"/>
                <w:sz w:val="22"/>
                <w:szCs w:val="22"/>
              </w:rPr>
            </w:pPr>
          </w:p>
        </w:tc>
        <w:tc>
          <w:tcPr>
            <w:tcW w:w="5670" w:type="dxa"/>
            <w:tcBorders>
              <w:top w:val="nil"/>
              <w:left w:val="nil"/>
              <w:bottom w:val="nil"/>
              <w:right w:val="nil"/>
            </w:tcBorders>
            <w:shd w:val="clear" w:color="auto" w:fill="auto"/>
            <w:hideMark/>
          </w:tcPr>
          <w:p w14:paraId="27B3790A" w14:textId="24A824AF" w:rsidR="00C9213A" w:rsidRPr="007219B2" w:rsidRDefault="001A30B3" w:rsidP="00C9213A">
            <w:pPr>
              <w:jc w:val="left"/>
              <w:rPr>
                <w:rFonts w:asciiTheme="majorHAnsi" w:hAnsiTheme="majorHAnsi" w:cstheme="majorHAnsi"/>
                <w:color w:val="000000"/>
                <w:sz w:val="22"/>
                <w:szCs w:val="22"/>
              </w:rPr>
            </w:pPr>
            <w:r>
              <w:rPr>
                <w:rFonts w:asciiTheme="majorHAnsi" w:hAnsiTheme="majorHAnsi" w:cstheme="majorHAnsi"/>
                <w:color w:val="000000"/>
                <w:sz w:val="22"/>
                <w:szCs w:val="22"/>
              </w:rPr>
              <w:t>COVID r</w:t>
            </w:r>
            <w:r w:rsidR="00C9213A" w:rsidRPr="007219B2">
              <w:rPr>
                <w:rFonts w:asciiTheme="majorHAnsi" w:hAnsiTheme="majorHAnsi" w:cstheme="majorHAnsi"/>
                <w:color w:val="000000"/>
                <w:sz w:val="22"/>
                <w:szCs w:val="22"/>
              </w:rPr>
              <w:t xml:space="preserve">estrictions </w:t>
            </w:r>
            <w:r w:rsidR="00B037FA" w:rsidRPr="007219B2">
              <w:rPr>
                <w:rFonts w:asciiTheme="majorHAnsi" w:hAnsiTheme="majorHAnsi" w:cstheme="majorHAnsi"/>
                <w:color w:val="000000"/>
                <w:sz w:val="22"/>
                <w:szCs w:val="22"/>
              </w:rPr>
              <w:t>–</w:t>
            </w:r>
            <w:r w:rsidR="00C9213A" w:rsidRPr="007219B2">
              <w:rPr>
                <w:rFonts w:asciiTheme="majorHAnsi" w:hAnsiTheme="majorHAnsi" w:cstheme="majorHAnsi"/>
                <w:color w:val="000000"/>
                <w:sz w:val="22"/>
                <w:szCs w:val="22"/>
              </w:rPr>
              <w:t xml:space="preserve"> </w:t>
            </w:r>
            <w:r w:rsidR="00B037FA" w:rsidRPr="007219B2">
              <w:rPr>
                <w:rFonts w:asciiTheme="majorHAnsi" w:hAnsiTheme="majorHAnsi" w:cstheme="majorHAnsi"/>
                <w:color w:val="000000"/>
                <w:sz w:val="22"/>
                <w:szCs w:val="22"/>
              </w:rPr>
              <w:t xml:space="preserve">music groups are gradually </w:t>
            </w:r>
            <w:r w:rsidR="0056041D">
              <w:rPr>
                <w:rFonts w:asciiTheme="majorHAnsi" w:hAnsiTheme="majorHAnsi" w:cstheme="majorHAnsi"/>
                <w:color w:val="000000"/>
                <w:sz w:val="22"/>
                <w:szCs w:val="22"/>
              </w:rPr>
              <w:t>returning</w:t>
            </w:r>
          </w:p>
        </w:tc>
      </w:tr>
      <w:tr w:rsidR="00C9213A" w:rsidRPr="00E15054" w14:paraId="1C6006B7" w14:textId="77777777" w:rsidTr="0056041D">
        <w:trPr>
          <w:trHeight w:val="315"/>
        </w:trPr>
        <w:tc>
          <w:tcPr>
            <w:tcW w:w="4111" w:type="dxa"/>
            <w:tcBorders>
              <w:top w:val="nil"/>
              <w:left w:val="nil"/>
              <w:bottom w:val="nil"/>
              <w:right w:val="nil"/>
            </w:tcBorders>
            <w:shd w:val="clear" w:color="auto" w:fill="auto"/>
            <w:hideMark/>
          </w:tcPr>
          <w:p w14:paraId="756E3BF9"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Missions / Retreats</w:t>
            </w:r>
          </w:p>
          <w:p w14:paraId="174DD8C2" w14:textId="3CD93FB8" w:rsidR="000C34B9" w:rsidRPr="007219B2" w:rsidRDefault="000C34B9" w:rsidP="00B037FA">
            <w:pPr>
              <w:jc w:val="left"/>
              <w:rPr>
                <w:rFonts w:asciiTheme="majorHAnsi" w:hAnsiTheme="majorHAnsi" w:cstheme="majorHAnsi"/>
                <w:color w:val="000000"/>
                <w:sz w:val="22"/>
                <w:szCs w:val="22"/>
              </w:rPr>
            </w:pPr>
          </w:p>
        </w:tc>
        <w:tc>
          <w:tcPr>
            <w:tcW w:w="5670" w:type="dxa"/>
            <w:tcBorders>
              <w:top w:val="nil"/>
              <w:left w:val="nil"/>
              <w:bottom w:val="nil"/>
              <w:right w:val="nil"/>
            </w:tcBorders>
            <w:shd w:val="clear" w:color="auto" w:fill="auto"/>
            <w:hideMark/>
          </w:tcPr>
          <w:p w14:paraId="20815329" w14:textId="3B3FE955"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Lenten Mission</w:t>
            </w:r>
            <w:r w:rsidR="00B037FA" w:rsidRPr="007219B2">
              <w:rPr>
                <w:rFonts w:asciiTheme="majorHAnsi" w:hAnsiTheme="majorHAnsi" w:cstheme="majorHAnsi"/>
                <w:color w:val="000000"/>
                <w:sz w:val="22"/>
                <w:szCs w:val="22"/>
              </w:rPr>
              <w:t xml:space="preserve"> </w:t>
            </w:r>
            <w:r w:rsidR="00B037FA" w:rsidRPr="0056041D">
              <w:rPr>
                <w:rFonts w:asciiTheme="majorHAnsi" w:hAnsiTheme="majorHAnsi" w:cstheme="majorHAnsi"/>
                <w:b/>
                <w:bCs/>
                <w:color w:val="000000"/>
                <w:sz w:val="22"/>
                <w:szCs w:val="22"/>
              </w:rPr>
              <w:t>NEW LIFE, NEW HOPE</w:t>
            </w:r>
            <w:r w:rsidR="00B037FA" w:rsidRPr="007219B2">
              <w:rPr>
                <w:rFonts w:asciiTheme="majorHAnsi" w:hAnsiTheme="majorHAnsi" w:cstheme="majorHAnsi"/>
                <w:color w:val="000000"/>
                <w:sz w:val="22"/>
                <w:szCs w:val="22"/>
              </w:rPr>
              <w:t>! Begins Ash</w:t>
            </w:r>
            <w:r w:rsidR="00B900D7">
              <w:rPr>
                <w:rFonts w:asciiTheme="majorHAnsi" w:hAnsiTheme="majorHAnsi" w:cstheme="majorHAnsi"/>
                <w:color w:val="000000"/>
                <w:sz w:val="22"/>
                <w:szCs w:val="22"/>
              </w:rPr>
              <w:t xml:space="preserve"> W</w:t>
            </w:r>
            <w:r w:rsidR="00B037FA" w:rsidRPr="007219B2">
              <w:rPr>
                <w:rFonts w:asciiTheme="majorHAnsi" w:hAnsiTheme="majorHAnsi" w:cstheme="majorHAnsi"/>
                <w:color w:val="000000"/>
                <w:sz w:val="22"/>
                <w:szCs w:val="22"/>
              </w:rPr>
              <w:t>ednesday 2</w:t>
            </w:r>
            <w:r w:rsidR="00B037FA" w:rsidRPr="007219B2">
              <w:rPr>
                <w:rFonts w:asciiTheme="majorHAnsi" w:hAnsiTheme="majorHAnsi" w:cstheme="majorHAnsi"/>
                <w:color w:val="000000"/>
                <w:sz w:val="22"/>
                <w:szCs w:val="22"/>
                <w:vertAlign w:val="superscript"/>
              </w:rPr>
              <w:t>nd</w:t>
            </w:r>
            <w:r w:rsidR="00B037FA" w:rsidRPr="007219B2">
              <w:rPr>
                <w:rFonts w:asciiTheme="majorHAnsi" w:hAnsiTheme="majorHAnsi" w:cstheme="majorHAnsi"/>
                <w:color w:val="000000"/>
                <w:sz w:val="22"/>
                <w:szCs w:val="22"/>
              </w:rPr>
              <w:t xml:space="preserve"> March.</w:t>
            </w:r>
          </w:p>
        </w:tc>
      </w:tr>
      <w:tr w:rsidR="00C9213A" w:rsidRPr="00E15054" w14:paraId="16132454" w14:textId="77777777" w:rsidTr="0056041D">
        <w:trPr>
          <w:trHeight w:val="315"/>
        </w:trPr>
        <w:tc>
          <w:tcPr>
            <w:tcW w:w="4111" w:type="dxa"/>
            <w:tcBorders>
              <w:top w:val="nil"/>
              <w:left w:val="nil"/>
              <w:bottom w:val="nil"/>
              <w:right w:val="nil"/>
            </w:tcBorders>
            <w:shd w:val="clear" w:color="auto" w:fill="auto"/>
            <w:hideMark/>
          </w:tcPr>
          <w:p w14:paraId="0E7F871C"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Adoration</w:t>
            </w:r>
          </w:p>
          <w:p w14:paraId="2AEE6483" w14:textId="20FFC043" w:rsidR="000C34B9" w:rsidRPr="007219B2" w:rsidRDefault="000C34B9" w:rsidP="00B037FA">
            <w:pPr>
              <w:jc w:val="left"/>
              <w:rPr>
                <w:rFonts w:asciiTheme="majorHAnsi" w:hAnsiTheme="majorHAnsi" w:cstheme="majorHAnsi"/>
                <w:color w:val="000000"/>
                <w:sz w:val="22"/>
                <w:szCs w:val="22"/>
              </w:rPr>
            </w:pPr>
          </w:p>
        </w:tc>
        <w:tc>
          <w:tcPr>
            <w:tcW w:w="5670" w:type="dxa"/>
            <w:tcBorders>
              <w:top w:val="nil"/>
              <w:left w:val="nil"/>
              <w:bottom w:val="nil"/>
              <w:right w:val="nil"/>
            </w:tcBorders>
            <w:shd w:val="clear" w:color="auto" w:fill="auto"/>
            <w:hideMark/>
          </w:tcPr>
          <w:p w14:paraId="1692BAC0" w14:textId="60452501"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 xml:space="preserve">COVID </w:t>
            </w:r>
            <w:r w:rsidR="0056041D">
              <w:rPr>
                <w:rFonts w:asciiTheme="majorHAnsi" w:hAnsiTheme="majorHAnsi" w:cstheme="majorHAnsi"/>
                <w:color w:val="000000"/>
                <w:sz w:val="22"/>
                <w:szCs w:val="22"/>
              </w:rPr>
              <w:t>r</w:t>
            </w:r>
            <w:r w:rsidRPr="007219B2">
              <w:rPr>
                <w:rFonts w:asciiTheme="majorHAnsi" w:hAnsiTheme="majorHAnsi" w:cstheme="majorHAnsi"/>
                <w:color w:val="000000"/>
                <w:sz w:val="22"/>
                <w:szCs w:val="22"/>
              </w:rPr>
              <w:t xml:space="preserve">estrictions </w:t>
            </w:r>
            <w:r w:rsidR="00B037FA" w:rsidRPr="007219B2">
              <w:rPr>
                <w:rFonts w:asciiTheme="majorHAnsi" w:hAnsiTheme="majorHAnsi" w:cstheme="majorHAnsi"/>
                <w:color w:val="000000"/>
                <w:sz w:val="22"/>
                <w:szCs w:val="22"/>
              </w:rPr>
              <w:t>–</w:t>
            </w:r>
            <w:r w:rsidRPr="007219B2">
              <w:rPr>
                <w:rFonts w:asciiTheme="majorHAnsi" w:hAnsiTheme="majorHAnsi" w:cstheme="majorHAnsi"/>
                <w:color w:val="000000"/>
                <w:sz w:val="22"/>
                <w:szCs w:val="22"/>
              </w:rPr>
              <w:t xml:space="preserve"> </w:t>
            </w:r>
            <w:r w:rsidR="00B037FA" w:rsidRPr="007219B2">
              <w:rPr>
                <w:rFonts w:asciiTheme="majorHAnsi" w:hAnsiTheme="majorHAnsi" w:cstheme="majorHAnsi"/>
                <w:color w:val="000000"/>
                <w:sz w:val="22"/>
                <w:szCs w:val="22"/>
              </w:rPr>
              <w:t>Adoration will be</w:t>
            </w:r>
            <w:r w:rsidR="0056041D">
              <w:rPr>
                <w:rFonts w:asciiTheme="majorHAnsi" w:hAnsiTheme="majorHAnsi" w:cstheme="majorHAnsi"/>
                <w:color w:val="000000"/>
                <w:sz w:val="22"/>
                <w:szCs w:val="22"/>
              </w:rPr>
              <w:t>gin to return</w:t>
            </w:r>
            <w:r w:rsidR="00B037FA" w:rsidRPr="007219B2">
              <w:rPr>
                <w:rFonts w:asciiTheme="majorHAnsi" w:hAnsiTheme="majorHAnsi" w:cstheme="majorHAnsi"/>
                <w:color w:val="000000"/>
                <w:sz w:val="22"/>
                <w:szCs w:val="22"/>
              </w:rPr>
              <w:t xml:space="preserve"> during the Parish Mission.</w:t>
            </w:r>
          </w:p>
        </w:tc>
      </w:tr>
      <w:tr w:rsidR="00C9213A" w:rsidRPr="00E15054" w14:paraId="6A1D7477" w14:textId="77777777" w:rsidTr="0056041D">
        <w:trPr>
          <w:trHeight w:val="315"/>
        </w:trPr>
        <w:tc>
          <w:tcPr>
            <w:tcW w:w="4111" w:type="dxa"/>
            <w:tcBorders>
              <w:top w:val="nil"/>
              <w:left w:val="nil"/>
              <w:bottom w:val="nil"/>
              <w:right w:val="nil"/>
            </w:tcBorders>
            <w:shd w:val="clear" w:color="auto" w:fill="auto"/>
            <w:hideMark/>
          </w:tcPr>
          <w:p w14:paraId="701EA3A9"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Indoor confession</w:t>
            </w:r>
          </w:p>
        </w:tc>
        <w:tc>
          <w:tcPr>
            <w:tcW w:w="5670" w:type="dxa"/>
            <w:tcBorders>
              <w:top w:val="nil"/>
              <w:left w:val="nil"/>
              <w:bottom w:val="nil"/>
              <w:right w:val="nil"/>
            </w:tcBorders>
            <w:shd w:val="clear" w:color="auto" w:fill="auto"/>
            <w:hideMark/>
          </w:tcPr>
          <w:p w14:paraId="62797F81" w14:textId="338CD868"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 xml:space="preserve">COVID </w:t>
            </w:r>
            <w:r w:rsidR="0056041D">
              <w:rPr>
                <w:rFonts w:asciiTheme="majorHAnsi" w:hAnsiTheme="majorHAnsi" w:cstheme="majorHAnsi"/>
                <w:color w:val="000000"/>
                <w:sz w:val="22"/>
                <w:szCs w:val="22"/>
              </w:rPr>
              <w:t>r</w:t>
            </w:r>
            <w:r w:rsidRPr="007219B2">
              <w:rPr>
                <w:rFonts w:asciiTheme="majorHAnsi" w:hAnsiTheme="majorHAnsi" w:cstheme="majorHAnsi"/>
                <w:color w:val="000000"/>
                <w:sz w:val="22"/>
                <w:szCs w:val="22"/>
              </w:rPr>
              <w:t xml:space="preserve">estrictions - </w:t>
            </w:r>
            <w:r w:rsidR="0056041D">
              <w:rPr>
                <w:rFonts w:asciiTheme="majorHAnsi" w:hAnsiTheme="majorHAnsi" w:cstheme="majorHAnsi"/>
                <w:color w:val="000000"/>
                <w:sz w:val="22"/>
                <w:szCs w:val="22"/>
              </w:rPr>
              <w:t>Confessionals will return when safe</w:t>
            </w:r>
          </w:p>
        </w:tc>
      </w:tr>
      <w:tr w:rsidR="00C9213A" w:rsidRPr="00E15054" w14:paraId="71D32A20" w14:textId="77777777" w:rsidTr="0056041D">
        <w:trPr>
          <w:trHeight w:val="315"/>
        </w:trPr>
        <w:tc>
          <w:tcPr>
            <w:tcW w:w="4111" w:type="dxa"/>
            <w:tcBorders>
              <w:top w:val="nil"/>
              <w:left w:val="nil"/>
              <w:bottom w:val="nil"/>
              <w:right w:val="nil"/>
            </w:tcBorders>
            <w:shd w:val="clear" w:color="auto" w:fill="auto"/>
            <w:hideMark/>
          </w:tcPr>
          <w:p w14:paraId="44CD2FCA" w14:textId="49206801" w:rsidR="00C9213A" w:rsidRPr="007219B2" w:rsidRDefault="0056041D" w:rsidP="00B037FA">
            <w:pPr>
              <w:jc w:val="left"/>
              <w:rPr>
                <w:rFonts w:asciiTheme="majorHAnsi" w:hAnsiTheme="majorHAnsi" w:cstheme="majorHAnsi"/>
                <w:color w:val="000000"/>
                <w:sz w:val="22"/>
                <w:szCs w:val="22"/>
              </w:rPr>
            </w:pPr>
            <w:r>
              <w:rPr>
                <w:rFonts w:asciiTheme="majorHAnsi" w:hAnsiTheme="majorHAnsi" w:cstheme="majorHAnsi"/>
                <w:color w:val="000000"/>
                <w:sz w:val="22"/>
                <w:szCs w:val="22"/>
              </w:rPr>
              <w:t>Repository</w:t>
            </w:r>
          </w:p>
        </w:tc>
        <w:tc>
          <w:tcPr>
            <w:tcW w:w="5670" w:type="dxa"/>
            <w:tcBorders>
              <w:top w:val="nil"/>
              <w:left w:val="nil"/>
              <w:bottom w:val="nil"/>
              <w:right w:val="nil"/>
            </w:tcBorders>
            <w:shd w:val="clear" w:color="auto" w:fill="auto"/>
            <w:hideMark/>
          </w:tcPr>
          <w:p w14:paraId="0EAF300D" w14:textId="50D58BDB"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 xml:space="preserve">COVID </w:t>
            </w:r>
            <w:r w:rsidR="0056041D">
              <w:rPr>
                <w:rFonts w:asciiTheme="majorHAnsi" w:hAnsiTheme="majorHAnsi" w:cstheme="majorHAnsi"/>
                <w:color w:val="000000"/>
                <w:sz w:val="22"/>
                <w:szCs w:val="22"/>
              </w:rPr>
              <w:t>r</w:t>
            </w:r>
            <w:r w:rsidRPr="007219B2">
              <w:rPr>
                <w:rFonts w:asciiTheme="majorHAnsi" w:hAnsiTheme="majorHAnsi" w:cstheme="majorHAnsi"/>
                <w:color w:val="000000"/>
                <w:sz w:val="22"/>
                <w:szCs w:val="22"/>
              </w:rPr>
              <w:t xml:space="preserve">estrictions - </w:t>
            </w:r>
            <w:r w:rsidR="0056041D">
              <w:rPr>
                <w:rFonts w:asciiTheme="majorHAnsi" w:hAnsiTheme="majorHAnsi" w:cstheme="majorHAnsi"/>
                <w:color w:val="000000"/>
                <w:sz w:val="22"/>
                <w:szCs w:val="22"/>
              </w:rPr>
              <w:t>will be open</w:t>
            </w:r>
            <w:r w:rsidR="00B037FA" w:rsidRPr="007219B2">
              <w:rPr>
                <w:rFonts w:asciiTheme="majorHAnsi" w:hAnsiTheme="majorHAnsi" w:cstheme="majorHAnsi"/>
                <w:color w:val="000000"/>
                <w:sz w:val="22"/>
                <w:szCs w:val="22"/>
              </w:rPr>
              <w:t xml:space="preserve"> soon.</w:t>
            </w:r>
            <w:r w:rsidR="0056041D">
              <w:rPr>
                <w:rFonts w:asciiTheme="majorHAnsi" w:hAnsiTheme="majorHAnsi" w:cstheme="majorHAnsi"/>
                <w:color w:val="000000"/>
                <w:sz w:val="22"/>
                <w:szCs w:val="22"/>
              </w:rPr>
              <w:t xml:space="preserve"> Restricted access is available via the parish office.</w:t>
            </w:r>
          </w:p>
        </w:tc>
      </w:tr>
      <w:tr w:rsidR="00C9213A" w:rsidRPr="00E15054" w14:paraId="15F8D889" w14:textId="77777777" w:rsidTr="0056041D">
        <w:trPr>
          <w:trHeight w:val="315"/>
        </w:trPr>
        <w:tc>
          <w:tcPr>
            <w:tcW w:w="4111" w:type="dxa"/>
            <w:tcBorders>
              <w:top w:val="nil"/>
              <w:left w:val="nil"/>
              <w:bottom w:val="nil"/>
              <w:right w:val="nil"/>
            </w:tcBorders>
            <w:shd w:val="clear" w:color="auto" w:fill="auto"/>
            <w:hideMark/>
          </w:tcPr>
          <w:p w14:paraId="4D0411CC"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Social Distancing</w:t>
            </w:r>
          </w:p>
        </w:tc>
        <w:tc>
          <w:tcPr>
            <w:tcW w:w="5670" w:type="dxa"/>
            <w:tcBorders>
              <w:top w:val="nil"/>
              <w:left w:val="nil"/>
              <w:bottom w:val="nil"/>
              <w:right w:val="nil"/>
            </w:tcBorders>
            <w:shd w:val="clear" w:color="auto" w:fill="auto"/>
            <w:hideMark/>
          </w:tcPr>
          <w:p w14:paraId="302BA8D6" w14:textId="098CAC74" w:rsidR="00C9213A" w:rsidRPr="007219B2" w:rsidRDefault="00C20E9A" w:rsidP="001A438C">
            <w:pPr>
              <w:jc w:val="left"/>
              <w:rPr>
                <w:rFonts w:asciiTheme="majorHAnsi" w:hAnsiTheme="majorHAnsi" w:cstheme="majorHAnsi"/>
                <w:color w:val="000000"/>
                <w:sz w:val="22"/>
                <w:szCs w:val="22"/>
              </w:rPr>
            </w:pPr>
            <w:r>
              <w:rPr>
                <w:rFonts w:asciiTheme="majorHAnsi" w:hAnsiTheme="majorHAnsi" w:cstheme="majorHAnsi"/>
                <w:color w:val="000000"/>
                <w:sz w:val="22"/>
                <w:szCs w:val="22"/>
              </w:rPr>
              <w:t xml:space="preserve">Canon Michael continues to </w:t>
            </w:r>
            <w:r w:rsidR="001A438C">
              <w:rPr>
                <w:rFonts w:asciiTheme="majorHAnsi" w:hAnsiTheme="majorHAnsi" w:cstheme="majorHAnsi"/>
                <w:color w:val="000000"/>
                <w:sz w:val="22"/>
                <w:szCs w:val="22"/>
              </w:rPr>
              <w:t>encourage</w:t>
            </w:r>
            <w:r>
              <w:rPr>
                <w:rFonts w:asciiTheme="majorHAnsi" w:hAnsiTheme="majorHAnsi" w:cstheme="majorHAnsi"/>
                <w:color w:val="000000"/>
                <w:sz w:val="22"/>
                <w:szCs w:val="22"/>
              </w:rPr>
              <w:t xml:space="preserve"> masks &amp; distancing should remain</w:t>
            </w:r>
            <w:r w:rsidR="001A30B3">
              <w:rPr>
                <w:rFonts w:asciiTheme="majorHAnsi" w:hAnsiTheme="majorHAnsi" w:cstheme="majorHAnsi"/>
                <w:color w:val="000000"/>
                <w:sz w:val="22"/>
                <w:szCs w:val="22"/>
              </w:rPr>
              <w:t xml:space="preserve"> as much as possible.</w:t>
            </w:r>
          </w:p>
        </w:tc>
      </w:tr>
      <w:tr w:rsidR="00C9213A" w:rsidRPr="00E15054" w14:paraId="5B884C4F" w14:textId="77777777" w:rsidTr="0056041D">
        <w:trPr>
          <w:trHeight w:val="315"/>
        </w:trPr>
        <w:tc>
          <w:tcPr>
            <w:tcW w:w="4111" w:type="dxa"/>
            <w:tcBorders>
              <w:top w:val="nil"/>
              <w:left w:val="nil"/>
              <w:bottom w:val="nil"/>
              <w:right w:val="nil"/>
            </w:tcBorders>
            <w:shd w:val="clear" w:color="auto" w:fill="auto"/>
            <w:hideMark/>
          </w:tcPr>
          <w:p w14:paraId="0697BB7E"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Prayer Groups</w:t>
            </w:r>
          </w:p>
        </w:tc>
        <w:tc>
          <w:tcPr>
            <w:tcW w:w="5670" w:type="dxa"/>
            <w:tcBorders>
              <w:top w:val="nil"/>
              <w:left w:val="nil"/>
              <w:bottom w:val="nil"/>
              <w:right w:val="nil"/>
            </w:tcBorders>
            <w:shd w:val="clear" w:color="auto" w:fill="auto"/>
            <w:hideMark/>
          </w:tcPr>
          <w:p w14:paraId="06007B56" w14:textId="1E8B7AE6"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COVID Restrictions - coming back</w:t>
            </w:r>
            <w:r w:rsidR="00C20E9A">
              <w:rPr>
                <w:rFonts w:asciiTheme="majorHAnsi" w:hAnsiTheme="majorHAnsi" w:cstheme="majorHAnsi"/>
                <w:color w:val="000000"/>
                <w:sz w:val="22"/>
                <w:szCs w:val="22"/>
              </w:rPr>
              <w:t xml:space="preserve"> slowly</w:t>
            </w:r>
          </w:p>
        </w:tc>
      </w:tr>
      <w:tr w:rsidR="00C9213A" w:rsidRPr="00E15054" w14:paraId="4F31EA09" w14:textId="77777777" w:rsidTr="0056041D">
        <w:trPr>
          <w:trHeight w:val="315"/>
        </w:trPr>
        <w:tc>
          <w:tcPr>
            <w:tcW w:w="4111" w:type="dxa"/>
            <w:tcBorders>
              <w:top w:val="nil"/>
              <w:left w:val="nil"/>
              <w:bottom w:val="nil"/>
              <w:right w:val="nil"/>
            </w:tcBorders>
            <w:shd w:val="clear" w:color="auto" w:fill="auto"/>
            <w:hideMark/>
          </w:tcPr>
          <w:p w14:paraId="16E46A23"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lastRenderedPageBreak/>
              <w:t>Toilets</w:t>
            </w:r>
          </w:p>
        </w:tc>
        <w:tc>
          <w:tcPr>
            <w:tcW w:w="5670" w:type="dxa"/>
            <w:tcBorders>
              <w:top w:val="nil"/>
              <w:left w:val="nil"/>
              <w:bottom w:val="nil"/>
              <w:right w:val="nil"/>
            </w:tcBorders>
            <w:shd w:val="clear" w:color="auto" w:fill="auto"/>
            <w:hideMark/>
          </w:tcPr>
          <w:p w14:paraId="53C888B8" w14:textId="5DCF3CBB" w:rsidR="00C9213A" w:rsidRPr="007219B2" w:rsidRDefault="00B037F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 xml:space="preserve">COVID </w:t>
            </w:r>
            <w:r w:rsidR="00C20E9A">
              <w:rPr>
                <w:rFonts w:asciiTheme="majorHAnsi" w:hAnsiTheme="majorHAnsi" w:cstheme="majorHAnsi"/>
                <w:color w:val="000000"/>
                <w:sz w:val="22"/>
                <w:szCs w:val="22"/>
              </w:rPr>
              <w:t>r</w:t>
            </w:r>
            <w:r w:rsidRPr="007219B2">
              <w:rPr>
                <w:rFonts w:asciiTheme="majorHAnsi" w:hAnsiTheme="majorHAnsi" w:cstheme="majorHAnsi"/>
                <w:color w:val="000000"/>
                <w:sz w:val="22"/>
                <w:szCs w:val="22"/>
              </w:rPr>
              <w:t>estrictions - The toilet</w:t>
            </w:r>
            <w:r w:rsidR="00C20E9A">
              <w:rPr>
                <w:rFonts w:asciiTheme="majorHAnsi" w:hAnsiTheme="majorHAnsi" w:cstheme="majorHAnsi"/>
                <w:color w:val="000000"/>
                <w:sz w:val="22"/>
                <w:szCs w:val="22"/>
              </w:rPr>
              <w:t xml:space="preserve"> blocks</w:t>
            </w:r>
            <w:r w:rsidRPr="007219B2">
              <w:rPr>
                <w:rFonts w:asciiTheme="majorHAnsi" w:hAnsiTheme="majorHAnsi" w:cstheme="majorHAnsi"/>
                <w:color w:val="000000"/>
                <w:sz w:val="22"/>
                <w:szCs w:val="22"/>
              </w:rPr>
              <w:t xml:space="preserve"> are now back in operation</w:t>
            </w:r>
          </w:p>
        </w:tc>
      </w:tr>
      <w:tr w:rsidR="00C9213A" w:rsidRPr="00E15054" w14:paraId="5D83E95B" w14:textId="77777777" w:rsidTr="0056041D">
        <w:trPr>
          <w:trHeight w:val="315"/>
        </w:trPr>
        <w:tc>
          <w:tcPr>
            <w:tcW w:w="4111" w:type="dxa"/>
            <w:tcBorders>
              <w:top w:val="nil"/>
              <w:left w:val="nil"/>
              <w:bottom w:val="nil"/>
              <w:right w:val="nil"/>
            </w:tcBorders>
            <w:shd w:val="clear" w:color="auto" w:fill="auto"/>
            <w:hideMark/>
          </w:tcPr>
          <w:p w14:paraId="0B051EBC" w14:textId="77777777" w:rsidR="00C9213A" w:rsidRPr="007219B2" w:rsidRDefault="00C9213A" w:rsidP="00B037F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Visits &amp; Home Blessings</w:t>
            </w:r>
          </w:p>
        </w:tc>
        <w:tc>
          <w:tcPr>
            <w:tcW w:w="5670" w:type="dxa"/>
            <w:tcBorders>
              <w:top w:val="nil"/>
              <w:left w:val="nil"/>
              <w:bottom w:val="nil"/>
              <w:right w:val="nil"/>
            </w:tcBorders>
            <w:shd w:val="clear" w:color="auto" w:fill="auto"/>
            <w:hideMark/>
          </w:tcPr>
          <w:p w14:paraId="5E78DB5A" w14:textId="7E0E9185" w:rsidR="00C9213A" w:rsidRPr="007219B2" w:rsidRDefault="00C9213A" w:rsidP="00C9213A">
            <w:pPr>
              <w:jc w:val="left"/>
              <w:rPr>
                <w:rFonts w:asciiTheme="majorHAnsi" w:hAnsiTheme="majorHAnsi" w:cstheme="majorHAnsi"/>
                <w:color w:val="000000"/>
                <w:sz w:val="22"/>
                <w:szCs w:val="22"/>
              </w:rPr>
            </w:pPr>
            <w:r w:rsidRPr="007219B2">
              <w:rPr>
                <w:rFonts w:asciiTheme="majorHAnsi" w:hAnsiTheme="majorHAnsi" w:cstheme="majorHAnsi"/>
                <w:color w:val="000000"/>
                <w:sz w:val="22"/>
                <w:szCs w:val="22"/>
              </w:rPr>
              <w:t xml:space="preserve">COVID </w:t>
            </w:r>
            <w:r w:rsidR="00C20E9A">
              <w:rPr>
                <w:rFonts w:asciiTheme="majorHAnsi" w:hAnsiTheme="majorHAnsi" w:cstheme="majorHAnsi"/>
                <w:color w:val="000000"/>
                <w:sz w:val="22"/>
                <w:szCs w:val="22"/>
              </w:rPr>
              <w:t>r</w:t>
            </w:r>
            <w:r w:rsidRPr="007219B2">
              <w:rPr>
                <w:rFonts w:asciiTheme="majorHAnsi" w:hAnsiTheme="majorHAnsi" w:cstheme="majorHAnsi"/>
                <w:color w:val="000000"/>
                <w:sz w:val="22"/>
                <w:szCs w:val="22"/>
              </w:rPr>
              <w:t>estrictions - coming back</w:t>
            </w:r>
            <w:r w:rsidR="00C20E9A">
              <w:rPr>
                <w:rFonts w:asciiTheme="majorHAnsi" w:hAnsiTheme="majorHAnsi" w:cstheme="majorHAnsi"/>
                <w:color w:val="000000"/>
                <w:sz w:val="22"/>
                <w:szCs w:val="22"/>
              </w:rPr>
              <w:t xml:space="preserve"> eventually. There are still strict regulations around visiting homes, as well as safeguarding aspects.</w:t>
            </w:r>
          </w:p>
        </w:tc>
      </w:tr>
    </w:tbl>
    <w:p w14:paraId="759D6B29" w14:textId="77777777" w:rsidR="00EE10D5" w:rsidRDefault="00EE10D5" w:rsidP="00106EBF">
      <w:pPr>
        <w:pStyle w:val="xmsoplaintext"/>
        <w:shd w:val="clear" w:color="auto" w:fill="FFFFFF"/>
        <w:spacing w:before="0" w:beforeAutospacing="0" w:after="0" w:afterAutospacing="0"/>
        <w:rPr>
          <w:rFonts w:ascii="Calibri" w:hAnsi="Calibri" w:cs="Calibri"/>
          <w:b/>
          <w:bCs/>
          <w:color w:val="201F1E"/>
          <w:sz w:val="28"/>
          <w:szCs w:val="28"/>
        </w:rPr>
      </w:pPr>
    </w:p>
    <w:p w14:paraId="337291B3" w14:textId="69122B41" w:rsidR="00106EBF" w:rsidRDefault="00106EBF" w:rsidP="00106EBF">
      <w:pPr>
        <w:pStyle w:val="xmsoplaintext"/>
        <w:shd w:val="clear" w:color="auto" w:fill="FFFFFF"/>
        <w:spacing w:before="0" w:beforeAutospacing="0" w:after="0" w:afterAutospacing="0"/>
        <w:rPr>
          <w:rFonts w:ascii="Calibri" w:hAnsi="Calibri" w:cs="Calibri"/>
          <w:b/>
          <w:bCs/>
          <w:color w:val="201F1E"/>
          <w:sz w:val="28"/>
          <w:szCs w:val="28"/>
        </w:rPr>
      </w:pPr>
      <w:r w:rsidRPr="001F6F8B">
        <w:rPr>
          <w:rFonts w:ascii="Calibri" w:hAnsi="Calibri" w:cs="Calibri"/>
          <w:b/>
          <w:bCs/>
          <w:color w:val="201F1E"/>
          <w:sz w:val="28"/>
          <w:szCs w:val="28"/>
        </w:rPr>
        <w:t>APPRENTICESHIP &amp; HIGHER EDUCATION - HELP AND ADVICE</w:t>
      </w:r>
    </w:p>
    <w:p w14:paraId="03B35BC0" w14:textId="61C5C21A" w:rsidR="00106EBF" w:rsidRPr="001F6F8B" w:rsidRDefault="00106EBF" w:rsidP="00106EBF">
      <w:pPr>
        <w:pStyle w:val="xmsoplaintext"/>
        <w:shd w:val="clear" w:color="auto" w:fill="FFFFFF"/>
        <w:spacing w:before="0" w:beforeAutospacing="0" w:after="0" w:afterAutospacing="0"/>
        <w:rPr>
          <w:rFonts w:ascii="Calibri" w:hAnsi="Calibri" w:cs="Calibri"/>
          <w:color w:val="201F1E"/>
        </w:rPr>
      </w:pPr>
      <w:r w:rsidRPr="001F6F8B">
        <w:rPr>
          <w:rFonts w:ascii="Calibri" w:hAnsi="Calibri" w:cs="Calibri"/>
          <w:color w:val="201F1E"/>
        </w:rPr>
        <w:t xml:space="preserve">St Boniface Youth and 20’s &amp; 30’s Group is organising two sessions: Help and advice on </w:t>
      </w:r>
    </w:p>
    <w:p w14:paraId="12D37A11" w14:textId="265804C3" w:rsidR="00106EBF" w:rsidRPr="001F6F8B" w:rsidRDefault="00106EBF" w:rsidP="00106EBF">
      <w:pPr>
        <w:pStyle w:val="xmsoplaintext"/>
        <w:shd w:val="clear" w:color="auto" w:fill="FFFFFF"/>
        <w:spacing w:before="0" w:beforeAutospacing="0" w:after="0" w:afterAutospacing="0"/>
        <w:rPr>
          <w:rFonts w:ascii="Calibri" w:hAnsi="Calibri" w:cs="Calibri"/>
          <w:color w:val="201F1E"/>
        </w:rPr>
      </w:pPr>
      <w:r w:rsidRPr="001F6F8B">
        <w:rPr>
          <w:rFonts w:ascii="Calibri" w:hAnsi="Calibri" w:cs="Calibri"/>
          <w:color w:val="201F1E"/>
        </w:rPr>
        <w:t xml:space="preserve">Apprenticeships:  on Saturday 5th March 3-4pm and </w:t>
      </w:r>
    </w:p>
    <w:p w14:paraId="55FEA32F" w14:textId="309CAC08" w:rsidR="00106EBF" w:rsidRPr="001F6F8B" w:rsidRDefault="00106EBF" w:rsidP="00106EBF">
      <w:pPr>
        <w:pStyle w:val="xmsoplaintext"/>
        <w:shd w:val="clear" w:color="auto" w:fill="FFFFFF"/>
        <w:spacing w:before="0" w:beforeAutospacing="0" w:after="0" w:afterAutospacing="0"/>
        <w:rPr>
          <w:rFonts w:ascii="Calibri" w:hAnsi="Calibri" w:cs="Calibri"/>
          <w:color w:val="201F1E"/>
        </w:rPr>
      </w:pPr>
      <w:r w:rsidRPr="001F6F8B">
        <w:rPr>
          <w:rFonts w:ascii="Calibri" w:hAnsi="Calibri" w:cs="Calibri"/>
          <w:color w:val="201F1E"/>
        </w:rPr>
        <w:t>Higher Education:  on Saturday 12 March 3-4.30pm at St Boniface Parish Hall.</w:t>
      </w:r>
    </w:p>
    <w:p w14:paraId="0732FE6A" w14:textId="0E4588FA" w:rsidR="00106EBF" w:rsidRPr="001F6F8B" w:rsidRDefault="00106EBF" w:rsidP="00277A55">
      <w:pPr>
        <w:pStyle w:val="xmsoplaintext"/>
        <w:shd w:val="clear" w:color="auto" w:fill="FFFFFF"/>
        <w:spacing w:before="0" w:beforeAutospacing="0" w:after="0" w:afterAutospacing="0"/>
        <w:rPr>
          <w:rFonts w:ascii="Calibri" w:hAnsi="Calibri" w:cs="Calibri"/>
          <w:color w:val="201F1E"/>
        </w:rPr>
      </w:pPr>
      <w:r w:rsidRPr="001F6F8B">
        <w:rPr>
          <w:rFonts w:ascii="Calibri" w:hAnsi="Calibri" w:cs="Calibri"/>
          <w:color w:val="201F1E"/>
        </w:rPr>
        <w:t>All Year 11 &amp; 12 or any year group and parents are most welcome.  An opportunity to speak to professionals to get some help and advice for their career and future.</w:t>
      </w:r>
    </w:p>
    <w:p w14:paraId="4A56DB4F" w14:textId="5605B696" w:rsidR="00106EBF" w:rsidRDefault="00B95BBB" w:rsidP="00476E9A">
      <w:pPr>
        <w:pStyle w:val="xmsonormal"/>
        <w:shd w:val="clear" w:color="auto" w:fill="FFFFFF"/>
        <w:spacing w:before="0" w:beforeAutospacing="0" w:after="0" w:afterAutospacing="0"/>
        <w:rPr>
          <w:rFonts w:ascii="Calibri" w:hAnsi="Calibri" w:cs="Calibri"/>
          <w:i/>
          <w:iCs/>
          <w:noProof/>
          <w:color w:val="201F1E"/>
          <w:bdr w:val="none" w:sz="0" w:space="0" w:color="auto" w:frame="1"/>
        </w:rPr>
      </w:pPr>
      <w:r>
        <w:rPr>
          <w:rFonts w:ascii="Calibri" w:hAnsi="Calibri" w:cs="Calibri"/>
          <w:i/>
          <w:iCs/>
          <w:noProof/>
          <w:color w:val="201F1E"/>
          <w:bdr w:val="none" w:sz="0" w:space="0" w:color="auto" w:frame="1"/>
        </w:rPr>
        <w:drawing>
          <wp:anchor distT="0" distB="0" distL="114300" distR="114300" simplePos="0" relativeHeight="251661312" behindDoc="1" locked="0" layoutInCell="1" allowOverlap="1" wp14:anchorId="2CE43B8E" wp14:editId="59E0AC51">
            <wp:simplePos x="0" y="0"/>
            <wp:positionH relativeFrom="margin">
              <wp:posOffset>3248660</wp:posOffset>
            </wp:positionH>
            <wp:positionV relativeFrom="paragraph">
              <wp:posOffset>270852</wp:posOffset>
            </wp:positionV>
            <wp:extent cx="3121025" cy="4226560"/>
            <wp:effectExtent l="0" t="0" r="3175" b="2540"/>
            <wp:wrapTight wrapText="bothSides">
              <wp:wrapPolygon edited="0">
                <wp:start x="0" y="0"/>
                <wp:lineTo x="0" y="21516"/>
                <wp:lineTo x="21490" y="21516"/>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1025" cy="422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EBF" w:rsidRPr="001F6F8B">
        <w:rPr>
          <w:rFonts w:ascii="Calibri" w:hAnsi="Calibri" w:cs="Calibri"/>
          <w:i/>
          <w:iCs/>
          <w:color w:val="201F1E"/>
          <w:bdr w:val="none" w:sz="0" w:space="0" w:color="auto" w:frame="1"/>
        </w:rPr>
        <w:t>St. Boniface Church,185 Mitcham Road, Tooting, SW17 9PG</w:t>
      </w:r>
    </w:p>
    <w:p w14:paraId="58ADBEC5" w14:textId="710132C5" w:rsidR="00EA5849" w:rsidRDefault="00B95BBB"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r>
        <w:rPr>
          <w:rFonts w:ascii="Calibri" w:hAnsi="Calibri" w:cs="Calibri"/>
          <w:i/>
          <w:iCs/>
          <w:noProof/>
          <w:color w:val="201F1E"/>
          <w:bdr w:val="none" w:sz="0" w:space="0" w:color="auto" w:frame="1"/>
        </w:rPr>
        <w:drawing>
          <wp:anchor distT="0" distB="0" distL="114300" distR="114300" simplePos="0" relativeHeight="251660288" behindDoc="1" locked="0" layoutInCell="1" allowOverlap="1" wp14:anchorId="08EE318C" wp14:editId="1B3F8F4C">
            <wp:simplePos x="0" y="0"/>
            <wp:positionH relativeFrom="margin">
              <wp:posOffset>-30480</wp:posOffset>
            </wp:positionH>
            <wp:positionV relativeFrom="paragraph">
              <wp:posOffset>102625</wp:posOffset>
            </wp:positionV>
            <wp:extent cx="3091815" cy="4184650"/>
            <wp:effectExtent l="0" t="0" r="0" b="6350"/>
            <wp:wrapTight wrapText="bothSides">
              <wp:wrapPolygon edited="0">
                <wp:start x="0" y="0"/>
                <wp:lineTo x="0" y="21534"/>
                <wp:lineTo x="21427" y="21534"/>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1815" cy="418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EC983" w14:textId="5A117E09" w:rsidR="00EA5849" w:rsidRDefault="00EA5849"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p>
    <w:p w14:paraId="3F48EEDB" w14:textId="6C000B37" w:rsidR="00EA5849" w:rsidRDefault="00EA5849"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p>
    <w:p w14:paraId="58BB3E01" w14:textId="6C396737" w:rsidR="00EA5849" w:rsidRDefault="00EA5849"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p>
    <w:p w14:paraId="0B209652" w14:textId="7C336B87" w:rsidR="00EA5849" w:rsidRDefault="00EA5849"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p>
    <w:p w14:paraId="5BB10C88" w14:textId="323AAC3A" w:rsidR="00EA5849" w:rsidRDefault="00EA5849"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p>
    <w:p w14:paraId="0FEDF95A" w14:textId="3783A1BA" w:rsidR="00EA5849" w:rsidRDefault="00EA5849"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p>
    <w:p w14:paraId="4FE0209B" w14:textId="644FB173" w:rsidR="00EA5849" w:rsidRDefault="00EA5849"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p>
    <w:p w14:paraId="60576C21" w14:textId="14DC28A6" w:rsidR="00EA5849" w:rsidRDefault="00EA5849" w:rsidP="00277A55">
      <w:pPr>
        <w:pStyle w:val="xmsonormal"/>
        <w:shd w:val="clear" w:color="auto" w:fill="FFFFFF"/>
        <w:spacing w:before="0" w:beforeAutospacing="0" w:after="0" w:afterAutospacing="0"/>
        <w:jc w:val="center"/>
        <w:rPr>
          <w:rFonts w:ascii="Calibri" w:hAnsi="Calibri" w:cs="Calibri"/>
          <w:i/>
          <w:iCs/>
          <w:noProof/>
          <w:color w:val="201F1E"/>
          <w:bdr w:val="none" w:sz="0" w:space="0" w:color="auto" w:frame="1"/>
        </w:rPr>
      </w:pPr>
    </w:p>
    <w:p w14:paraId="5D10290B" w14:textId="3FD9253F" w:rsidR="00EA5849" w:rsidRPr="001F6F8B" w:rsidRDefault="00EA5849" w:rsidP="00277A55">
      <w:pPr>
        <w:pStyle w:val="xmsonormal"/>
        <w:shd w:val="clear" w:color="auto" w:fill="FFFFFF"/>
        <w:spacing w:before="0" w:beforeAutospacing="0" w:after="0" w:afterAutospacing="0"/>
        <w:jc w:val="center"/>
        <w:rPr>
          <w:rFonts w:ascii="Calibri" w:hAnsi="Calibri" w:cs="Calibri"/>
          <w:i/>
          <w:iCs/>
          <w:color w:val="201F1E"/>
        </w:rPr>
      </w:pPr>
    </w:p>
    <w:p w14:paraId="44CCDD5A" w14:textId="6EFDF87F" w:rsidR="008B2172" w:rsidRDefault="008B2172" w:rsidP="00CB6552">
      <w:pPr>
        <w:ind w:right="-37"/>
        <w:jc w:val="left"/>
        <w:rPr>
          <w:rFonts w:asciiTheme="minorHAnsi" w:hAnsiTheme="minorHAnsi" w:cstheme="minorHAnsi"/>
          <w:b/>
          <w:sz w:val="28"/>
          <w:szCs w:val="24"/>
        </w:rPr>
      </w:pPr>
    </w:p>
    <w:p w14:paraId="251DBAC3" w14:textId="3DC526C3" w:rsidR="00D23B8F" w:rsidRDefault="00D23B8F" w:rsidP="00CB6552">
      <w:pPr>
        <w:ind w:right="-37"/>
        <w:jc w:val="left"/>
        <w:rPr>
          <w:rFonts w:asciiTheme="minorHAnsi" w:hAnsiTheme="minorHAnsi" w:cstheme="minorHAnsi"/>
          <w:sz w:val="24"/>
          <w:szCs w:val="24"/>
        </w:rPr>
      </w:pPr>
    </w:p>
    <w:p w14:paraId="4F6CD464" w14:textId="1D1CDA18" w:rsidR="00F557D0" w:rsidRDefault="00F557D0" w:rsidP="00CB6552">
      <w:pPr>
        <w:ind w:right="-37"/>
        <w:jc w:val="left"/>
        <w:rPr>
          <w:rFonts w:asciiTheme="minorHAnsi" w:hAnsiTheme="minorHAnsi" w:cstheme="minorHAnsi"/>
          <w:sz w:val="24"/>
          <w:szCs w:val="24"/>
        </w:rPr>
      </w:pPr>
    </w:p>
    <w:p w14:paraId="76E7956B" w14:textId="2D5C2DBF" w:rsidR="00F557D0" w:rsidRDefault="00F557D0" w:rsidP="00CB6552">
      <w:pPr>
        <w:ind w:right="-37"/>
        <w:jc w:val="left"/>
        <w:rPr>
          <w:rFonts w:asciiTheme="minorHAnsi" w:hAnsiTheme="minorHAnsi" w:cstheme="minorHAnsi"/>
          <w:sz w:val="24"/>
          <w:szCs w:val="24"/>
        </w:rPr>
      </w:pPr>
    </w:p>
    <w:p w14:paraId="4453C63D" w14:textId="5CE8E16F" w:rsidR="00F557D0" w:rsidRDefault="00F557D0" w:rsidP="00CB6552">
      <w:pPr>
        <w:ind w:right="-37"/>
        <w:jc w:val="left"/>
        <w:rPr>
          <w:rFonts w:asciiTheme="minorHAnsi" w:hAnsiTheme="minorHAnsi" w:cstheme="minorHAnsi"/>
          <w:sz w:val="24"/>
          <w:szCs w:val="24"/>
        </w:rPr>
      </w:pPr>
    </w:p>
    <w:p w14:paraId="6235F95D" w14:textId="0518F7C4" w:rsidR="00891B39" w:rsidRPr="00126DC3" w:rsidRDefault="00891B39" w:rsidP="005A700D">
      <w:pPr>
        <w:pStyle w:val="xmsonormal"/>
        <w:shd w:val="clear" w:color="auto" w:fill="FFFFFF"/>
        <w:spacing w:before="0" w:beforeAutospacing="0" w:after="0" w:afterAutospacing="0"/>
        <w:jc w:val="center"/>
        <w:rPr>
          <w:rFonts w:ascii="Monotype Corsiva" w:hAnsi="Monotype Corsiva" w:cstheme="minorHAnsi"/>
          <w:b/>
          <w:sz w:val="96"/>
          <w:szCs w:val="180"/>
        </w:rPr>
      </w:pPr>
      <w:r w:rsidRPr="00126DC3">
        <w:rPr>
          <w:rFonts w:ascii="Monotype Corsiva" w:hAnsi="Monotype Corsiva" w:cstheme="minorHAnsi"/>
          <w:b/>
          <w:sz w:val="96"/>
          <w:szCs w:val="180"/>
        </w:rPr>
        <w:lastRenderedPageBreak/>
        <w:t>Saint Teresa's</w:t>
      </w:r>
    </w:p>
    <w:p w14:paraId="2EBF5A30" w14:textId="77777777" w:rsidR="00891B39" w:rsidRPr="00126DC3" w:rsidRDefault="00891B39" w:rsidP="00891B39">
      <w:pPr>
        <w:spacing w:line="360" w:lineRule="auto"/>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LIFE is remembered</w:t>
      </w:r>
    </w:p>
    <w:p w14:paraId="7DF3B57B" w14:textId="77777777" w:rsidR="00891B39" w:rsidRPr="00126DC3" w:rsidRDefault="00891B39" w:rsidP="00891B39">
      <w:pPr>
        <w:spacing w:line="360" w:lineRule="auto"/>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LOVE is deepened, HOPE is rekindled,</w:t>
      </w:r>
    </w:p>
    <w:p w14:paraId="397E1704" w14:textId="77777777" w:rsidR="00415669" w:rsidRPr="00126DC3" w:rsidRDefault="00891B39" w:rsidP="00415669">
      <w:pPr>
        <w:spacing w:after="240"/>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 xml:space="preserve">FAITH is awakened, </w:t>
      </w:r>
    </w:p>
    <w:p w14:paraId="509DB536" w14:textId="77777777" w:rsidR="00415669" w:rsidRPr="00126DC3" w:rsidRDefault="00891B39" w:rsidP="00415669">
      <w:pPr>
        <w:spacing w:after="240"/>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 xml:space="preserve">FAITH is renewed, </w:t>
      </w:r>
    </w:p>
    <w:p w14:paraId="55F66184" w14:textId="77777777" w:rsidR="00415669" w:rsidRPr="00126DC3" w:rsidRDefault="00891B39" w:rsidP="00415669">
      <w:pPr>
        <w:spacing w:after="240"/>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FAITH is strengthened,</w:t>
      </w:r>
    </w:p>
    <w:p w14:paraId="1220163B" w14:textId="77777777" w:rsidR="00415669" w:rsidRPr="00126DC3" w:rsidRDefault="00891B39" w:rsidP="00415669">
      <w:pPr>
        <w:spacing w:after="240"/>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Where BLESSINGS from Heaven await you.</w:t>
      </w:r>
    </w:p>
    <w:p w14:paraId="7A1C223E" w14:textId="77777777" w:rsidR="00415669" w:rsidRPr="00126DC3" w:rsidRDefault="00891B39" w:rsidP="00415669">
      <w:pPr>
        <w:spacing w:after="240"/>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Where the LORD OF DIVINE MERCY forgives you.</w:t>
      </w:r>
    </w:p>
    <w:p w14:paraId="4600B336" w14:textId="77777777" w:rsidR="00415669" w:rsidRPr="00126DC3" w:rsidRDefault="00891B39" w:rsidP="00415669">
      <w:pPr>
        <w:spacing w:after="240"/>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Where the Mother of God prays for you.</w:t>
      </w:r>
    </w:p>
    <w:p w14:paraId="15F40984" w14:textId="77777777" w:rsidR="00415669" w:rsidRPr="00126DC3" w:rsidRDefault="00891B39" w:rsidP="00415669">
      <w:pPr>
        <w:spacing w:after="240"/>
        <w:ind w:right="-37"/>
        <w:jc w:val="center"/>
        <w:rPr>
          <w:rFonts w:ascii="Monotype Corsiva" w:hAnsi="Monotype Corsiva" w:cstheme="minorHAnsi"/>
          <w:bCs/>
          <w:sz w:val="36"/>
          <w:szCs w:val="56"/>
        </w:rPr>
      </w:pPr>
      <w:r w:rsidRPr="00126DC3">
        <w:rPr>
          <w:rFonts w:ascii="Monotype Corsiva" w:hAnsi="Monotype Corsiva" w:cstheme="minorHAnsi"/>
          <w:bCs/>
          <w:sz w:val="36"/>
          <w:szCs w:val="56"/>
        </w:rPr>
        <w:t>Where Saint Teresa intercedes for you.</w:t>
      </w:r>
    </w:p>
    <w:p w14:paraId="65387B78" w14:textId="77777777" w:rsidR="00415669" w:rsidRPr="00126DC3" w:rsidRDefault="00891B39" w:rsidP="00415669">
      <w:pPr>
        <w:spacing w:after="240"/>
        <w:ind w:right="-37"/>
        <w:jc w:val="center"/>
        <w:rPr>
          <w:rFonts w:ascii="Monotype Corsiva" w:hAnsi="Monotype Corsiva" w:cstheme="minorHAnsi"/>
          <w:bCs/>
          <w:sz w:val="40"/>
          <w:szCs w:val="56"/>
        </w:rPr>
      </w:pPr>
      <w:r w:rsidRPr="00126DC3">
        <w:rPr>
          <w:rFonts w:ascii="Monotype Corsiva" w:hAnsi="Monotype Corsiva" w:cstheme="minorHAnsi"/>
          <w:bCs/>
          <w:sz w:val="40"/>
          <w:szCs w:val="56"/>
        </w:rPr>
        <w:t>Where Saint Joseph seeks to help you.</w:t>
      </w:r>
    </w:p>
    <w:p w14:paraId="7CDC680D" w14:textId="7586353F" w:rsidR="00415669" w:rsidRPr="00126DC3" w:rsidRDefault="00891B39" w:rsidP="00167312">
      <w:pPr>
        <w:spacing w:after="240"/>
        <w:ind w:right="-37"/>
        <w:jc w:val="center"/>
        <w:rPr>
          <w:rFonts w:ascii="Monotype Corsiva" w:hAnsi="Monotype Corsiva" w:cstheme="minorHAnsi"/>
          <w:bCs/>
          <w:sz w:val="40"/>
          <w:szCs w:val="56"/>
        </w:rPr>
      </w:pPr>
      <w:r w:rsidRPr="00126DC3">
        <w:rPr>
          <w:rFonts w:ascii="Monotype Corsiva" w:hAnsi="Monotype Corsiva" w:cstheme="minorHAnsi"/>
          <w:bCs/>
          <w:sz w:val="40"/>
          <w:szCs w:val="56"/>
        </w:rPr>
        <w:t>Where the Parish Family pray for you.</w:t>
      </w:r>
    </w:p>
    <w:p w14:paraId="49B77B29" w14:textId="10555E97" w:rsidR="003F26B7" w:rsidRPr="00126DC3" w:rsidRDefault="00891B39" w:rsidP="007A6737">
      <w:pPr>
        <w:ind w:right="-37"/>
        <w:jc w:val="center"/>
        <w:rPr>
          <w:rFonts w:ascii="Monotype Corsiva" w:hAnsi="Monotype Corsiva" w:cstheme="minorHAnsi"/>
          <w:b/>
          <w:sz w:val="44"/>
          <w:szCs w:val="72"/>
        </w:rPr>
      </w:pPr>
      <w:r w:rsidRPr="00126DC3">
        <w:rPr>
          <w:rFonts w:ascii="Monotype Corsiva" w:hAnsi="Monotype Corsiva" w:cstheme="minorHAnsi"/>
          <w:b/>
          <w:sz w:val="44"/>
          <w:szCs w:val="72"/>
        </w:rPr>
        <w:t>WELCOME  -  WELCOME  -  WELCOME</w:t>
      </w:r>
    </w:p>
    <w:p w14:paraId="03FE3B6E" w14:textId="77777777" w:rsidR="00277A55" w:rsidRDefault="00277A55" w:rsidP="00497FAB">
      <w:pPr>
        <w:pStyle w:val="xmsonormal"/>
        <w:shd w:val="clear" w:color="auto" w:fill="FFFFFF"/>
        <w:spacing w:before="0" w:beforeAutospacing="0" w:after="0" w:afterAutospacing="0"/>
        <w:textAlignment w:val="baseline"/>
        <w:rPr>
          <w:rStyle w:val="Strong"/>
          <w:rFonts w:asciiTheme="minorHAnsi" w:hAnsiTheme="minorHAnsi" w:cstheme="minorHAnsi"/>
          <w:szCs w:val="36"/>
          <w:bdr w:val="none" w:sz="0" w:space="0" w:color="auto" w:frame="1"/>
          <w:shd w:val="clear" w:color="auto" w:fill="FFFFFF"/>
        </w:rPr>
      </w:pPr>
    </w:p>
    <w:p w14:paraId="43186357" w14:textId="77777777" w:rsidR="00B95BBB" w:rsidRDefault="00B95BBB" w:rsidP="00497FAB">
      <w:pPr>
        <w:pStyle w:val="xmsonormal"/>
        <w:shd w:val="clear" w:color="auto" w:fill="FFFFFF"/>
        <w:spacing w:before="0" w:beforeAutospacing="0" w:after="0" w:afterAutospacing="0"/>
        <w:textAlignment w:val="baseline"/>
        <w:rPr>
          <w:rStyle w:val="Strong"/>
          <w:rFonts w:asciiTheme="minorHAnsi" w:hAnsiTheme="minorHAnsi" w:cstheme="minorHAnsi"/>
          <w:szCs w:val="36"/>
          <w:bdr w:val="none" w:sz="0" w:space="0" w:color="auto" w:frame="1"/>
          <w:shd w:val="clear" w:color="auto" w:fill="FFFFFF"/>
        </w:rPr>
      </w:pPr>
    </w:p>
    <w:p w14:paraId="4FB7165A" w14:textId="77777777" w:rsidR="00B95BBB" w:rsidRDefault="00B95BBB" w:rsidP="00497FAB">
      <w:pPr>
        <w:pStyle w:val="xmsonormal"/>
        <w:shd w:val="clear" w:color="auto" w:fill="FFFFFF"/>
        <w:spacing w:before="0" w:beforeAutospacing="0" w:after="0" w:afterAutospacing="0"/>
        <w:textAlignment w:val="baseline"/>
        <w:rPr>
          <w:rStyle w:val="Strong"/>
          <w:rFonts w:asciiTheme="minorHAnsi" w:hAnsiTheme="minorHAnsi" w:cstheme="minorHAnsi"/>
          <w:szCs w:val="36"/>
          <w:bdr w:val="none" w:sz="0" w:space="0" w:color="auto" w:frame="1"/>
          <w:shd w:val="clear" w:color="auto" w:fill="FFFFFF"/>
        </w:rPr>
      </w:pPr>
    </w:p>
    <w:p w14:paraId="56D3E434" w14:textId="7435D19B" w:rsidR="00497FAB" w:rsidRPr="00BF14F4" w:rsidRDefault="00497FAB" w:rsidP="00497FAB">
      <w:pPr>
        <w:pStyle w:val="xmsonormal"/>
        <w:shd w:val="clear" w:color="auto" w:fill="FFFFFF"/>
        <w:spacing w:before="0" w:beforeAutospacing="0" w:after="0" w:afterAutospacing="0"/>
        <w:textAlignment w:val="baseline"/>
        <w:rPr>
          <w:rStyle w:val="Strong"/>
          <w:rFonts w:asciiTheme="minorHAnsi" w:hAnsiTheme="minorHAnsi" w:cstheme="minorHAnsi"/>
          <w:szCs w:val="36"/>
          <w:bdr w:val="none" w:sz="0" w:space="0" w:color="auto" w:frame="1"/>
          <w:shd w:val="clear" w:color="auto" w:fill="FFFFFF"/>
        </w:rPr>
      </w:pPr>
      <w:r w:rsidRPr="00BF14F4">
        <w:rPr>
          <w:rStyle w:val="Strong"/>
          <w:rFonts w:asciiTheme="minorHAnsi" w:hAnsiTheme="minorHAnsi" w:cstheme="minorHAnsi"/>
          <w:szCs w:val="36"/>
          <w:bdr w:val="none" w:sz="0" w:space="0" w:color="auto" w:frame="1"/>
          <w:shd w:val="clear" w:color="auto" w:fill="FFFFFF"/>
        </w:rPr>
        <w:t>NEW MARRIAGE LAW</w:t>
      </w:r>
    </w:p>
    <w:p w14:paraId="32F61409"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Please be aware of the following change in the law which takes effect from 1</w:t>
      </w:r>
      <w:r w:rsidRPr="00577EFE">
        <w:rPr>
          <w:rFonts w:ascii="Calibri" w:hAnsi="Calibri" w:cs="Calibri"/>
          <w:color w:val="201F1E"/>
          <w:szCs w:val="22"/>
          <w:vertAlign w:val="superscript"/>
        </w:rPr>
        <w:t>ST</w:t>
      </w:r>
      <w:r w:rsidRPr="00577EFE">
        <w:rPr>
          <w:rFonts w:ascii="Calibri" w:hAnsi="Calibri" w:cs="Calibri"/>
          <w:color w:val="201F1E"/>
          <w:szCs w:val="22"/>
        </w:rPr>
        <w:t xml:space="preserve"> July 2021!</w:t>
      </w:r>
    </w:p>
    <w:p w14:paraId="256B7430"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 </w:t>
      </w:r>
    </w:p>
    <w:p w14:paraId="265523E4"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Immigration laws for EEA nationals will change from the 1 July to reflect the changes brought about following EU Exit. These changes will impact EEA citizens </w:t>
      </w:r>
      <w:r w:rsidRPr="00577EFE">
        <w:rPr>
          <w:rFonts w:ascii="Calibri" w:hAnsi="Calibri" w:cs="Calibri"/>
          <w:b/>
          <w:bCs/>
          <w:color w:val="201F1E"/>
          <w:szCs w:val="22"/>
          <w:u w:val="single"/>
        </w:rPr>
        <w:t xml:space="preserve">who wish to marry in England and Wales </w:t>
      </w:r>
      <w:r w:rsidRPr="00577EFE">
        <w:rPr>
          <w:rFonts w:ascii="Calibri" w:hAnsi="Calibri" w:cs="Calibri"/>
          <w:color w:val="201F1E"/>
          <w:szCs w:val="22"/>
        </w:rPr>
        <w:t>as the definition of a relevant national has changed.  A relevant national, from the 1 July 2021, will be classed as:</w:t>
      </w:r>
    </w:p>
    <w:p w14:paraId="2B4E9C20"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 A British Citizen</w:t>
      </w:r>
    </w:p>
    <w:p w14:paraId="01C8373E"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 An Irish Citizen</w:t>
      </w:r>
    </w:p>
    <w:p w14:paraId="78FC012A"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 An EEA National who has been granted Settled or Pre-settled status under the EU Settlement</w:t>
      </w:r>
    </w:p>
    <w:p w14:paraId="76C59893"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Scheme (EUSS) or those with a pending application submitted before the 30 June 2021.</w:t>
      </w:r>
    </w:p>
    <w:p w14:paraId="78292738" w14:textId="37CBDFAB"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Currently couples who are subject to immigration control must make an appointment at one of 75</w:t>
      </w:r>
      <w:r w:rsidR="00C12566" w:rsidRPr="00577EFE">
        <w:rPr>
          <w:rFonts w:ascii="Calibri" w:hAnsi="Calibri" w:cs="Calibri"/>
          <w:color w:val="201F1E"/>
          <w:szCs w:val="22"/>
        </w:rPr>
        <w:t xml:space="preserve"> </w:t>
      </w:r>
      <w:r w:rsidRPr="00577EFE">
        <w:rPr>
          <w:rFonts w:ascii="Calibri" w:hAnsi="Calibri" w:cs="Calibri"/>
          <w:color w:val="201F1E"/>
          <w:szCs w:val="22"/>
        </w:rPr>
        <w:t>Designated Register Offices within England and Wales to give notice to marry</w:t>
      </w:r>
      <w:r w:rsidRPr="00577EFE">
        <w:rPr>
          <w:rFonts w:ascii="Calibri" w:hAnsi="Calibri" w:cs="Calibri"/>
          <w:b/>
          <w:bCs/>
          <w:color w:val="201F1E"/>
          <w:szCs w:val="22"/>
        </w:rPr>
        <w:t>. From the 1 July 2021, all register offices will be designated for the purposes of taking a marriage for these couples.</w:t>
      </w:r>
    </w:p>
    <w:p w14:paraId="501470C0" w14:textId="77777777" w:rsidR="008E7F4B"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 </w:t>
      </w:r>
    </w:p>
    <w:p w14:paraId="71C2C0A3" w14:textId="49C97182"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An EEA national who does not hold a status under the EUSS will be treated as all other foreign</w:t>
      </w:r>
    </w:p>
    <w:p w14:paraId="57652E8A"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nationals and will have to give notice of their intention to marry (together with their partner) at a</w:t>
      </w:r>
    </w:p>
    <w:p w14:paraId="5FB751C0" w14:textId="77777777" w:rsidR="00FA258E" w:rsidRPr="00577EFE" w:rsidRDefault="00FA258E" w:rsidP="00FA258E">
      <w:pPr>
        <w:pStyle w:val="xmsonormal"/>
        <w:shd w:val="clear" w:color="auto" w:fill="FFFFFF"/>
        <w:spacing w:before="0" w:beforeAutospacing="0" w:after="0" w:afterAutospacing="0"/>
        <w:rPr>
          <w:rFonts w:ascii="Calibri" w:hAnsi="Calibri" w:cs="Calibri"/>
          <w:color w:val="201F1E"/>
          <w:szCs w:val="22"/>
        </w:rPr>
      </w:pPr>
      <w:r w:rsidRPr="00577EFE">
        <w:rPr>
          <w:rFonts w:ascii="Calibri" w:hAnsi="Calibri" w:cs="Calibri"/>
          <w:color w:val="201F1E"/>
          <w:szCs w:val="22"/>
        </w:rPr>
        <w:t>register office in the registration district where either resides and be issued with a Marriage Schedule.</w:t>
      </w:r>
    </w:p>
    <w:p w14:paraId="277055BA" w14:textId="2BA6CA0B" w:rsidR="00FA258E" w:rsidRPr="00577EFE" w:rsidRDefault="00FA258E" w:rsidP="00861168">
      <w:pPr>
        <w:ind w:right="-37"/>
        <w:jc w:val="left"/>
        <w:rPr>
          <w:rStyle w:val="Hyperlink"/>
          <w:rFonts w:asciiTheme="minorHAnsi" w:hAnsiTheme="minorHAnsi" w:cstheme="minorHAnsi"/>
          <w:sz w:val="24"/>
          <w:szCs w:val="36"/>
          <w:bdr w:val="none" w:sz="0" w:space="0" w:color="auto" w:frame="1"/>
          <w:shd w:val="clear" w:color="auto" w:fill="FFFFFF"/>
        </w:rPr>
      </w:pPr>
    </w:p>
    <w:p w14:paraId="5A7E981C" w14:textId="13A81CC2" w:rsidR="004D6C36" w:rsidRPr="00577EFE" w:rsidRDefault="000E1E76" w:rsidP="004D6C36">
      <w:pPr>
        <w:rPr>
          <w:rFonts w:asciiTheme="minorHAnsi" w:hAnsiTheme="minorHAnsi" w:cstheme="minorHAnsi"/>
          <w:b/>
          <w:sz w:val="28"/>
          <w:szCs w:val="28"/>
        </w:rPr>
      </w:pPr>
      <w:r w:rsidRPr="00577EFE">
        <w:rPr>
          <w:noProof/>
        </w:rPr>
        <w:lastRenderedPageBreak/>
        <w:drawing>
          <wp:anchor distT="0" distB="0" distL="114300" distR="114300" simplePos="0" relativeHeight="251640832" behindDoc="1" locked="0" layoutInCell="1" allowOverlap="1" wp14:anchorId="302DA299" wp14:editId="7069115A">
            <wp:simplePos x="0" y="0"/>
            <wp:positionH relativeFrom="margin">
              <wp:align>right</wp:align>
            </wp:positionH>
            <wp:positionV relativeFrom="paragraph">
              <wp:posOffset>13335</wp:posOffset>
            </wp:positionV>
            <wp:extent cx="1134110" cy="1437005"/>
            <wp:effectExtent l="0" t="0" r="8890" b="0"/>
            <wp:wrapTight wrapText="bothSides">
              <wp:wrapPolygon edited="0">
                <wp:start x="0" y="0"/>
                <wp:lineTo x="0" y="21190"/>
                <wp:lineTo x="21406" y="21190"/>
                <wp:lineTo x="21406" y="0"/>
                <wp:lineTo x="0" y="0"/>
              </wp:wrapPolygon>
            </wp:wrapTight>
            <wp:docPr id="25" name="Picture 25" descr="tithes and offer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hes and offering clipart - Clip Art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411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369" w:rsidRPr="00577EFE">
        <w:rPr>
          <w:rFonts w:asciiTheme="minorHAnsi" w:hAnsiTheme="minorHAnsi" w:cstheme="minorHAnsi"/>
          <w:b/>
          <w:sz w:val="28"/>
          <w:szCs w:val="28"/>
        </w:rPr>
        <w:t>PARISH FINANCE</w:t>
      </w:r>
    </w:p>
    <w:p w14:paraId="701E6107" w14:textId="1EDB1F7A" w:rsidR="001C3E1C" w:rsidRDefault="001C3E1C" w:rsidP="004D6C36">
      <w:pPr>
        <w:rPr>
          <w:rFonts w:asciiTheme="minorHAnsi" w:hAnsiTheme="minorHAnsi" w:cstheme="minorHAnsi"/>
          <w:b/>
          <w:bCs/>
          <w:sz w:val="24"/>
          <w:szCs w:val="24"/>
          <w:u w:val="single"/>
        </w:rPr>
      </w:pPr>
      <w:r w:rsidRPr="00577EFE">
        <w:rPr>
          <w:rFonts w:asciiTheme="minorHAnsi" w:hAnsiTheme="minorHAnsi" w:cstheme="minorHAnsi"/>
          <w:b/>
          <w:bCs/>
          <w:sz w:val="24"/>
          <w:szCs w:val="24"/>
          <w:u w:val="single"/>
        </w:rPr>
        <w:t>Sunday Collections and Donations</w:t>
      </w:r>
    </w:p>
    <w:p w14:paraId="575348FC" w14:textId="77777777" w:rsidR="005036B6" w:rsidRPr="00577EFE" w:rsidRDefault="005036B6" w:rsidP="004D6C36">
      <w:pPr>
        <w:rPr>
          <w:rFonts w:asciiTheme="minorHAnsi" w:hAnsiTheme="minorHAnsi" w:cstheme="minorHAnsi"/>
          <w:b/>
          <w:bCs/>
          <w:sz w:val="24"/>
          <w:szCs w:val="24"/>
          <w:u w:val="single"/>
        </w:rPr>
      </w:pPr>
    </w:p>
    <w:p w14:paraId="56FC334E" w14:textId="5BEE67E8" w:rsidR="001C3E1C" w:rsidRPr="00577EFE" w:rsidRDefault="001C3E1C" w:rsidP="001C3E1C">
      <w:pPr>
        <w:ind w:right="-37"/>
        <w:jc w:val="left"/>
        <w:rPr>
          <w:rFonts w:asciiTheme="minorHAnsi" w:hAnsiTheme="minorHAnsi" w:cstheme="minorHAnsi"/>
          <w:sz w:val="24"/>
          <w:szCs w:val="24"/>
        </w:rPr>
      </w:pPr>
      <w:r w:rsidRPr="00577EFE">
        <w:rPr>
          <w:rFonts w:asciiTheme="minorHAnsi" w:hAnsiTheme="minorHAnsi" w:cstheme="minorHAnsi"/>
          <w:sz w:val="24"/>
          <w:szCs w:val="24"/>
        </w:rPr>
        <w:t xml:space="preserve">During the current situation, we would like to say a huge THANK YOU to the many of you who have kindly signed up to </w:t>
      </w:r>
      <w:r w:rsidRPr="00577EFE">
        <w:rPr>
          <w:rFonts w:asciiTheme="minorHAnsi" w:hAnsiTheme="minorHAnsi" w:cstheme="minorHAnsi"/>
          <w:b/>
          <w:bCs/>
          <w:sz w:val="24"/>
          <w:szCs w:val="24"/>
        </w:rPr>
        <w:t>standing orders</w:t>
      </w:r>
      <w:r w:rsidRPr="00577EFE">
        <w:rPr>
          <w:rFonts w:asciiTheme="minorHAnsi" w:hAnsiTheme="minorHAnsi" w:cstheme="minorHAnsi"/>
          <w:sz w:val="24"/>
          <w:szCs w:val="24"/>
        </w:rPr>
        <w:t>. This is so much appreciated and valued. If you wish to contribute by cheque in lieu of plate collections, this can be sent to the presbytery: St. Teresa’s Church, 250, Bishopsford Road, Morden, Surrey, SM4 6BJ. They may be made payable to St. Teresa’s Catholic Church.</w:t>
      </w:r>
    </w:p>
    <w:p w14:paraId="2449252F" w14:textId="77777777" w:rsidR="001C3E1C" w:rsidRPr="00577EFE" w:rsidRDefault="001C3E1C" w:rsidP="001C3E1C">
      <w:pPr>
        <w:ind w:right="-37"/>
        <w:jc w:val="left"/>
        <w:rPr>
          <w:rFonts w:asciiTheme="minorHAnsi" w:hAnsiTheme="minorHAnsi" w:cstheme="minorHAnsi"/>
          <w:sz w:val="24"/>
          <w:szCs w:val="24"/>
        </w:rPr>
      </w:pPr>
    </w:p>
    <w:p w14:paraId="25243A7E" w14:textId="08983AEC" w:rsidR="001C3E1C" w:rsidRPr="00577EFE" w:rsidRDefault="001C3E1C" w:rsidP="001C3E1C">
      <w:pPr>
        <w:ind w:right="-37"/>
        <w:jc w:val="left"/>
        <w:rPr>
          <w:rFonts w:asciiTheme="minorHAnsi" w:hAnsiTheme="minorHAnsi" w:cstheme="minorHAnsi"/>
          <w:sz w:val="24"/>
          <w:szCs w:val="24"/>
        </w:rPr>
      </w:pPr>
      <w:r w:rsidRPr="00577EFE">
        <w:rPr>
          <w:rFonts w:asciiTheme="minorHAnsi" w:hAnsiTheme="minorHAnsi" w:cstheme="minorHAnsi"/>
          <w:sz w:val="24"/>
          <w:szCs w:val="24"/>
        </w:rPr>
        <w:t>Many thanks to those of you who have so kindly offered to set up standing orders in lieu of our Sunday plate collections. This is a most convenient method of planned giving (for all concerned); already used by so many at Morden – and is vitally important at this time. Regular standing orders can be for any amount, no matter how small – just give what you can afford. Please send a written request via the parish office with contact details.</w:t>
      </w:r>
    </w:p>
    <w:p w14:paraId="53192A8D" w14:textId="77777777" w:rsidR="001C3E1C" w:rsidRPr="00577EFE" w:rsidRDefault="001C3E1C" w:rsidP="001C3E1C">
      <w:pPr>
        <w:ind w:right="-37"/>
        <w:jc w:val="left"/>
        <w:rPr>
          <w:rFonts w:asciiTheme="minorHAnsi" w:hAnsiTheme="minorHAnsi" w:cstheme="minorHAnsi"/>
          <w:sz w:val="24"/>
          <w:szCs w:val="24"/>
        </w:rPr>
      </w:pPr>
    </w:p>
    <w:p w14:paraId="79E4B302" w14:textId="6DE38D83" w:rsidR="001C3E1C" w:rsidRPr="00577EFE" w:rsidRDefault="001C3E1C" w:rsidP="001C3E1C">
      <w:pPr>
        <w:ind w:right="-37"/>
        <w:jc w:val="left"/>
        <w:rPr>
          <w:rFonts w:asciiTheme="minorHAnsi" w:hAnsiTheme="minorHAnsi" w:cstheme="minorHAnsi"/>
          <w:sz w:val="24"/>
          <w:szCs w:val="24"/>
        </w:rPr>
      </w:pPr>
      <w:r w:rsidRPr="00577EFE">
        <w:rPr>
          <w:rFonts w:asciiTheme="minorHAnsi" w:hAnsiTheme="minorHAnsi" w:cstheme="minorHAnsi"/>
          <w:sz w:val="24"/>
          <w:szCs w:val="24"/>
        </w:rPr>
        <w:t xml:space="preserve">We will be happy to receive any offerings directly by on-line banking or by </w:t>
      </w:r>
      <w:hyperlink r:id="rId32" w:history="1">
        <w:r w:rsidRPr="00577EFE">
          <w:rPr>
            <w:rStyle w:val="Hyperlink"/>
            <w:rFonts w:asciiTheme="minorHAnsi" w:hAnsiTheme="minorHAnsi" w:cstheme="minorHAnsi"/>
            <w:sz w:val="24"/>
            <w:szCs w:val="24"/>
          </w:rPr>
          <w:t>standing order</w:t>
        </w:r>
      </w:hyperlink>
      <w:r w:rsidRPr="00577EFE">
        <w:rPr>
          <w:rFonts w:asciiTheme="minorHAnsi" w:hAnsiTheme="minorHAnsi" w:cstheme="minorHAnsi"/>
          <w:sz w:val="24"/>
          <w:szCs w:val="24"/>
        </w:rPr>
        <w:t xml:space="preserve">, which can be arranged through your bank, or by using the </w:t>
      </w:r>
      <w:hyperlink r:id="rId33" w:history="1">
        <w:r w:rsidRPr="00577EFE">
          <w:rPr>
            <w:rStyle w:val="Hyperlink"/>
            <w:rFonts w:asciiTheme="minorHAnsi" w:hAnsiTheme="minorHAnsi" w:cstheme="minorHAnsi"/>
            <w:sz w:val="24"/>
            <w:szCs w:val="24"/>
          </w:rPr>
          <w:t>DONATE</w:t>
        </w:r>
      </w:hyperlink>
      <w:r w:rsidRPr="00577EFE">
        <w:rPr>
          <w:rFonts w:asciiTheme="minorHAnsi" w:hAnsiTheme="minorHAnsi" w:cstheme="minorHAnsi"/>
          <w:sz w:val="24"/>
          <w:szCs w:val="24"/>
        </w:rPr>
        <w:t xml:space="preserve"> link here or on the parish website. </w:t>
      </w:r>
    </w:p>
    <w:p w14:paraId="55B45F9E" w14:textId="49052D84" w:rsidR="001C3E1C" w:rsidRPr="00577EFE" w:rsidRDefault="001C3E1C" w:rsidP="001C3E1C">
      <w:pPr>
        <w:ind w:right="-37"/>
        <w:jc w:val="left"/>
        <w:rPr>
          <w:rFonts w:asciiTheme="minorHAnsi" w:hAnsiTheme="minorHAnsi" w:cstheme="minorHAnsi"/>
          <w:b/>
          <w:bCs/>
          <w:sz w:val="24"/>
          <w:szCs w:val="24"/>
          <w:u w:val="single"/>
        </w:rPr>
      </w:pPr>
    </w:p>
    <w:p w14:paraId="39DE8F8E" w14:textId="77777777" w:rsidR="001C3E1C" w:rsidRPr="00577EFE" w:rsidRDefault="001C3E1C" w:rsidP="001C3E1C">
      <w:pPr>
        <w:ind w:right="-37"/>
        <w:jc w:val="left"/>
        <w:rPr>
          <w:rFonts w:asciiTheme="minorHAnsi" w:hAnsiTheme="minorHAnsi" w:cstheme="minorHAnsi"/>
          <w:u w:val="single"/>
        </w:rPr>
      </w:pPr>
      <w:r w:rsidRPr="00577EFE">
        <w:rPr>
          <w:rFonts w:asciiTheme="minorHAnsi" w:hAnsiTheme="minorHAnsi" w:cstheme="minorHAnsi"/>
          <w:b/>
          <w:bCs/>
          <w:sz w:val="24"/>
          <w:szCs w:val="24"/>
          <w:u w:val="single"/>
        </w:rPr>
        <w:t>Do You Gift Aid?</w:t>
      </w:r>
      <w:r w:rsidRPr="00577EFE">
        <w:rPr>
          <w:rFonts w:asciiTheme="minorHAnsi" w:hAnsiTheme="minorHAnsi" w:cstheme="minorHAnsi"/>
          <w:u w:val="single"/>
        </w:rPr>
        <w:t xml:space="preserve"> </w:t>
      </w:r>
    </w:p>
    <w:p w14:paraId="2A3618C6" w14:textId="77777777" w:rsidR="001C3E1C" w:rsidRPr="00577EFE" w:rsidRDefault="001C3E1C" w:rsidP="001C3E1C">
      <w:pPr>
        <w:ind w:right="-37"/>
        <w:jc w:val="left"/>
        <w:rPr>
          <w:rFonts w:asciiTheme="minorHAnsi" w:hAnsiTheme="minorHAnsi" w:cstheme="minorHAnsi"/>
          <w:b/>
          <w:bCs/>
          <w:i/>
          <w:iCs/>
          <w:sz w:val="24"/>
          <w:szCs w:val="24"/>
        </w:rPr>
      </w:pPr>
    </w:p>
    <w:p w14:paraId="786123C4" w14:textId="593BF45E" w:rsidR="001C3E1C" w:rsidRPr="00577EFE" w:rsidRDefault="001C3E1C" w:rsidP="001C3E1C">
      <w:pPr>
        <w:ind w:right="-37"/>
        <w:jc w:val="left"/>
        <w:rPr>
          <w:rFonts w:asciiTheme="minorHAnsi" w:hAnsiTheme="minorHAnsi" w:cstheme="minorHAnsi"/>
          <w:sz w:val="24"/>
          <w:szCs w:val="24"/>
        </w:rPr>
      </w:pPr>
      <w:r w:rsidRPr="00577EFE">
        <w:rPr>
          <w:rFonts w:asciiTheme="minorHAnsi" w:hAnsiTheme="minorHAnsi" w:cstheme="minorHAnsi"/>
          <w:noProof/>
        </w:rPr>
        <w:drawing>
          <wp:anchor distT="0" distB="0" distL="114300" distR="114300" simplePos="0" relativeHeight="251639808" behindDoc="1" locked="0" layoutInCell="1" allowOverlap="1" wp14:anchorId="41A60D1D" wp14:editId="09CB9320">
            <wp:simplePos x="0" y="0"/>
            <wp:positionH relativeFrom="column">
              <wp:posOffset>4526915</wp:posOffset>
            </wp:positionH>
            <wp:positionV relativeFrom="paragraph">
              <wp:posOffset>3175</wp:posOffset>
            </wp:positionV>
            <wp:extent cx="1416643" cy="673276"/>
            <wp:effectExtent l="0" t="0" r="0" b="0"/>
            <wp:wrapThrough wrapText="bothSides">
              <wp:wrapPolygon edited="0">
                <wp:start x="0" y="0"/>
                <wp:lineTo x="0" y="20785"/>
                <wp:lineTo x="21213" y="20785"/>
                <wp:lineTo x="21213" y="0"/>
                <wp:lineTo x="0" y="0"/>
              </wp:wrapPolygon>
            </wp:wrapThrough>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6643" cy="673276"/>
                    </a:xfrm>
                    <a:prstGeom prst="rect">
                      <a:avLst/>
                    </a:prstGeom>
                    <a:noFill/>
                  </pic:spPr>
                </pic:pic>
              </a:graphicData>
            </a:graphic>
            <wp14:sizeRelH relativeFrom="page">
              <wp14:pctWidth>0</wp14:pctWidth>
            </wp14:sizeRelH>
            <wp14:sizeRelV relativeFrom="page">
              <wp14:pctHeight>0</wp14:pctHeight>
            </wp14:sizeRelV>
          </wp:anchor>
        </w:drawing>
      </w:r>
      <w:r w:rsidRPr="00577EFE">
        <w:rPr>
          <w:rFonts w:asciiTheme="minorHAnsi" w:hAnsiTheme="minorHAnsi" w:cstheme="minorHAnsi"/>
          <w:sz w:val="24"/>
          <w:szCs w:val="24"/>
        </w:rPr>
        <w:t xml:space="preserve">The value of your donation can be increased by 25% at no extra cost to yourself, simply by gift aiding it if you are a taxpayer. The parish learns nothing about your private financial affairs. The average weekly collection between plate and standing orders, </w:t>
      </w:r>
      <w:r w:rsidR="00295812" w:rsidRPr="00577EFE">
        <w:rPr>
          <w:rFonts w:asciiTheme="minorHAnsi" w:hAnsiTheme="minorHAnsi" w:cstheme="minorHAnsi"/>
          <w:sz w:val="24"/>
          <w:szCs w:val="24"/>
        </w:rPr>
        <w:t>was</w:t>
      </w:r>
      <w:r w:rsidRPr="00577EFE">
        <w:rPr>
          <w:rFonts w:asciiTheme="minorHAnsi" w:hAnsiTheme="minorHAnsi" w:cstheme="minorHAnsi"/>
          <w:sz w:val="24"/>
          <w:szCs w:val="24"/>
        </w:rPr>
        <w:t xml:space="preserve"> approximately £2,400 a week</w:t>
      </w:r>
      <w:r w:rsidR="00295812" w:rsidRPr="00577EFE">
        <w:rPr>
          <w:rFonts w:asciiTheme="minorHAnsi" w:hAnsiTheme="minorHAnsi" w:cstheme="minorHAnsi"/>
          <w:sz w:val="24"/>
          <w:szCs w:val="24"/>
        </w:rPr>
        <w:t xml:space="preserve"> (</w:t>
      </w:r>
      <w:r w:rsidR="00295812" w:rsidRPr="00577EFE">
        <w:rPr>
          <w:rFonts w:asciiTheme="minorHAnsi" w:hAnsiTheme="minorHAnsi" w:cstheme="minorHAnsi"/>
          <w:i/>
          <w:sz w:val="24"/>
          <w:szCs w:val="24"/>
        </w:rPr>
        <w:t>pre-COVID</w:t>
      </w:r>
      <w:r w:rsidR="00295812" w:rsidRPr="00577EFE">
        <w:rPr>
          <w:rFonts w:asciiTheme="minorHAnsi" w:hAnsiTheme="minorHAnsi" w:cstheme="minorHAnsi"/>
          <w:sz w:val="24"/>
          <w:szCs w:val="24"/>
        </w:rPr>
        <w:t>)</w:t>
      </w:r>
      <w:r w:rsidRPr="00577EFE">
        <w:rPr>
          <w:rFonts w:asciiTheme="minorHAnsi" w:hAnsiTheme="minorHAnsi" w:cstheme="minorHAnsi"/>
          <w:sz w:val="24"/>
          <w:szCs w:val="24"/>
        </w:rPr>
        <w:t>. If only half of that was GIFT AIDED, it would mean an extra £300 a week, or £15,600 a year to Parish funds. We are genuinely grateful to those who are Gift-Aiding. If you haven’t been doing so, please print off a Gift Aid form from the parish website. At the present time the parish income is down about £5,000 each month. Hopefully, when parish life returns to normal, we will soon see these financial worries and concerns disappear.</w:t>
      </w:r>
    </w:p>
    <w:p w14:paraId="193AA8E5" w14:textId="77777777" w:rsidR="00D9184B" w:rsidRPr="00577EFE" w:rsidRDefault="00D9184B" w:rsidP="00363369">
      <w:pPr>
        <w:spacing w:after="240"/>
        <w:ind w:right="-37"/>
        <w:jc w:val="left"/>
        <w:rPr>
          <w:rFonts w:asciiTheme="minorHAnsi" w:hAnsiTheme="minorHAnsi" w:cstheme="minorHAnsi"/>
          <w:bCs/>
          <w:sz w:val="24"/>
          <w:szCs w:val="24"/>
        </w:rPr>
      </w:pPr>
    </w:p>
    <w:p w14:paraId="755FF32B" w14:textId="3F8CB277" w:rsidR="00363369" w:rsidRPr="00577EFE" w:rsidRDefault="00C12566" w:rsidP="00363369">
      <w:pPr>
        <w:spacing w:after="240"/>
        <w:ind w:right="-37"/>
        <w:jc w:val="left"/>
        <w:rPr>
          <w:rFonts w:asciiTheme="minorHAnsi" w:hAnsiTheme="minorHAnsi" w:cstheme="minorHAnsi"/>
          <w:bCs/>
          <w:sz w:val="24"/>
          <w:szCs w:val="24"/>
        </w:rPr>
      </w:pPr>
      <w:r w:rsidRPr="00577EFE">
        <w:rPr>
          <w:noProof/>
        </w:rPr>
        <w:drawing>
          <wp:anchor distT="0" distB="0" distL="114300" distR="114300" simplePos="0" relativeHeight="251649024" behindDoc="1" locked="0" layoutInCell="1" allowOverlap="1" wp14:anchorId="273007A9" wp14:editId="61D7D59D">
            <wp:simplePos x="0" y="0"/>
            <wp:positionH relativeFrom="column">
              <wp:posOffset>8890</wp:posOffset>
            </wp:positionH>
            <wp:positionV relativeFrom="paragraph">
              <wp:posOffset>225425</wp:posOffset>
            </wp:positionV>
            <wp:extent cx="991235" cy="580390"/>
            <wp:effectExtent l="129223" t="80327" r="90487" b="128588"/>
            <wp:wrapTight wrapText="bothSides">
              <wp:wrapPolygon edited="0">
                <wp:start x="-1750" y="21446"/>
                <wp:lineTo x="-920" y="23573"/>
                <wp:lineTo x="3231" y="26409"/>
                <wp:lineTo x="19421" y="26409"/>
                <wp:lineTo x="23157" y="22155"/>
                <wp:lineTo x="23987" y="21446"/>
                <wp:lineTo x="23987" y="3013"/>
                <wp:lineTo x="23157" y="2304"/>
                <wp:lineTo x="19421" y="-1950"/>
                <wp:lineTo x="-920" y="-2659"/>
                <wp:lineTo x="-1750" y="3013"/>
                <wp:lineTo x="-1750" y="2144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up.jpg"/>
                    <pic:cNvPicPr/>
                  </pic:nvPicPr>
                  <pic:blipFill rotWithShape="1">
                    <a:blip r:embed="rId35" cstate="print">
                      <a:extLst>
                        <a:ext uri="{28A0092B-C50C-407E-A947-70E740481C1C}">
                          <a14:useLocalDpi xmlns:a14="http://schemas.microsoft.com/office/drawing/2010/main" val="0"/>
                        </a:ext>
                      </a:extLst>
                    </a:blip>
                    <a:srcRect/>
                    <a:stretch/>
                  </pic:blipFill>
                  <pic:spPr bwMode="auto">
                    <a:xfrm rot="5400000">
                      <a:off x="0" y="0"/>
                      <a:ext cx="991235" cy="580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369" w:rsidRPr="00577EFE">
        <w:rPr>
          <w:rFonts w:asciiTheme="minorHAnsi" w:hAnsiTheme="minorHAnsi" w:cstheme="minorHAnsi"/>
          <w:bCs/>
          <w:sz w:val="24"/>
          <w:szCs w:val="24"/>
        </w:rPr>
        <w:t xml:space="preserve">Thank you to everybody who continues to support the parish through the collection, standing orders, gift aid and dropping in contributions. Online donations have seen an increase recently - A big THANK YOU FOR THOSE DONATIONS coming in via our parish website </w:t>
      </w:r>
      <w:r w:rsidR="00363369" w:rsidRPr="00577EFE">
        <w:rPr>
          <w:rFonts w:asciiTheme="minorHAnsi" w:hAnsiTheme="minorHAnsi" w:cstheme="minorHAnsi"/>
          <w:bCs/>
          <w:i/>
          <w:iCs/>
          <w:sz w:val="24"/>
          <w:szCs w:val="24"/>
        </w:rPr>
        <w:t>'JUST GIVING'</w:t>
      </w:r>
      <w:r w:rsidR="00363369" w:rsidRPr="00577EFE">
        <w:rPr>
          <w:rFonts w:asciiTheme="minorHAnsi" w:hAnsiTheme="minorHAnsi" w:cstheme="minorHAnsi"/>
          <w:bCs/>
          <w:sz w:val="24"/>
          <w:szCs w:val="24"/>
        </w:rPr>
        <w:t xml:space="preserve"> - Press the button marked </w:t>
      </w:r>
      <w:r w:rsidR="00363369" w:rsidRPr="00577EFE">
        <w:rPr>
          <w:rFonts w:asciiTheme="minorHAnsi" w:hAnsiTheme="minorHAnsi" w:cstheme="minorHAnsi"/>
          <w:b/>
          <w:color w:val="FF0000"/>
          <w:sz w:val="24"/>
          <w:szCs w:val="24"/>
        </w:rPr>
        <w:t>DONATE</w:t>
      </w:r>
      <w:r w:rsidR="00363369" w:rsidRPr="00577EFE">
        <w:rPr>
          <w:rFonts w:asciiTheme="minorHAnsi" w:hAnsiTheme="minorHAnsi" w:cstheme="minorHAnsi"/>
          <w:bCs/>
          <w:color w:val="FF0000"/>
          <w:sz w:val="24"/>
          <w:szCs w:val="24"/>
        </w:rPr>
        <w:t xml:space="preserve">. </w:t>
      </w:r>
      <w:r w:rsidR="00363369" w:rsidRPr="00577EFE">
        <w:rPr>
          <w:rFonts w:asciiTheme="minorHAnsi" w:hAnsiTheme="minorHAnsi" w:cstheme="minorHAnsi"/>
          <w:bCs/>
          <w:sz w:val="24"/>
          <w:szCs w:val="24"/>
        </w:rPr>
        <w:t>If you scroll down further, we also say 'Thanks' for your support and other ways you can support our parish. Again, THANK YOU.</w:t>
      </w:r>
      <w:r w:rsidRPr="00577EFE">
        <w:t xml:space="preserve"> </w:t>
      </w:r>
    </w:p>
    <w:p w14:paraId="36DB393B" w14:textId="5E8A0150" w:rsidR="009E7616" w:rsidRPr="00577EFE" w:rsidRDefault="009E7616" w:rsidP="0060132D">
      <w:pPr>
        <w:ind w:right="-37"/>
        <w:jc w:val="left"/>
        <w:rPr>
          <w:rFonts w:asciiTheme="minorHAnsi" w:hAnsiTheme="minorHAnsi" w:cstheme="minorHAnsi"/>
          <w:b/>
          <w:sz w:val="28"/>
          <w:szCs w:val="28"/>
        </w:rPr>
      </w:pPr>
    </w:p>
    <w:p w14:paraId="45AB6ECC" w14:textId="6400C69B" w:rsidR="00831E6A" w:rsidRPr="00577EFE" w:rsidRDefault="00831E6A" w:rsidP="0060132D">
      <w:pPr>
        <w:ind w:right="-37"/>
        <w:jc w:val="left"/>
        <w:rPr>
          <w:rFonts w:asciiTheme="minorHAnsi" w:hAnsiTheme="minorHAnsi" w:cstheme="minorHAnsi"/>
          <w:b/>
          <w:sz w:val="28"/>
          <w:szCs w:val="28"/>
        </w:rPr>
      </w:pPr>
      <w:r w:rsidRPr="00577EFE">
        <w:rPr>
          <w:rFonts w:asciiTheme="minorHAnsi" w:hAnsiTheme="minorHAnsi" w:cstheme="minorHAnsi"/>
          <w:b/>
          <w:sz w:val="28"/>
          <w:szCs w:val="28"/>
        </w:rPr>
        <w:t>GIFT AID NOTICE</w:t>
      </w:r>
      <w:r w:rsidR="003E22C0" w:rsidRPr="00577EFE">
        <w:rPr>
          <w:rFonts w:asciiTheme="minorHAnsi" w:hAnsiTheme="minorHAnsi" w:cstheme="minorHAnsi"/>
          <w:b/>
          <w:sz w:val="28"/>
          <w:szCs w:val="28"/>
        </w:rPr>
        <w:t xml:space="preserve"> – HAVE YOU COLLECTED YOUR GIFT AID BOX?</w:t>
      </w:r>
    </w:p>
    <w:p w14:paraId="56A40EB4" w14:textId="77777777" w:rsidR="00D26A05" w:rsidRPr="00577EFE" w:rsidRDefault="00CA7DF4" w:rsidP="00CA7DF4">
      <w:pPr>
        <w:ind w:right="-37"/>
        <w:jc w:val="center"/>
        <w:rPr>
          <w:rFonts w:asciiTheme="minorHAnsi" w:hAnsiTheme="minorHAnsi" w:cstheme="minorHAnsi"/>
          <w:b/>
          <w:color w:val="4472C4" w:themeColor="accent1"/>
          <w:sz w:val="28"/>
          <w:szCs w:val="2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7EFE">
        <w:rPr>
          <w:rFonts w:asciiTheme="minorHAnsi" w:hAnsiTheme="minorHAnsi" w:cstheme="minorHAnsi"/>
          <w:b/>
          <w:color w:val="4472C4" w:themeColor="accent1"/>
          <w:sz w:val="28"/>
          <w:szCs w:val="2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COLLECT YOUR GIFT AID ENVELOPES FROM THE </w:t>
      </w:r>
    </w:p>
    <w:p w14:paraId="41F268C8" w14:textId="6ED4EA47" w:rsidR="00CA7DF4" w:rsidRPr="00577EFE" w:rsidRDefault="00CA7DF4" w:rsidP="00CA7DF4">
      <w:pPr>
        <w:ind w:right="-37"/>
        <w:jc w:val="center"/>
        <w:rPr>
          <w:rFonts w:asciiTheme="minorHAnsi" w:hAnsiTheme="minorHAnsi" w:cstheme="minorHAnsi"/>
          <w:b/>
          <w:color w:val="4472C4" w:themeColor="accent1"/>
          <w:sz w:val="28"/>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7EFE">
        <w:rPr>
          <w:rFonts w:asciiTheme="minorHAnsi" w:hAnsiTheme="minorHAnsi" w:cstheme="minorHAnsi"/>
          <w:b/>
          <w:color w:val="4472C4" w:themeColor="accent1"/>
          <w:sz w:val="28"/>
          <w:szCs w:val="2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 CORNER</w:t>
      </w:r>
    </w:p>
    <w:p w14:paraId="63B430B6" w14:textId="77777777" w:rsidR="00E37AB5" w:rsidRPr="00577EFE" w:rsidRDefault="00E37AB5" w:rsidP="004364B2">
      <w:pPr>
        <w:ind w:right="-37"/>
        <w:rPr>
          <w:rFonts w:asciiTheme="minorHAnsi" w:hAnsiTheme="minorHAnsi" w:cstheme="minorHAnsi"/>
          <w:bCs/>
          <w:sz w:val="24"/>
          <w:szCs w:val="24"/>
        </w:rPr>
      </w:pPr>
    </w:p>
    <w:p w14:paraId="5009E80B" w14:textId="12C0BB00" w:rsidR="00F04E14" w:rsidRPr="00577EFE" w:rsidRDefault="00DF5EB7" w:rsidP="004364B2">
      <w:pPr>
        <w:ind w:right="-37"/>
        <w:rPr>
          <w:rFonts w:asciiTheme="minorHAnsi" w:hAnsiTheme="minorHAnsi" w:cstheme="minorHAnsi"/>
          <w:bCs/>
          <w:sz w:val="24"/>
          <w:szCs w:val="24"/>
        </w:rPr>
      </w:pPr>
      <w:r w:rsidRPr="00577EFE">
        <w:rPr>
          <w:rFonts w:asciiTheme="minorHAnsi" w:hAnsiTheme="minorHAnsi" w:cstheme="minorHAnsi"/>
          <w:bCs/>
          <w:sz w:val="24"/>
          <w:szCs w:val="24"/>
        </w:rPr>
        <w:t>For those already signed up, Gift Aid Envelopes</w:t>
      </w:r>
      <w:r w:rsidR="008601E7" w:rsidRPr="00577EFE">
        <w:rPr>
          <w:rFonts w:asciiTheme="minorHAnsi" w:hAnsiTheme="minorHAnsi" w:cstheme="minorHAnsi"/>
          <w:bCs/>
          <w:sz w:val="24"/>
          <w:szCs w:val="24"/>
        </w:rPr>
        <w:t xml:space="preserve"> </w:t>
      </w:r>
      <w:r w:rsidR="00F04E14" w:rsidRPr="00577EFE">
        <w:rPr>
          <w:rFonts w:asciiTheme="minorHAnsi" w:hAnsiTheme="minorHAnsi" w:cstheme="minorHAnsi"/>
          <w:bCs/>
          <w:sz w:val="24"/>
          <w:szCs w:val="24"/>
        </w:rPr>
        <w:t>are</w:t>
      </w:r>
      <w:r w:rsidR="008601E7" w:rsidRPr="00577EFE">
        <w:rPr>
          <w:rFonts w:asciiTheme="minorHAnsi" w:hAnsiTheme="minorHAnsi" w:cstheme="minorHAnsi"/>
          <w:bCs/>
          <w:sz w:val="24"/>
          <w:szCs w:val="24"/>
        </w:rPr>
        <w:t xml:space="preserve"> available. Please collect your Gift Aid or Standing Order envelopes before or after Mass</w:t>
      </w:r>
      <w:r w:rsidRPr="00577EFE">
        <w:rPr>
          <w:rFonts w:asciiTheme="minorHAnsi" w:hAnsiTheme="minorHAnsi" w:cstheme="minorHAnsi"/>
          <w:bCs/>
          <w:sz w:val="24"/>
          <w:szCs w:val="24"/>
        </w:rPr>
        <w:t xml:space="preserve"> from the Contact Corner</w:t>
      </w:r>
      <w:r w:rsidR="008601E7" w:rsidRPr="00577EFE">
        <w:rPr>
          <w:rFonts w:asciiTheme="minorHAnsi" w:hAnsiTheme="minorHAnsi" w:cstheme="minorHAnsi"/>
          <w:bCs/>
          <w:sz w:val="24"/>
          <w:szCs w:val="24"/>
        </w:rPr>
        <w:t xml:space="preserve">. </w:t>
      </w:r>
      <w:r w:rsidR="00F04E14" w:rsidRPr="00577EFE">
        <w:rPr>
          <w:rFonts w:asciiTheme="minorHAnsi" w:hAnsiTheme="minorHAnsi" w:cstheme="minorHAnsi"/>
          <w:bCs/>
          <w:sz w:val="24"/>
          <w:szCs w:val="24"/>
        </w:rPr>
        <w:t>If no one is at the Contact Corner</w:t>
      </w:r>
      <w:r w:rsidR="0042139D" w:rsidRPr="00577EFE">
        <w:rPr>
          <w:rFonts w:asciiTheme="minorHAnsi" w:hAnsiTheme="minorHAnsi" w:cstheme="minorHAnsi"/>
          <w:bCs/>
          <w:sz w:val="24"/>
          <w:szCs w:val="24"/>
        </w:rPr>
        <w:t>,</w:t>
      </w:r>
      <w:r w:rsidR="00F04E14" w:rsidRPr="00577EFE">
        <w:rPr>
          <w:rFonts w:asciiTheme="minorHAnsi" w:hAnsiTheme="minorHAnsi" w:cstheme="minorHAnsi"/>
          <w:bCs/>
          <w:sz w:val="24"/>
          <w:szCs w:val="24"/>
        </w:rPr>
        <w:t xml:space="preserve"> please ask one of the Stewards for Linda or Lorraine. </w:t>
      </w:r>
    </w:p>
    <w:p w14:paraId="67C65576" w14:textId="2717D673" w:rsidR="008601E7" w:rsidRPr="00577EFE" w:rsidRDefault="008601E7" w:rsidP="004364B2">
      <w:pPr>
        <w:ind w:right="-37"/>
        <w:rPr>
          <w:rFonts w:asciiTheme="minorHAnsi" w:hAnsiTheme="minorHAnsi" w:cstheme="minorHAnsi"/>
          <w:b/>
          <w:i/>
          <w:iCs/>
          <w:sz w:val="24"/>
          <w:szCs w:val="24"/>
        </w:rPr>
      </w:pPr>
      <w:r w:rsidRPr="00577EFE">
        <w:rPr>
          <w:rFonts w:asciiTheme="minorHAnsi" w:hAnsiTheme="minorHAnsi" w:cstheme="minorHAnsi"/>
          <w:bCs/>
          <w:sz w:val="24"/>
          <w:szCs w:val="24"/>
        </w:rPr>
        <w:t>If you pay tax and would like to join, please h</w:t>
      </w:r>
      <w:r w:rsidR="00AE6D1D" w:rsidRPr="00577EFE">
        <w:rPr>
          <w:rFonts w:asciiTheme="minorHAnsi" w:hAnsiTheme="minorHAnsi" w:cstheme="minorHAnsi"/>
          <w:bCs/>
          <w:sz w:val="24"/>
          <w:szCs w:val="24"/>
        </w:rPr>
        <w:t>ave a word with one of the team</w:t>
      </w:r>
      <w:r w:rsidR="00CD69A7" w:rsidRPr="00577EFE">
        <w:rPr>
          <w:rFonts w:asciiTheme="minorHAnsi" w:hAnsiTheme="minorHAnsi" w:cstheme="minorHAnsi"/>
          <w:bCs/>
          <w:sz w:val="24"/>
          <w:szCs w:val="24"/>
        </w:rPr>
        <w:t xml:space="preserve">, </w:t>
      </w:r>
      <w:r w:rsidR="00850FD6" w:rsidRPr="00577EFE">
        <w:rPr>
          <w:rFonts w:asciiTheme="minorHAnsi" w:hAnsiTheme="minorHAnsi" w:cstheme="minorHAnsi"/>
          <w:bCs/>
          <w:sz w:val="24"/>
          <w:szCs w:val="24"/>
        </w:rPr>
        <w:t>it is</w:t>
      </w:r>
      <w:r w:rsidR="00CD69A7" w:rsidRPr="00577EFE">
        <w:rPr>
          <w:rFonts w:asciiTheme="minorHAnsi" w:hAnsiTheme="minorHAnsi" w:cstheme="minorHAnsi"/>
          <w:bCs/>
          <w:sz w:val="24"/>
          <w:szCs w:val="24"/>
        </w:rPr>
        <w:t xml:space="preserve"> simple and at no extra cost to you the Church can claim back 25%. See below for more details </w:t>
      </w:r>
      <w:r w:rsidR="00CD69A7" w:rsidRPr="00577EFE">
        <w:rPr>
          <w:rFonts w:asciiTheme="minorHAnsi" w:hAnsiTheme="minorHAnsi" w:cstheme="minorHAnsi"/>
          <w:b/>
          <w:i/>
          <w:iCs/>
          <w:sz w:val="24"/>
          <w:szCs w:val="24"/>
        </w:rPr>
        <w:t>Do You Gift Aid?</w:t>
      </w:r>
    </w:p>
    <w:p w14:paraId="153971A8" w14:textId="77777777" w:rsidR="00F9395A" w:rsidRPr="00577EFE" w:rsidRDefault="00F9395A" w:rsidP="00CD69A7">
      <w:pPr>
        <w:ind w:right="-37"/>
        <w:jc w:val="left"/>
        <w:rPr>
          <w:rFonts w:asciiTheme="minorHAnsi" w:hAnsiTheme="minorHAnsi" w:cstheme="minorHAnsi"/>
          <w:b/>
          <w:sz w:val="28"/>
          <w:szCs w:val="28"/>
        </w:rPr>
      </w:pPr>
    </w:p>
    <w:p w14:paraId="380EB9DF" w14:textId="77777777" w:rsidR="00EE10D5" w:rsidRDefault="00EE10D5" w:rsidP="00CD69A7">
      <w:pPr>
        <w:ind w:right="-37"/>
        <w:jc w:val="left"/>
        <w:rPr>
          <w:rFonts w:asciiTheme="minorHAnsi" w:hAnsiTheme="minorHAnsi" w:cstheme="minorHAnsi"/>
          <w:b/>
          <w:sz w:val="28"/>
          <w:szCs w:val="28"/>
        </w:rPr>
      </w:pPr>
    </w:p>
    <w:p w14:paraId="465EF5B0" w14:textId="77777777" w:rsidR="00EE10D5" w:rsidRDefault="00EE10D5" w:rsidP="00CD69A7">
      <w:pPr>
        <w:ind w:right="-37"/>
        <w:jc w:val="left"/>
        <w:rPr>
          <w:rFonts w:asciiTheme="minorHAnsi" w:hAnsiTheme="minorHAnsi" w:cstheme="minorHAnsi"/>
          <w:b/>
          <w:sz w:val="28"/>
          <w:szCs w:val="28"/>
        </w:rPr>
      </w:pPr>
    </w:p>
    <w:p w14:paraId="35FBE894" w14:textId="57E9FB6A" w:rsidR="003E2569" w:rsidRPr="00577EFE" w:rsidRDefault="005929B6" w:rsidP="00CD69A7">
      <w:pPr>
        <w:ind w:right="-37"/>
        <w:jc w:val="left"/>
        <w:rPr>
          <w:rFonts w:asciiTheme="minorHAnsi" w:hAnsiTheme="minorHAnsi" w:cstheme="minorHAnsi"/>
          <w:b/>
          <w:sz w:val="28"/>
          <w:szCs w:val="28"/>
        </w:rPr>
      </w:pPr>
      <w:r w:rsidRPr="00577EFE">
        <w:rPr>
          <w:rFonts w:asciiTheme="minorHAnsi" w:hAnsiTheme="minorHAnsi" w:cstheme="minorHAnsi"/>
          <w:b/>
          <w:sz w:val="28"/>
          <w:szCs w:val="28"/>
        </w:rPr>
        <w:lastRenderedPageBreak/>
        <w:t>CARD READERS</w:t>
      </w:r>
    </w:p>
    <w:p w14:paraId="04175775" w14:textId="64BE4A7A" w:rsidR="00112BE5" w:rsidRPr="00577EFE" w:rsidRDefault="00C11647" w:rsidP="00C11647">
      <w:pPr>
        <w:ind w:right="-37"/>
        <w:rPr>
          <w:rFonts w:asciiTheme="minorHAnsi" w:hAnsiTheme="minorHAnsi" w:cstheme="minorHAnsi"/>
          <w:bCs/>
          <w:sz w:val="24"/>
          <w:szCs w:val="24"/>
        </w:rPr>
      </w:pPr>
      <w:r w:rsidRPr="00577EFE">
        <w:rPr>
          <w:rFonts w:asciiTheme="minorHAnsi" w:hAnsiTheme="minorHAnsi" w:cstheme="minorHAnsi"/>
          <w:bCs/>
          <w:sz w:val="24"/>
          <w:szCs w:val="24"/>
        </w:rPr>
        <w:t xml:space="preserve">To make things easier we have now introduced a number of card </w:t>
      </w:r>
      <w:r w:rsidR="00835C1C" w:rsidRPr="00577EFE">
        <w:rPr>
          <w:rFonts w:asciiTheme="minorHAnsi" w:hAnsiTheme="minorHAnsi" w:cstheme="minorHAnsi"/>
          <w:bCs/>
          <w:sz w:val="24"/>
          <w:szCs w:val="24"/>
        </w:rPr>
        <w:t>readers, which</w:t>
      </w:r>
      <w:r w:rsidRPr="00577EFE">
        <w:rPr>
          <w:rFonts w:asciiTheme="minorHAnsi" w:hAnsiTheme="minorHAnsi" w:cstheme="minorHAnsi"/>
          <w:bCs/>
          <w:sz w:val="24"/>
          <w:szCs w:val="24"/>
        </w:rPr>
        <w:t xml:space="preserve"> you will find throughout the church.  The CollecTin reader is near the Icon of Padre Pio, instructions are listed next to the machine. You can use this for all </w:t>
      </w:r>
      <w:r w:rsidR="00112BE5" w:rsidRPr="00577EFE">
        <w:rPr>
          <w:rFonts w:asciiTheme="minorHAnsi" w:hAnsiTheme="minorHAnsi" w:cstheme="minorHAnsi"/>
          <w:bCs/>
          <w:sz w:val="24"/>
          <w:szCs w:val="24"/>
        </w:rPr>
        <w:t>offertories</w:t>
      </w:r>
      <w:r w:rsidRPr="00577EFE">
        <w:rPr>
          <w:rFonts w:asciiTheme="minorHAnsi" w:hAnsiTheme="minorHAnsi" w:cstheme="minorHAnsi"/>
          <w:bCs/>
          <w:sz w:val="24"/>
          <w:szCs w:val="24"/>
        </w:rPr>
        <w:t xml:space="preserve"> and donations.  </w:t>
      </w:r>
    </w:p>
    <w:p w14:paraId="4BB4F5E8" w14:textId="78F75CC1" w:rsidR="00112BE5" w:rsidRPr="00577EFE" w:rsidRDefault="00112BE5" w:rsidP="00C11647">
      <w:pPr>
        <w:ind w:right="-37"/>
        <w:rPr>
          <w:rFonts w:asciiTheme="minorHAnsi" w:hAnsiTheme="minorHAnsi" w:cstheme="minorHAnsi"/>
          <w:bCs/>
          <w:sz w:val="24"/>
          <w:szCs w:val="24"/>
        </w:rPr>
      </w:pPr>
    </w:p>
    <w:p w14:paraId="64E88874" w14:textId="361A058C" w:rsidR="00D62E69" w:rsidRPr="00577EFE" w:rsidRDefault="00D62E69" w:rsidP="00D62E69">
      <w:pPr>
        <w:ind w:right="-37"/>
        <w:rPr>
          <w:rFonts w:asciiTheme="minorHAnsi" w:hAnsiTheme="minorHAnsi" w:cstheme="minorHAnsi"/>
          <w:bCs/>
          <w:sz w:val="24"/>
          <w:szCs w:val="24"/>
        </w:rPr>
      </w:pPr>
      <w:r w:rsidRPr="00577EFE">
        <w:rPr>
          <w:rFonts w:asciiTheme="minorHAnsi" w:hAnsiTheme="minorHAnsi" w:cstheme="minorHAnsi"/>
          <w:b/>
          <w:noProof/>
          <w:sz w:val="28"/>
          <w:szCs w:val="28"/>
        </w:rPr>
        <w:drawing>
          <wp:anchor distT="0" distB="0" distL="114300" distR="114300" simplePos="0" relativeHeight="251641856" behindDoc="1" locked="0" layoutInCell="1" allowOverlap="1" wp14:anchorId="64662304" wp14:editId="302AE192">
            <wp:simplePos x="0" y="0"/>
            <wp:positionH relativeFrom="margin">
              <wp:align>right</wp:align>
            </wp:positionH>
            <wp:positionV relativeFrom="paragraph">
              <wp:posOffset>400115</wp:posOffset>
            </wp:positionV>
            <wp:extent cx="638175" cy="1477010"/>
            <wp:effectExtent l="171450" t="0" r="276225" b="104140"/>
            <wp:wrapSquare wrapText="bothSides"/>
            <wp:docPr id="26" name="Picture 26" descr="A picture containing text,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ecTi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8175" cy="14770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C11647" w:rsidRPr="00577EFE">
        <w:rPr>
          <w:rFonts w:asciiTheme="minorHAnsi" w:hAnsiTheme="minorHAnsi" w:cstheme="minorHAnsi"/>
          <w:bCs/>
          <w:sz w:val="24"/>
          <w:szCs w:val="24"/>
        </w:rPr>
        <w:t xml:space="preserve">The Sum-Up card reader will be situated in the narthex near the statue of St Teresa and can be used only for candles.  Coming soon in the Repository will be another card reader so that you can pay for all your purchases using a </w:t>
      </w:r>
      <w:r w:rsidR="00835C1C" w:rsidRPr="00577EFE">
        <w:rPr>
          <w:rFonts w:asciiTheme="minorHAnsi" w:hAnsiTheme="minorHAnsi" w:cstheme="minorHAnsi"/>
          <w:bCs/>
          <w:sz w:val="24"/>
          <w:szCs w:val="24"/>
        </w:rPr>
        <w:t>credit debit</w:t>
      </w:r>
      <w:r w:rsidR="00C11647" w:rsidRPr="00577EFE">
        <w:rPr>
          <w:rFonts w:asciiTheme="minorHAnsi" w:hAnsiTheme="minorHAnsi" w:cstheme="minorHAnsi"/>
          <w:bCs/>
          <w:sz w:val="24"/>
          <w:szCs w:val="24"/>
        </w:rPr>
        <w:t xml:space="preserve"> card.</w:t>
      </w:r>
    </w:p>
    <w:p w14:paraId="55BEAE3F" w14:textId="77777777" w:rsidR="00D62E69" w:rsidRPr="00577EFE" w:rsidRDefault="00D62E69" w:rsidP="00D62E69">
      <w:pPr>
        <w:ind w:right="-37"/>
        <w:rPr>
          <w:rFonts w:asciiTheme="minorHAnsi" w:hAnsiTheme="minorHAnsi" w:cstheme="minorHAnsi"/>
          <w:bCs/>
          <w:sz w:val="24"/>
          <w:szCs w:val="24"/>
        </w:rPr>
      </w:pPr>
    </w:p>
    <w:p w14:paraId="361A8FF1" w14:textId="47C7C433" w:rsidR="00C11647" w:rsidRPr="00577EFE" w:rsidRDefault="00C11647" w:rsidP="00D62E69">
      <w:pPr>
        <w:ind w:right="-37"/>
        <w:rPr>
          <w:rFonts w:asciiTheme="minorHAnsi" w:hAnsiTheme="minorHAnsi" w:cstheme="minorHAnsi"/>
          <w:b/>
          <w:sz w:val="24"/>
          <w:szCs w:val="24"/>
        </w:rPr>
      </w:pPr>
      <w:r w:rsidRPr="00577EFE">
        <w:rPr>
          <w:rFonts w:asciiTheme="minorHAnsi" w:hAnsiTheme="minorHAnsi" w:cstheme="minorHAnsi"/>
          <w:b/>
          <w:sz w:val="24"/>
          <w:szCs w:val="24"/>
        </w:rPr>
        <w:t>COLLECTIN</w:t>
      </w:r>
    </w:p>
    <w:p w14:paraId="3410D975" w14:textId="28ED9402" w:rsidR="00C11647" w:rsidRPr="00577EFE" w:rsidRDefault="00C11647" w:rsidP="00C11647">
      <w:pPr>
        <w:spacing w:after="240"/>
        <w:ind w:right="-37"/>
        <w:jc w:val="left"/>
        <w:rPr>
          <w:rFonts w:asciiTheme="minorHAnsi" w:hAnsiTheme="minorHAnsi" w:cstheme="minorHAnsi"/>
          <w:bCs/>
          <w:i/>
          <w:iCs/>
          <w:sz w:val="24"/>
          <w:szCs w:val="24"/>
        </w:rPr>
      </w:pPr>
      <w:r w:rsidRPr="00577EFE">
        <w:rPr>
          <w:rFonts w:asciiTheme="minorHAnsi" w:hAnsiTheme="minorHAnsi" w:cstheme="minorHAnsi"/>
          <w:bCs/>
          <w:sz w:val="24"/>
          <w:szCs w:val="24"/>
        </w:rPr>
        <w:t xml:space="preserve">CollecTin is a card reader on which you can give your offertory and any other donation. All special collections will be listed on this machine and if you </w:t>
      </w:r>
      <w:r w:rsidRPr="00577EFE">
        <w:rPr>
          <w:rFonts w:asciiTheme="minorHAnsi" w:hAnsiTheme="minorHAnsi" w:cstheme="minorHAnsi"/>
          <w:b/>
          <w:sz w:val="24"/>
          <w:szCs w:val="24"/>
        </w:rPr>
        <w:t>Gift Aid</w:t>
      </w:r>
      <w:r w:rsidRPr="00577EFE">
        <w:rPr>
          <w:rFonts w:asciiTheme="minorHAnsi" w:hAnsiTheme="minorHAnsi" w:cstheme="minorHAnsi"/>
          <w:bCs/>
          <w:sz w:val="24"/>
          <w:szCs w:val="24"/>
        </w:rPr>
        <w:t xml:space="preserve"> you need only register </w:t>
      </w:r>
      <w:r w:rsidR="004A695A" w:rsidRPr="00577EFE">
        <w:rPr>
          <w:rFonts w:asciiTheme="minorHAnsi" w:hAnsiTheme="minorHAnsi" w:cstheme="minorHAnsi"/>
          <w:bCs/>
          <w:sz w:val="24"/>
          <w:szCs w:val="24"/>
        </w:rPr>
        <w:t>once,</w:t>
      </w:r>
      <w:r w:rsidRPr="00577EFE">
        <w:rPr>
          <w:rFonts w:asciiTheme="minorHAnsi" w:hAnsiTheme="minorHAnsi" w:cstheme="minorHAnsi"/>
          <w:bCs/>
          <w:sz w:val="24"/>
          <w:szCs w:val="24"/>
        </w:rPr>
        <w:t xml:space="preserve"> and it will remember you for all your donations - if you use the same card </w:t>
      </w:r>
      <w:r w:rsidRPr="00577EFE">
        <w:rPr>
          <w:rFonts w:asciiTheme="minorHAnsi" w:hAnsiTheme="minorHAnsi" w:cstheme="minorHAnsi"/>
          <w:bCs/>
          <w:i/>
          <w:iCs/>
          <w:sz w:val="24"/>
          <w:szCs w:val="24"/>
        </w:rPr>
        <w:t>(</w:t>
      </w:r>
      <w:r w:rsidRPr="00577EFE">
        <w:rPr>
          <w:rFonts w:asciiTheme="minorHAnsi" w:hAnsiTheme="minorHAnsi" w:cstheme="minorHAnsi"/>
          <w:bCs/>
          <w:i/>
          <w:iCs/>
          <w:sz w:val="22"/>
          <w:szCs w:val="22"/>
        </w:rPr>
        <w:t>each card would need to be registered</w:t>
      </w:r>
      <w:r w:rsidRPr="00577EFE">
        <w:rPr>
          <w:rFonts w:asciiTheme="minorHAnsi" w:hAnsiTheme="minorHAnsi" w:cstheme="minorHAnsi"/>
          <w:bCs/>
          <w:i/>
          <w:iCs/>
          <w:sz w:val="24"/>
          <w:szCs w:val="24"/>
        </w:rPr>
        <w:t xml:space="preserve">). </w:t>
      </w:r>
    </w:p>
    <w:p w14:paraId="5999259D" w14:textId="06593503" w:rsidR="003E2569" w:rsidRPr="00577EFE" w:rsidRDefault="00FF6870" w:rsidP="004364B2">
      <w:pPr>
        <w:ind w:right="-37"/>
        <w:rPr>
          <w:rFonts w:asciiTheme="minorHAnsi" w:hAnsiTheme="minorHAnsi" w:cstheme="minorHAnsi"/>
          <w:b/>
          <w:sz w:val="24"/>
          <w:szCs w:val="24"/>
        </w:rPr>
      </w:pPr>
      <w:r w:rsidRPr="00577EFE">
        <w:rPr>
          <w:rFonts w:asciiTheme="minorHAnsi" w:hAnsiTheme="minorHAnsi" w:cstheme="minorHAnsi"/>
          <w:b/>
          <w:sz w:val="24"/>
          <w:szCs w:val="24"/>
        </w:rPr>
        <w:t>CANDLES</w:t>
      </w:r>
    </w:p>
    <w:p w14:paraId="07C73E38" w14:textId="03713FCE" w:rsidR="003E2569" w:rsidRPr="00577EFE" w:rsidRDefault="003E2569" w:rsidP="0060132D">
      <w:pPr>
        <w:ind w:right="-37"/>
        <w:jc w:val="left"/>
        <w:rPr>
          <w:rFonts w:asciiTheme="minorHAnsi" w:hAnsiTheme="minorHAnsi" w:cstheme="minorHAnsi"/>
          <w:bCs/>
          <w:sz w:val="24"/>
          <w:szCs w:val="24"/>
        </w:rPr>
      </w:pPr>
    </w:p>
    <w:p w14:paraId="548ECF4E" w14:textId="6F8136FD" w:rsidR="0060132D" w:rsidRPr="00577EFE" w:rsidRDefault="0060132D" w:rsidP="0060132D">
      <w:pPr>
        <w:ind w:right="-37"/>
        <w:jc w:val="left"/>
        <w:rPr>
          <w:rFonts w:asciiTheme="minorHAnsi" w:hAnsiTheme="minorHAnsi" w:cstheme="minorHAnsi"/>
          <w:bCs/>
          <w:sz w:val="24"/>
          <w:szCs w:val="24"/>
        </w:rPr>
      </w:pPr>
      <w:r w:rsidRPr="00577EFE">
        <w:rPr>
          <w:rFonts w:asciiTheme="minorHAnsi" w:hAnsiTheme="minorHAnsi" w:cstheme="minorHAnsi"/>
          <w:bCs/>
          <w:sz w:val="24"/>
          <w:szCs w:val="24"/>
        </w:rPr>
        <w:t>SUMUP CARD READER</w:t>
      </w:r>
    </w:p>
    <w:p w14:paraId="05B3BC6E" w14:textId="39C66389" w:rsidR="0060132D" w:rsidRPr="00577EFE" w:rsidRDefault="0060132D" w:rsidP="0060132D">
      <w:pPr>
        <w:pStyle w:val="ListParagraph"/>
        <w:numPr>
          <w:ilvl w:val="0"/>
          <w:numId w:val="19"/>
        </w:numPr>
        <w:ind w:right="-37"/>
        <w:jc w:val="left"/>
        <w:rPr>
          <w:rFonts w:asciiTheme="minorHAnsi" w:hAnsiTheme="minorHAnsi" w:cstheme="minorHAnsi"/>
          <w:bCs/>
          <w:sz w:val="22"/>
          <w:szCs w:val="22"/>
        </w:rPr>
      </w:pPr>
      <w:r w:rsidRPr="00577EFE">
        <w:rPr>
          <w:rFonts w:asciiTheme="minorHAnsi" w:hAnsiTheme="minorHAnsi" w:cstheme="minorHAnsi"/>
          <w:bCs/>
          <w:color w:val="808080" w:themeColor="background1" w:themeShade="80"/>
          <w:sz w:val="22"/>
          <w:szCs w:val="22"/>
        </w:rPr>
        <w:t xml:space="preserve">IF THE SCREEN IS BLANK </w:t>
      </w:r>
      <w:r w:rsidRPr="00577EFE">
        <w:rPr>
          <w:rFonts w:asciiTheme="minorHAnsi" w:hAnsiTheme="minorHAnsi" w:cstheme="minorHAnsi"/>
          <w:b/>
          <w:i/>
          <w:iCs/>
          <w:sz w:val="22"/>
          <w:szCs w:val="22"/>
        </w:rPr>
        <w:t xml:space="preserve">press the power button   </w:t>
      </w:r>
    </w:p>
    <w:p w14:paraId="5B507A50" w14:textId="78C8ADDD" w:rsidR="0060132D" w:rsidRPr="00577EFE" w:rsidRDefault="0060132D" w:rsidP="00FE556E">
      <w:pPr>
        <w:pStyle w:val="ListParagraph"/>
        <w:numPr>
          <w:ilvl w:val="0"/>
          <w:numId w:val="19"/>
        </w:numPr>
        <w:ind w:right="-37"/>
        <w:jc w:val="left"/>
        <w:rPr>
          <w:rFonts w:asciiTheme="minorHAnsi" w:hAnsiTheme="minorHAnsi" w:cstheme="minorHAnsi"/>
          <w:bCs/>
          <w:i/>
          <w:iCs/>
          <w:sz w:val="22"/>
          <w:szCs w:val="22"/>
        </w:rPr>
      </w:pPr>
      <w:r w:rsidRPr="00577EFE">
        <w:rPr>
          <w:rFonts w:asciiTheme="minorHAnsi" w:hAnsiTheme="minorHAnsi" w:cstheme="minorHAnsi"/>
          <w:bCs/>
          <w:color w:val="808080" w:themeColor="background1" w:themeShade="80"/>
          <w:sz w:val="22"/>
          <w:szCs w:val="22"/>
          <w14:props3d w14:extrusionH="0" w14:contourW="0" w14:prstMaterial="matte"/>
        </w:rPr>
        <w:t xml:space="preserve">ENTER THE AMOUNT YOU WISH TO DONATE </w:t>
      </w:r>
      <w:r w:rsidR="00FE556E" w:rsidRPr="00577EFE">
        <w:rPr>
          <w:rFonts w:asciiTheme="minorHAnsi" w:hAnsiTheme="minorHAnsi" w:cstheme="minorHAnsi"/>
          <w:bCs/>
          <w:color w:val="808080" w:themeColor="background1" w:themeShade="80"/>
          <w:sz w:val="22"/>
          <w:szCs w:val="22"/>
          <w14:props3d w14:extrusionH="0" w14:contourW="0" w14:prstMaterial="matte"/>
        </w:rPr>
        <w:br/>
      </w:r>
      <w:r w:rsidR="008E22A7" w:rsidRPr="00577EFE">
        <w:rPr>
          <w:rFonts w:asciiTheme="minorHAnsi" w:hAnsiTheme="minorHAnsi" w:cstheme="minorHAnsi"/>
          <w:b/>
          <w:i/>
          <w:iCs/>
          <w:sz w:val="22"/>
          <w:szCs w:val="22"/>
        </w:rPr>
        <w:t xml:space="preserve">               </w:t>
      </w:r>
      <w:r w:rsidRPr="00577EFE">
        <w:rPr>
          <w:rFonts w:asciiTheme="minorHAnsi" w:hAnsiTheme="minorHAnsi" w:cstheme="minorHAnsi"/>
          <w:b/>
          <w:i/>
          <w:iCs/>
          <w:sz w:val="22"/>
          <w:szCs w:val="22"/>
        </w:rPr>
        <w:t>e.g. 5 0 0 is £5.00</w:t>
      </w:r>
      <w:r w:rsidR="00CB6386" w:rsidRPr="00577EFE">
        <w:rPr>
          <w:rFonts w:asciiTheme="minorHAnsi" w:hAnsiTheme="minorHAnsi" w:cstheme="minorHAnsi"/>
          <w:b/>
          <w:i/>
          <w:iCs/>
          <w:sz w:val="22"/>
          <w:szCs w:val="22"/>
        </w:rPr>
        <w:t>,</w:t>
      </w:r>
      <w:r w:rsidRPr="00577EFE">
        <w:rPr>
          <w:rFonts w:asciiTheme="minorHAnsi" w:hAnsiTheme="minorHAnsi" w:cstheme="minorHAnsi"/>
          <w:b/>
          <w:i/>
          <w:iCs/>
          <w:sz w:val="22"/>
          <w:szCs w:val="22"/>
        </w:rPr>
        <w:t xml:space="preserve"> press the green tick button  </w:t>
      </w:r>
    </w:p>
    <w:p w14:paraId="39712B4D" w14:textId="2075C06C" w:rsidR="0060132D" w:rsidRPr="00577EFE" w:rsidRDefault="0060132D" w:rsidP="00FE556E">
      <w:pPr>
        <w:pStyle w:val="ListParagraph"/>
        <w:numPr>
          <w:ilvl w:val="0"/>
          <w:numId w:val="19"/>
        </w:numPr>
        <w:ind w:right="-37"/>
        <w:jc w:val="left"/>
        <w:rPr>
          <w:rFonts w:asciiTheme="minorHAnsi" w:hAnsiTheme="minorHAnsi" w:cstheme="minorHAnsi"/>
          <w:b/>
          <w:i/>
          <w:iCs/>
          <w:sz w:val="22"/>
          <w:szCs w:val="22"/>
        </w:rPr>
      </w:pPr>
      <w:r w:rsidRPr="00577EFE">
        <w:rPr>
          <w:rFonts w:asciiTheme="minorHAnsi" w:hAnsiTheme="minorHAnsi" w:cstheme="minorHAnsi"/>
          <w:bCs/>
          <w:color w:val="808080" w:themeColor="background1" w:themeShade="80"/>
          <w:sz w:val="22"/>
          <w:szCs w:val="22"/>
          <w14:props3d w14:extrusionH="0" w14:contourW="0" w14:prstMaterial="matte"/>
        </w:rPr>
        <w:t xml:space="preserve">TAP CARD </w:t>
      </w:r>
      <w:r w:rsidRPr="00577EFE">
        <w:rPr>
          <w:rFonts w:asciiTheme="minorHAnsi" w:hAnsiTheme="minorHAnsi" w:cstheme="minorHAnsi"/>
          <w:b/>
          <w:i/>
          <w:iCs/>
          <w:sz w:val="22"/>
          <w:szCs w:val="22"/>
        </w:rPr>
        <w:t>for contactless</w:t>
      </w:r>
      <w:r w:rsidRPr="00577EFE">
        <w:rPr>
          <w:rFonts w:asciiTheme="minorHAnsi" w:hAnsiTheme="minorHAnsi" w:cstheme="minorHAnsi"/>
          <w:bCs/>
          <w:sz w:val="22"/>
          <w:szCs w:val="22"/>
        </w:rPr>
        <w:t xml:space="preserve"> or </w:t>
      </w:r>
      <w:r w:rsidRPr="00577EFE">
        <w:rPr>
          <w:rFonts w:asciiTheme="minorHAnsi" w:hAnsiTheme="minorHAnsi" w:cstheme="minorHAnsi"/>
          <w:bCs/>
          <w:color w:val="808080" w:themeColor="background1" w:themeShade="80"/>
          <w:sz w:val="22"/>
          <w:szCs w:val="22"/>
          <w14:props3d w14:extrusionH="0" w14:contourW="0" w14:prstMaterial="matte"/>
        </w:rPr>
        <w:t xml:space="preserve">INSERT CARD </w:t>
      </w:r>
      <w:r w:rsidRPr="00577EFE">
        <w:rPr>
          <w:rFonts w:asciiTheme="minorHAnsi" w:hAnsiTheme="minorHAnsi" w:cstheme="minorHAnsi"/>
          <w:b/>
          <w:i/>
          <w:iCs/>
          <w:sz w:val="22"/>
          <w:szCs w:val="22"/>
        </w:rPr>
        <w:t xml:space="preserve">using your pin </w:t>
      </w:r>
    </w:p>
    <w:p w14:paraId="4596F374" w14:textId="72088C8B" w:rsidR="0060132D" w:rsidRPr="00577EFE" w:rsidRDefault="0060132D" w:rsidP="0060132D">
      <w:pPr>
        <w:pStyle w:val="ListParagraph"/>
        <w:numPr>
          <w:ilvl w:val="0"/>
          <w:numId w:val="19"/>
        </w:numPr>
        <w:ind w:right="-37"/>
        <w:jc w:val="left"/>
        <w:rPr>
          <w:rFonts w:asciiTheme="minorHAnsi" w:hAnsiTheme="minorHAnsi" w:cstheme="minorHAnsi"/>
          <w:bCs/>
          <w:i/>
          <w:iCs/>
          <w:sz w:val="22"/>
          <w:szCs w:val="22"/>
        </w:rPr>
      </w:pPr>
      <w:r w:rsidRPr="00577EFE">
        <w:rPr>
          <w:rFonts w:asciiTheme="minorHAnsi" w:hAnsiTheme="minorHAnsi" w:cstheme="minorHAnsi"/>
          <w:bCs/>
          <w:color w:val="808080" w:themeColor="background1" w:themeShade="80"/>
          <w:sz w:val="22"/>
          <w:szCs w:val="22"/>
          <w14:props3d w14:extrusionH="0" w14:contourW="0" w14:prstMaterial="matte"/>
        </w:rPr>
        <w:t xml:space="preserve">SELECT RECEIPT </w:t>
      </w:r>
      <w:r w:rsidRPr="00577EFE">
        <w:rPr>
          <w:rFonts w:asciiTheme="minorHAnsi" w:hAnsiTheme="minorHAnsi" w:cstheme="minorHAnsi"/>
          <w:b/>
          <w:i/>
          <w:iCs/>
          <w:sz w:val="22"/>
          <w:szCs w:val="22"/>
        </w:rPr>
        <w:t xml:space="preserve">use arrows to select option required           </w:t>
      </w:r>
    </w:p>
    <w:p w14:paraId="0ACFD09D" w14:textId="39BF0FEB" w:rsidR="008E22A7" w:rsidRPr="00577EFE" w:rsidRDefault="008E22A7" w:rsidP="0060132D">
      <w:pPr>
        <w:ind w:right="-37"/>
        <w:jc w:val="left"/>
        <w:rPr>
          <w:rFonts w:asciiTheme="minorHAnsi" w:hAnsiTheme="minorHAnsi" w:cstheme="minorHAnsi"/>
          <w:bCs/>
          <w:sz w:val="24"/>
          <w:szCs w:val="24"/>
        </w:rPr>
      </w:pPr>
    </w:p>
    <w:p w14:paraId="504D6EE5" w14:textId="4FA3FE35" w:rsidR="0060132D" w:rsidRPr="00577EFE" w:rsidRDefault="00566B17" w:rsidP="0060132D">
      <w:pPr>
        <w:spacing w:after="240"/>
        <w:ind w:right="-37"/>
        <w:jc w:val="left"/>
        <w:rPr>
          <w:rFonts w:asciiTheme="minorHAnsi" w:hAnsiTheme="minorHAnsi" w:cstheme="minorHAnsi"/>
          <w:b/>
          <w:sz w:val="28"/>
          <w:szCs w:val="28"/>
        </w:rPr>
      </w:pPr>
      <w:r w:rsidRPr="00577EFE">
        <w:rPr>
          <w:rFonts w:asciiTheme="minorHAnsi" w:hAnsiTheme="minorHAnsi" w:cstheme="minorHAnsi"/>
          <w:b/>
          <w:sz w:val="28"/>
          <w:szCs w:val="28"/>
        </w:rPr>
        <w:t>QR SCAN POINTS</w:t>
      </w:r>
    </w:p>
    <w:p w14:paraId="5736829B" w14:textId="4AF5DCC2" w:rsidR="002521C5" w:rsidRPr="00577EFE" w:rsidRDefault="00C12566" w:rsidP="00C41500">
      <w:pPr>
        <w:spacing w:after="240"/>
        <w:ind w:right="-37"/>
        <w:jc w:val="left"/>
        <w:rPr>
          <w:rFonts w:asciiTheme="minorHAnsi" w:hAnsiTheme="minorHAnsi" w:cstheme="minorHAnsi"/>
          <w:bCs/>
          <w:sz w:val="24"/>
          <w:szCs w:val="24"/>
        </w:rPr>
      </w:pPr>
      <w:r w:rsidRPr="00577EFE">
        <w:rPr>
          <w:rFonts w:asciiTheme="minorHAnsi" w:hAnsiTheme="minorHAnsi" w:cstheme="minorHAnsi"/>
          <w:bCs/>
          <w:noProof/>
          <w:sz w:val="24"/>
          <w:szCs w:val="24"/>
        </w:rPr>
        <w:drawing>
          <wp:anchor distT="0" distB="0" distL="114300" distR="114300" simplePos="0" relativeHeight="251638784" behindDoc="1" locked="0" layoutInCell="1" allowOverlap="1" wp14:anchorId="0C291D17" wp14:editId="0C9F77F2">
            <wp:simplePos x="0" y="0"/>
            <wp:positionH relativeFrom="margin">
              <wp:posOffset>5297805</wp:posOffset>
            </wp:positionH>
            <wp:positionV relativeFrom="paragraph">
              <wp:posOffset>285750</wp:posOffset>
            </wp:positionV>
            <wp:extent cx="920750" cy="655320"/>
            <wp:effectExtent l="151765" t="153035" r="374015" b="354965"/>
            <wp:wrapTight wrapText="bothSides">
              <wp:wrapPolygon edited="0">
                <wp:start x="-3590" y="19067"/>
                <wp:lineTo x="-2696" y="26602"/>
                <wp:lineTo x="19202" y="26602"/>
                <wp:lineTo x="25905" y="24091"/>
                <wp:lineTo x="28586" y="15928"/>
                <wp:lineTo x="29480" y="15300"/>
                <wp:lineTo x="29480" y="230"/>
                <wp:lineTo x="28586" y="-398"/>
                <wp:lineTo x="25905" y="-8560"/>
                <wp:lineTo x="18755" y="-11072"/>
                <wp:lineTo x="432" y="-11700"/>
                <wp:lineTo x="-2696" y="-7933"/>
                <wp:lineTo x="-3590" y="-2909"/>
                <wp:lineTo x="-3590" y="19067"/>
              </wp:wrapPolygon>
            </wp:wrapTight>
            <wp:docPr id="71" name="Picture 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r3.jpg"/>
                    <pic:cNvPicPr/>
                  </pic:nvPicPr>
                  <pic:blipFill rotWithShape="1">
                    <a:blip r:embed="rId37" cstate="print">
                      <a:extLst>
                        <a:ext uri="{28A0092B-C50C-407E-A947-70E740481C1C}">
                          <a14:useLocalDpi xmlns:a14="http://schemas.microsoft.com/office/drawing/2010/main" val="0"/>
                        </a:ext>
                      </a:extLst>
                    </a:blip>
                    <a:srcRect/>
                    <a:stretch/>
                  </pic:blipFill>
                  <pic:spPr bwMode="auto">
                    <a:xfrm rot="5400000">
                      <a:off x="0" y="0"/>
                      <a:ext cx="920750" cy="6553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B17" w:rsidRPr="00577EFE">
        <w:rPr>
          <w:rFonts w:asciiTheme="minorHAnsi" w:hAnsiTheme="minorHAnsi" w:cstheme="minorHAnsi"/>
          <w:bCs/>
          <w:sz w:val="24"/>
          <w:szCs w:val="24"/>
        </w:rPr>
        <w:t>There is now the opportunity to donate using a QR Scanner on your phone</w:t>
      </w:r>
      <w:r w:rsidR="005464A6" w:rsidRPr="00577EFE">
        <w:rPr>
          <w:rFonts w:asciiTheme="minorHAnsi" w:hAnsiTheme="minorHAnsi" w:cstheme="minorHAnsi"/>
          <w:bCs/>
          <w:sz w:val="24"/>
          <w:szCs w:val="24"/>
        </w:rPr>
        <w:t xml:space="preserve"> </w:t>
      </w:r>
      <w:r w:rsidR="002C1E74" w:rsidRPr="00577EFE">
        <w:rPr>
          <w:rFonts w:asciiTheme="minorHAnsi" w:hAnsiTheme="minorHAnsi" w:cstheme="minorHAnsi"/>
          <w:bCs/>
          <w:sz w:val="24"/>
          <w:szCs w:val="24"/>
        </w:rPr>
        <w:t xml:space="preserve">   </w:t>
      </w:r>
      <w:r w:rsidR="005464A6" w:rsidRPr="00577EFE">
        <w:rPr>
          <w:rFonts w:asciiTheme="minorHAnsi" w:hAnsiTheme="minorHAnsi" w:cstheme="minorHAnsi"/>
          <w:bCs/>
          <w:sz w:val="24"/>
          <w:szCs w:val="24"/>
        </w:rPr>
        <w:t>(if you have one installed)</w:t>
      </w:r>
      <w:r w:rsidR="00566B17" w:rsidRPr="00577EFE">
        <w:rPr>
          <w:rFonts w:asciiTheme="minorHAnsi" w:hAnsiTheme="minorHAnsi" w:cstheme="minorHAnsi"/>
          <w:bCs/>
          <w:sz w:val="24"/>
          <w:szCs w:val="24"/>
        </w:rPr>
        <w:t xml:space="preserve">.There are a number of Scan points in the church, one by the Statue of the Sacred Heart, one by the Exit side door and one on the noticeboard in the porch.  </w:t>
      </w:r>
    </w:p>
    <w:p w14:paraId="21DC1992" w14:textId="33D6F066" w:rsidR="007E17AE" w:rsidRPr="00577EFE" w:rsidRDefault="007F4627" w:rsidP="007F4627">
      <w:pPr>
        <w:spacing w:after="240"/>
        <w:ind w:right="-37"/>
        <w:jc w:val="center"/>
        <w:rPr>
          <w:rFonts w:asciiTheme="minorHAnsi" w:hAnsiTheme="minorHAnsi" w:cstheme="minorHAnsi"/>
          <w:b/>
          <w:bCs/>
          <w:i/>
          <w:sz w:val="24"/>
          <w:szCs w:val="24"/>
        </w:rPr>
      </w:pPr>
      <w:r w:rsidRPr="00577EFE">
        <w:rPr>
          <w:rFonts w:asciiTheme="minorHAnsi" w:hAnsiTheme="minorHAnsi" w:cstheme="minorHAnsi"/>
          <w:b/>
          <w:bCs/>
          <w:i/>
          <w:sz w:val="24"/>
          <w:szCs w:val="24"/>
        </w:rPr>
        <w:t>THANK YOU FOR YOUR FINANCIAL SUPPORT – IT’S VALUED AND APPRECIATED!</w:t>
      </w:r>
    </w:p>
    <w:p w14:paraId="304BEC0F" w14:textId="4CB96BD3" w:rsidR="00453271" w:rsidRPr="00577EFE" w:rsidRDefault="00453271" w:rsidP="0039344E">
      <w:pPr>
        <w:ind w:right="-37"/>
        <w:jc w:val="center"/>
        <w:rPr>
          <w:rFonts w:asciiTheme="minorHAnsi" w:hAnsiTheme="minorHAnsi" w:cstheme="minorHAnsi"/>
          <w:b/>
          <w:bCs/>
          <w:color w:val="000000"/>
          <w:sz w:val="24"/>
          <w:szCs w:val="24"/>
          <w:shd w:val="clear" w:color="auto" w:fill="FFFFFF"/>
        </w:rPr>
      </w:pPr>
    </w:p>
    <w:p w14:paraId="1BCE858A" w14:textId="77777777" w:rsidR="002F1DD8" w:rsidRPr="00577EFE" w:rsidRDefault="002F1DD8" w:rsidP="002F1DD8">
      <w:pPr>
        <w:ind w:right="-37"/>
        <w:jc w:val="left"/>
        <w:rPr>
          <w:rFonts w:asciiTheme="minorHAnsi" w:hAnsiTheme="minorHAnsi" w:cstheme="minorHAnsi"/>
          <w:b/>
          <w:bCs/>
          <w:color w:val="000000"/>
          <w:sz w:val="24"/>
          <w:szCs w:val="24"/>
          <w:u w:val="single"/>
          <w:shd w:val="clear" w:color="auto" w:fill="FFFFFF"/>
        </w:rPr>
      </w:pPr>
      <w:r w:rsidRPr="00577EFE">
        <w:rPr>
          <w:rFonts w:asciiTheme="minorHAnsi" w:hAnsiTheme="minorHAnsi" w:cstheme="minorHAnsi"/>
          <w:b/>
          <w:bCs/>
          <w:color w:val="000000"/>
          <w:sz w:val="24"/>
          <w:szCs w:val="24"/>
          <w:u w:val="single"/>
          <w:shd w:val="clear" w:color="auto" w:fill="FFFFFF"/>
        </w:rPr>
        <w:t xml:space="preserve">Please Be Aware. </w:t>
      </w:r>
    </w:p>
    <w:p w14:paraId="5CE5BF58" w14:textId="7EB6EFB7" w:rsidR="002F1DD8" w:rsidRPr="00577EFE" w:rsidRDefault="002F1DD8" w:rsidP="002F1DD8">
      <w:pPr>
        <w:ind w:right="-37"/>
        <w:jc w:val="left"/>
        <w:rPr>
          <w:rFonts w:asciiTheme="minorHAnsi" w:hAnsiTheme="minorHAnsi" w:cstheme="minorHAnsi"/>
          <w:b/>
          <w:bCs/>
          <w:color w:val="000000"/>
          <w:sz w:val="24"/>
          <w:szCs w:val="24"/>
          <w:u w:val="single"/>
          <w:shd w:val="clear" w:color="auto" w:fill="FFFFFF"/>
        </w:rPr>
      </w:pPr>
    </w:p>
    <w:p w14:paraId="74EA865B" w14:textId="6961A3AB" w:rsidR="002F1DD8" w:rsidRPr="00577EFE" w:rsidRDefault="002F1DD8" w:rsidP="002F1DD8">
      <w:pPr>
        <w:ind w:right="-37"/>
        <w:jc w:val="left"/>
        <w:rPr>
          <w:rFonts w:asciiTheme="minorHAnsi" w:hAnsiTheme="minorHAnsi" w:cstheme="minorHAnsi"/>
          <w:color w:val="000000"/>
          <w:sz w:val="24"/>
          <w:szCs w:val="24"/>
          <w:shd w:val="clear" w:color="auto" w:fill="FFFFFF"/>
        </w:rPr>
      </w:pPr>
      <w:r w:rsidRPr="00577EFE">
        <w:rPr>
          <w:rFonts w:asciiTheme="minorHAnsi" w:hAnsiTheme="minorHAnsi" w:cstheme="minorHAnsi"/>
          <w:color w:val="000000"/>
          <w:sz w:val="24"/>
          <w:szCs w:val="24"/>
          <w:shd w:val="clear" w:color="auto" w:fill="FFFFFF"/>
        </w:rPr>
        <w:t>At this time, there is an increasing risk of cybercrime and online fraud. If you ever receive an email stating a change in bank account details purporting to be from the Archdiocese or from any of the diocesan parishes, please contact the diocese immediately by telephone on 020 8682 7880 in order to verify that the email is genuine and not a scam.</w:t>
      </w:r>
    </w:p>
    <w:p w14:paraId="2A971191" w14:textId="77777777" w:rsidR="00943F68" w:rsidRDefault="00943F68" w:rsidP="00943F68">
      <w:pPr>
        <w:ind w:right="-37"/>
        <w:jc w:val="center"/>
        <w:rPr>
          <w:rFonts w:asciiTheme="minorHAnsi" w:hAnsiTheme="minorHAnsi" w:cstheme="minorHAnsi"/>
          <w:b/>
          <w:bCs/>
          <w:color w:val="000000"/>
          <w:sz w:val="24"/>
          <w:szCs w:val="24"/>
          <w:shd w:val="clear" w:color="auto" w:fill="FFFFFF"/>
        </w:rPr>
      </w:pPr>
      <w:r>
        <w:rPr>
          <w:rFonts w:asciiTheme="minorHAnsi" w:hAnsiTheme="minorHAnsi" w:cstheme="minorHAnsi"/>
          <w:bCs/>
          <w:noProof/>
          <w:color w:val="808080" w:themeColor="background1" w:themeShade="80"/>
          <w:sz w:val="22"/>
          <w:szCs w:val="22"/>
        </w:rPr>
        <w:drawing>
          <wp:anchor distT="0" distB="0" distL="114300" distR="114300" simplePos="0" relativeHeight="251673600" behindDoc="0" locked="0" layoutInCell="1" allowOverlap="1" wp14:anchorId="6C239343" wp14:editId="5C1F92B1">
            <wp:simplePos x="0" y="0"/>
            <wp:positionH relativeFrom="column">
              <wp:posOffset>5719298</wp:posOffset>
            </wp:positionH>
            <wp:positionV relativeFrom="paragraph">
              <wp:posOffset>284236</wp:posOffset>
            </wp:positionV>
            <wp:extent cx="689610" cy="659130"/>
            <wp:effectExtent l="0" t="0" r="0" b="7620"/>
            <wp:wrapTopAndBottom/>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8"/>
                    <a:stretch>
                      <a:fillRect/>
                    </a:stretch>
                  </pic:blipFill>
                  <pic:spPr>
                    <a:xfrm>
                      <a:off x="0" y="0"/>
                      <a:ext cx="689610" cy="6591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color w:val="808080" w:themeColor="background1" w:themeShade="80"/>
          <w:sz w:val="22"/>
          <w:szCs w:val="22"/>
        </w:rPr>
        <mc:AlternateContent>
          <mc:Choice Requires="wps">
            <w:drawing>
              <wp:anchor distT="0" distB="0" distL="114300" distR="114300" simplePos="0" relativeHeight="251675648" behindDoc="0" locked="0" layoutInCell="1" allowOverlap="1" wp14:anchorId="02C67045" wp14:editId="400886AA">
                <wp:simplePos x="0" y="0"/>
                <wp:positionH relativeFrom="column">
                  <wp:posOffset>4385310</wp:posOffset>
                </wp:positionH>
                <wp:positionV relativeFrom="paragraph">
                  <wp:posOffset>531495</wp:posOffset>
                </wp:positionV>
                <wp:extent cx="52070" cy="138430"/>
                <wp:effectExtent l="0" t="0" r="0" b="0"/>
                <wp:wrapTopAndBottom/>
                <wp:docPr id="76" name="Rectangle 76"/>
                <wp:cNvGraphicFramePr/>
                <a:graphic xmlns:a="http://schemas.openxmlformats.org/drawingml/2006/main">
                  <a:graphicData uri="http://schemas.microsoft.com/office/word/2010/wordprocessingShape">
                    <wps:wsp>
                      <wps:cNvSpPr/>
                      <wps:spPr>
                        <a:xfrm>
                          <a:off x="0" y="0"/>
                          <a:ext cx="52070" cy="138430"/>
                        </a:xfrm>
                        <a:prstGeom prst="rect">
                          <a:avLst/>
                        </a:prstGeom>
                        <a:ln>
                          <a:noFill/>
                        </a:ln>
                      </wps:spPr>
                      <wps:txbx>
                        <w:txbxContent>
                          <w:p w14:paraId="1565E1BF" w14:textId="77777777" w:rsidR="000F65E8" w:rsidRDefault="000F65E8" w:rsidP="000F65E8">
                            <w:pPr>
                              <w:spacing w:after="160" w:line="259" w:lineRule="auto"/>
                              <w:jc w:val="left"/>
                            </w:pPr>
                            <w:r>
                              <w:rPr>
                                <w:rFonts w:ascii="Book Antiqua" w:eastAsia="Book Antiqua" w:hAnsi="Book Antiqua" w:cs="Book Antiqua"/>
                                <w:b/>
                                <w:color w:val="FFFFFF"/>
                                <w:sz w:val="32"/>
                              </w:rPr>
                              <w:t xml:space="preserve"> </w:t>
                            </w:r>
                          </w:p>
                        </w:txbxContent>
                      </wps:txbx>
                      <wps:bodyPr horzOverflow="overflow" vert="horz" lIns="0" tIns="0" rIns="0" bIns="0" rtlCol="0">
                        <a:noAutofit/>
                      </wps:bodyPr>
                    </wps:wsp>
                  </a:graphicData>
                </a:graphic>
              </wp:anchor>
            </w:drawing>
          </mc:Choice>
          <mc:Fallback>
            <w:pict>
              <v:rect w14:anchorId="02C67045" id="Rectangle 76" o:spid="_x0000_s1034" style="position:absolute;left:0;text-align:left;margin-left:345.3pt;margin-top:41.85pt;width:4.1pt;height:1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" filled="f" stroked="f">
                <v:textbox inset="0,0,0,0">
                  <w:txbxContent>
                    <w:p w14:paraId="1565E1BF" w14:textId="77777777" w:rsidR="000F65E8" w:rsidRDefault="000F65E8" w:rsidP="000F65E8">
                      <w:pPr>
                        <w:spacing w:after="160" w:line="259" w:lineRule="auto"/>
                        <w:jc w:val="left"/>
                      </w:pPr>
                      <w:r>
                        <w:rPr>
                          <w:rFonts w:ascii="Book Antiqua" w:eastAsia="Book Antiqua" w:hAnsi="Book Antiqua" w:cs="Book Antiqua"/>
                          <w:b/>
                          <w:color w:val="FFFFFF"/>
                          <w:sz w:val="32"/>
                        </w:rPr>
                        <w:t xml:space="preserve"> </w:t>
                      </w:r>
                    </w:p>
                  </w:txbxContent>
                </v:textbox>
                <w10:wrap type="topAndBottom"/>
              </v:rect>
            </w:pict>
          </mc:Fallback>
        </mc:AlternateContent>
      </w:r>
      <w:r w:rsidR="00AE1B05" w:rsidRPr="00577EFE">
        <w:rPr>
          <w:rFonts w:asciiTheme="minorHAnsi" w:hAnsiTheme="minorHAnsi" w:cstheme="minorHAnsi"/>
          <w:b/>
          <w:bCs/>
          <w:color w:val="000000"/>
          <w:sz w:val="24"/>
          <w:szCs w:val="24"/>
          <w:shd w:val="clear" w:color="auto" w:fill="FFFFFF"/>
        </w:rPr>
        <w:t>* * * * * * * * * * * * * * * * * * * * * * * * *</w:t>
      </w:r>
    </w:p>
    <w:p w14:paraId="4EF49D2D" w14:textId="5C93BBC3" w:rsidR="00126DC3" w:rsidRPr="00943F68" w:rsidRDefault="00B95BBB" w:rsidP="00943F68">
      <w:pPr>
        <w:ind w:right="-37"/>
        <w:jc w:val="center"/>
        <w:rPr>
          <w:rFonts w:asciiTheme="minorHAnsi" w:hAnsiTheme="minorHAnsi" w:cstheme="minorHAnsi"/>
          <w:b/>
          <w:bCs/>
          <w:color w:val="000000"/>
          <w:sz w:val="24"/>
          <w:szCs w:val="24"/>
          <w:shd w:val="clear" w:color="auto" w:fill="FFFFFF"/>
        </w:rPr>
      </w:pPr>
      <w:r>
        <w:rPr>
          <w:noProof/>
        </w:rPr>
        <mc:AlternateContent>
          <mc:Choice Requires="wps">
            <w:drawing>
              <wp:anchor distT="0" distB="0" distL="114300" distR="114300" simplePos="0" relativeHeight="251679744" behindDoc="0" locked="0" layoutInCell="1" allowOverlap="1" wp14:anchorId="606A4412" wp14:editId="2478C238">
                <wp:simplePos x="0" y="0"/>
                <wp:positionH relativeFrom="margin">
                  <wp:align>left</wp:align>
                </wp:positionH>
                <wp:positionV relativeFrom="paragraph">
                  <wp:posOffset>229283</wp:posOffset>
                </wp:positionV>
                <wp:extent cx="4888523" cy="202223"/>
                <wp:effectExtent l="0" t="0" r="0" b="0"/>
                <wp:wrapNone/>
                <wp:docPr id="75" name="Rectangle 75"/>
                <wp:cNvGraphicFramePr/>
                <a:graphic xmlns:a="http://schemas.openxmlformats.org/drawingml/2006/main">
                  <a:graphicData uri="http://schemas.microsoft.com/office/word/2010/wordprocessingShape">
                    <wps:wsp>
                      <wps:cNvSpPr/>
                      <wps:spPr>
                        <a:xfrm>
                          <a:off x="0" y="0"/>
                          <a:ext cx="4888523" cy="202223"/>
                        </a:xfrm>
                        <a:prstGeom prst="rect">
                          <a:avLst/>
                        </a:prstGeom>
                        <a:ln>
                          <a:noFill/>
                        </a:ln>
                      </wps:spPr>
                      <wps:txbx>
                        <w:txbxContent>
                          <w:p w14:paraId="73643FDA" w14:textId="77777777" w:rsidR="00B95BBB" w:rsidRPr="00B95BBB" w:rsidRDefault="00B95BBB" w:rsidP="00B95BBB">
                            <w:pPr>
                              <w:spacing w:after="160" w:line="259" w:lineRule="auto"/>
                              <w:jc w:val="left"/>
                              <w:rPr>
                                <w:sz w:val="24"/>
                              </w:rPr>
                            </w:pPr>
                            <w:r w:rsidRPr="00B95BBB">
                              <w:rPr>
                                <w:rFonts w:ascii="Book Antiqua" w:eastAsia="Book Antiqua" w:hAnsi="Book Antiqua" w:cs="Book Antiqua"/>
                                <w:b/>
                                <w:sz w:val="24"/>
                              </w:rPr>
                              <w:t>CATHOLIC BISHOPS’ CONFERENCE OF ENGLAND AND WALES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06A4412" id="Rectangle 75" o:spid="_x0000_s1035" style="position:absolute;left:0;text-align:left;margin-left:0;margin-top:18.05pt;width:384.9pt;height:15.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" filled="f" stroked="f">
                <v:textbox inset="0,0,0,0">
                  <w:txbxContent>
                    <w:p w14:paraId="73643FDA" w14:textId="77777777" w:rsidR="00B95BBB" w:rsidRPr="00B95BBB" w:rsidRDefault="00B95BBB" w:rsidP="00B95BBB">
                      <w:pPr>
                        <w:spacing w:after="160" w:line="259" w:lineRule="auto"/>
                        <w:jc w:val="left"/>
                        <w:rPr>
                          <w:sz w:val="24"/>
                        </w:rPr>
                      </w:pPr>
                      <w:r w:rsidRPr="00B95BBB">
                        <w:rPr>
                          <w:rFonts w:ascii="Book Antiqua" w:eastAsia="Book Antiqua" w:hAnsi="Book Antiqua" w:cs="Book Antiqua"/>
                          <w:b/>
                          <w:sz w:val="24"/>
                        </w:rPr>
                        <w:t>CATHOLIC BISHOPS’ CONFERENCE OF ENGLAND AND WALES</w:t>
                      </w:r>
                    </w:p>
                  </w:txbxContent>
                </v:textbox>
                <w10:wrap anchorx="margin"/>
              </v:rect>
            </w:pict>
          </mc:Fallback>
        </mc:AlternateContent>
      </w:r>
      <w:r w:rsidR="00126DC3" w:rsidRPr="00126DC3">
        <w:rPr>
          <w:sz w:val="24"/>
          <w:szCs w:val="24"/>
        </w:rPr>
        <w:t xml:space="preserve">Guidance for Lent and Easter 2022 </w:t>
      </w:r>
    </w:p>
    <w:p w14:paraId="134759C7" w14:textId="77777777" w:rsidR="00126DC3" w:rsidRPr="00126DC3" w:rsidRDefault="00126DC3">
      <w:pPr>
        <w:pStyle w:val="Heading1"/>
        <w:ind w:left="-5"/>
        <w:rPr>
          <w:sz w:val="24"/>
          <w:szCs w:val="24"/>
        </w:rPr>
      </w:pPr>
      <w:r w:rsidRPr="00126DC3">
        <w:rPr>
          <w:sz w:val="24"/>
          <w:szCs w:val="24"/>
        </w:rPr>
        <w:t xml:space="preserve">Introduction </w:t>
      </w:r>
    </w:p>
    <w:p w14:paraId="334BD034" w14:textId="77777777" w:rsidR="00126DC3" w:rsidRPr="00126DC3" w:rsidRDefault="00126DC3">
      <w:pPr>
        <w:spacing w:after="271"/>
        <w:ind w:left="-5"/>
        <w:rPr>
          <w:sz w:val="24"/>
          <w:szCs w:val="24"/>
        </w:rPr>
      </w:pPr>
      <w:r w:rsidRPr="00126DC3">
        <w:rPr>
          <w:sz w:val="24"/>
          <w:szCs w:val="24"/>
        </w:rPr>
        <w:t xml:space="preserve">As the Government has now lifted most of the covid-19 restrictions and exhorted all people to adopt </w:t>
      </w:r>
      <w:r w:rsidRPr="00126DC3">
        <w:rPr>
          <w:rFonts w:ascii="Palatino Linotype" w:eastAsia="Palatino Linotype" w:hAnsi="Palatino Linotype" w:cs="Palatino Linotype"/>
          <w:sz w:val="24"/>
          <w:szCs w:val="24"/>
        </w:rPr>
        <w:t>the recommendations of the “Covid Response: Living with covid</w:t>
      </w:r>
      <w:r w:rsidRPr="00126DC3">
        <w:rPr>
          <w:sz w:val="24"/>
          <w:szCs w:val="24"/>
        </w:rPr>
        <w:t>-</w:t>
      </w:r>
      <w:r w:rsidRPr="00126DC3">
        <w:rPr>
          <w:rFonts w:ascii="Palatino Linotype" w:eastAsia="Palatino Linotype" w:hAnsi="Palatino Linotype" w:cs="Palatino Linotype"/>
          <w:sz w:val="24"/>
          <w:szCs w:val="24"/>
        </w:rPr>
        <w:t xml:space="preserve">19” document, the principal means </w:t>
      </w:r>
      <w:r w:rsidRPr="00126DC3">
        <w:rPr>
          <w:sz w:val="24"/>
          <w:szCs w:val="24"/>
        </w:rPr>
        <w:t xml:space="preserve">of protecting people who attend Catholic Churches in England and Wales is through participation in the Government vaccination programme.  Those who are fully vaccinated (i.e. two routine vaccinations plus booster) will have significant personal resilience against major illness from the covid-19 virus and its </w:t>
      </w:r>
      <w:r w:rsidRPr="00126DC3">
        <w:rPr>
          <w:sz w:val="24"/>
          <w:szCs w:val="24"/>
        </w:rPr>
        <w:lastRenderedPageBreak/>
        <w:t xml:space="preserve">variants.  The Catholic Church has promoted the participation of all in the vaccination programme as part of its mitigation of virus transmission in church and ancillary buildings. </w:t>
      </w:r>
    </w:p>
    <w:p w14:paraId="7E7F3B78" w14:textId="77777777" w:rsidR="00126DC3" w:rsidRPr="00126DC3" w:rsidRDefault="00126DC3">
      <w:pPr>
        <w:spacing w:after="282" w:line="239" w:lineRule="auto"/>
        <w:jc w:val="left"/>
        <w:rPr>
          <w:sz w:val="24"/>
          <w:szCs w:val="24"/>
        </w:rPr>
      </w:pPr>
      <w:r w:rsidRPr="00126DC3">
        <w:rPr>
          <w:sz w:val="24"/>
          <w:szCs w:val="24"/>
        </w:rPr>
        <w:t xml:space="preserve">Alongside the positive effects of covid vaccination, it should be stressed that any people displaying symptoms of Covid-19 should stay at home and not participate in acts of worship in church. This is good practice for any transmissible illness. Medical advice should be sought as appropriate for those who are ill.  </w:t>
      </w:r>
    </w:p>
    <w:p w14:paraId="72196FF7" w14:textId="77777777" w:rsidR="00126DC3" w:rsidRPr="00126DC3" w:rsidRDefault="00126DC3">
      <w:pPr>
        <w:ind w:left="-5"/>
        <w:rPr>
          <w:sz w:val="24"/>
          <w:szCs w:val="24"/>
        </w:rPr>
      </w:pPr>
      <w:r w:rsidRPr="00126DC3">
        <w:rPr>
          <w:sz w:val="24"/>
          <w:szCs w:val="24"/>
        </w:rPr>
        <w:t xml:space="preserve">The following points are suggested as methods of good practice against the transmission of the virus in our churches: </w:t>
      </w:r>
    </w:p>
    <w:p w14:paraId="54E93CDB" w14:textId="77777777" w:rsidR="00126DC3" w:rsidRPr="00126DC3" w:rsidRDefault="00126DC3" w:rsidP="00126DC3">
      <w:pPr>
        <w:numPr>
          <w:ilvl w:val="0"/>
          <w:numId w:val="48"/>
        </w:numPr>
        <w:spacing w:after="26" w:line="248" w:lineRule="auto"/>
        <w:ind w:hanging="360"/>
        <w:rPr>
          <w:sz w:val="24"/>
          <w:szCs w:val="24"/>
        </w:rPr>
      </w:pPr>
      <w:r w:rsidRPr="00126DC3">
        <w:rPr>
          <w:sz w:val="24"/>
          <w:szCs w:val="24"/>
        </w:rPr>
        <w:t xml:space="preserve">Hand sanitiser should be available for all to use at places of entry and exit to our churches. </w:t>
      </w:r>
    </w:p>
    <w:p w14:paraId="12D08D94" w14:textId="5A45026A" w:rsidR="00126DC3" w:rsidRPr="00126DC3" w:rsidRDefault="00126DC3" w:rsidP="00126DC3">
      <w:pPr>
        <w:numPr>
          <w:ilvl w:val="0"/>
          <w:numId w:val="48"/>
        </w:numPr>
        <w:spacing w:after="26" w:line="248" w:lineRule="auto"/>
        <w:ind w:hanging="360"/>
        <w:rPr>
          <w:sz w:val="24"/>
          <w:szCs w:val="24"/>
        </w:rPr>
      </w:pPr>
      <w:r w:rsidRPr="00126DC3">
        <w:rPr>
          <w:sz w:val="24"/>
          <w:szCs w:val="24"/>
        </w:rPr>
        <w:t xml:space="preserve">The necessity for social distancing is removed so churches should operate up to their normal capacity figures. </w:t>
      </w:r>
    </w:p>
    <w:p w14:paraId="65D42F72" w14:textId="77777777" w:rsidR="00126DC3" w:rsidRPr="00126DC3" w:rsidRDefault="00126DC3" w:rsidP="00126DC3">
      <w:pPr>
        <w:numPr>
          <w:ilvl w:val="0"/>
          <w:numId w:val="48"/>
        </w:numPr>
        <w:spacing w:after="26" w:line="248" w:lineRule="auto"/>
        <w:ind w:hanging="360"/>
        <w:rPr>
          <w:sz w:val="24"/>
          <w:szCs w:val="24"/>
        </w:rPr>
      </w:pPr>
      <w:r w:rsidRPr="00126DC3">
        <w:rPr>
          <w:sz w:val="24"/>
          <w:szCs w:val="24"/>
        </w:rPr>
        <w:t xml:space="preserve">Those who wish to wear a face covering may do so during the celebration of Mass. </w:t>
      </w:r>
    </w:p>
    <w:p w14:paraId="182D0999" w14:textId="77777777" w:rsidR="00126DC3" w:rsidRPr="00126DC3" w:rsidRDefault="00126DC3" w:rsidP="00126DC3">
      <w:pPr>
        <w:numPr>
          <w:ilvl w:val="0"/>
          <w:numId w:val="48"/>
        </w:numPr>
        <w:spacing w:after="26" w:line="248" w:lineRule="auto"/>
        <w:ind w:hanging="360"/>
        <w:rPr>
          <w:sz w:val="24"/>
          <w:szCs w:val="24"/>
        </w:rPr>
      </w:pPr>
      <w:r w:rsidRPr="00126DC3">
        <w:rPr>
          <w:sz w:val="24"/>
          <w:szCs w:val="24"/>
        </w:rPr>
        <w:t xml:space="preserve">The use of hymn books and other worship aids are permitted as part of the liturgy.  Servers and their various ministries (acolyte, book-bearer, incense) are to be encouraged to return. </w:t>
      </w:r>
    </w:p>
    <w:p w14:paraId="12D5FC9D" w14:textId="77777777" w:rsidR="00126DC3" w:rsidRPr="00126DC3" w:rsidRDefault="00126DC3" w:rsidP="00126DC3">
      <w:pPr>
        <w:numPr>
          <w:ilvl w:val="0"/>
          <w:numId w:val="48"/>
        </w:numPr>
        <w:spacing w:after="26" w:line="248" w:lineRule="auto"/>
        <w:ind w:hanging="360"/>
        <w:rPr>
          <w:sz w:val="24"/>
          <w:szCs w:val="24"/>
        </w:rPr>
      </w:pPr>
      <w:r w:rsidRPr="00126DC3">
        <w:rPr>
          <w:sz w:val="24"/>
          <w:szCs w:val="24"/>
        </w:rPr>
        <w:t xml:space="preserve">The vessels containing the altar breads for consecration at Mass should remain covered until the moment of distribution of Holy Communion to the faithful.  </w:t>
      </w:r>
    </w:p>
    <w:p w14:paraId="3648D832" w14:textId="77777777" w:rsidR="00126DC3" w:rsidRPr="00126DC3" w:rsidRDefault="00126DC3" w:rsidP="00126DC3">
      <w:pPr>
        <w:numPr>
          <w:ilvl w:val="0"/>
          <w:numId w:val="48"/>
        </w:numPr>
        <w:spacing w:after="26" w:line="248" w:lineRule="auto"/>
        <w:ind w:hanging="360"/>
        <w:rPr>
          <w:sz w:val="24"/>
          <w:szCs w:val="24"/>
        </w:rPr>
      </w:pPr>
      <w:r w:rsidRPr="00126DC3">
        <w:rPr>
          <w:sz w:val="24"/>
          <w:szCs w:val="24"/>
        </w:rPr>
        <w:t xml:space="preserve">Holy Communion is to be distributed to the faithful under one kind only (i.e. the Sacred Host).  At concelebrations involving a number of priests, communion for them should be by intinction of the Sacred Host in the Precious Blood. </w:t>
      </w:r>
    </w:p>
    <w:p w14:paraId="239AC2BE" w14:textId="77777777" w:rsidR="00126DC3" w:rsidRPr="00126DC3" w:rsidRDefault="00126DC3" w:rsidP="00126DC3">
      <w:pPr>
        <w:numPr>
          <w:ilvl w:val="0"/>
          <w:numId w:val="48"/>
        </w:numPr>
        <w:spacing w:after="26" w:line="248" w:lineRule="auto"/>
        <w:ind w:hanging="360"/>
        <w:rPr>
          <w:sz w:val="24"/>
          <w:szCs w:val="24"/>
        </w:rPr>
      </w:pPr>
      <w:r w:rsidRPr="00126DC3">
        <w:rPr>
          <w:sz w:val="24"/>
          <w:szCs w:val="24"/>
        </w:rPr>
        <w:t xml:space="preserve">Those who distribute Holy Communion should wear a face covering and sanitise their hands before doing so. </w:t>
      </w:r>
    </w:p>
    <w:p w14:paraId="032DBEEE" w14:textId="77777777" w:rsidR="00126DC3" w:rsidRPr="00126DC3" w:rsidRDefault="00126DC3" w:rsidP="00126DC3">
      <w:pPr>
        <w:numPr>
          <w:ilvl w:val="0"/>
          <w:numId w:val="48"/>
        </w:numPr>
        <w:spacing w:after="26" w:line="248" w:lineRule="auto"/>
        <w:ind w:hanging="360"/>
        <w:rPr>
          <w:sz w:val="24"/>
          <w:szCs w:val="24"/>
        </w:rPr>
      </w:pPr>
      <w:r w:rsidRPr="00126DC3">
        <w:rPr>
          <w:sz w:val="24"/>
          <w:szCs w:val="24"/>
        </w:rPr>
        <w:t xml:space="preserve">Singing can occur and there is a general encouragement to wear face coverings while singing. However, it is recognised that not everyone will feel able to do this. </w:t>
      </w:r>
    </w:p>
    <w:p w14:paraId="0D026404" w14:textId="77777777" w:rsidR="00126DC3" w:rsidRPr="00126DC3" w:rsidRDefault="00126DC3" w:rsidP="00126DC3">
      <w:pPr>
        <w:numPr>
          <w:ilvl w:val="0"/>
          <w:numId w:val="48"/>
        </w:numPr>
        <w:spacing w:line="248" w:lineRule="auto"/>
        <w:ind w:hanging="360"/>
        <w:rPr>
          <w:sz w:val="24"/>
          <w:szCs w:val="24"/>
        </w:rPr>
      </w:pPr>
      <w:r w:rsidRPr="00126DC3">
        <w:rPr>
          <w:sz w:val="24"/>
          <w:szCs w:val="24"/>
        </w:rPr>
        <w:t>Contact tracing ended on 24</w:t>
      </w:r>
      <w:r w:rsidRPr="00126DC3">
        <w:rPr>
          <w:sz w:val="24"/>
          <w:szCs w:val="24"/>
          <w:vertAlign w:val="superscript"/>
        </w:rPr>
        <w:t>th</w:t>
      </w:r>
      <w:r w:rsidRPr="00126DC3">
        <w:rPr>
          <w:sz w:val="24"/>
          <w:szCs w:val="24"/>
        </w:rPr>
        <w:t xml:space="preserve"> February and so there is no need for track and trace QR codes or other means (e.g. Mass booking systems) in our churches from now on.  </w:t>
      </w:r>
    </w:p>
    <w:p w14:paraId="2FC39FBC" w14:textId="77777777" w:rsidR="00126DC3" w:rsidRPr="00126DC3" w:rsidRDefault="00126DC3">
      <w:pPr>
        <w:spacing w:line="259" w:lineRule="auto"/>
        <w:jc w:val="left"/>
        <w:rPr>
          <w:sz w:val="24"/>
          <w:szCs w:val="24"/>
        </w:rPr>
      </w:pPr>
      <w:r w:rsidRPr="00126DC3">
        <w:rPr>
          <w:sz w:val="24"/>
          <w:szCs w:val="24"/>
        </w:rPr>
        <w:t xml:space="preserve"> </w:t>
      </w:r>
    </w:p>
    <w:p w14:paraId="7ED3B531" w14:textId="77777777" w:rsidR="00126DC3" w:rsidRPr="00126DC3" w:rsidRDefault="00126DC3">
      <w:pPr>
        <w:pStyle w:val="Heading1"/>
        <w:ind w:left="-5"/>
        <w:rPr>
          <w:sz w:val="24"/>
          <w:szCs w:val="24"/>
        </w:rPr>
      </w:pPr>
      <w:r w:rsidRPr="00126DC3">
        <w:rPr>
          <w:sz w:val="24"/>
          <w:szCs w:val="24"/>
        </w:rPr>
        <w:t xml:space="preserve">Specific notes for Lent and Easter </w:t>
      </w:r>
    </w:p>
    <w:p w14:paraId="1ADB1BD1" w14:textId="77777777" w:rsidR="00126DC3" w:rsidRPr="00126DC3" w:rsidRDefault="00126DC3">
      <w:pPr>
        <w:ind w:left="-5"/>
        <w:rPr>
          <w:sz w:val="24"/>
          <w:szCs w:val="24"/>
        </w:rPr>
      </w:pPr>
      <w:r w:rsidRPr="00126DC3">
        <w:rPr>
          <w:sz w:val="24"/>
          <w:szCs w:val="24"/>
        </w:rPr>
        <w:t xml:space="preserve">On </w:t>
      </w:r>
      <w:r w:rsidRPr="00126DC3">
        <w:rPr>
          <w:rFonts w:ascii="Palatino Linotype" w:eastAsia="Palatino Linotype" w:hAnsi="Palatino Linotype" w:cs="Palatino Linotype"/>
          <w:b/>
          <w:i/>
          <w:sz w:val="24"/>
          <w:szCs w:val="24"/>
        </w:rPr>
        <w:t>Ash Wednesday</w:t>
      </w:r>
      <w:r w:rsidRPr="00126DC3">
        <w:rPr>
          <w:sz w:val="24"/>
          <w:szCs w:val="24"/>
        </w:rPr>
        <w:t xml:space="preserve">, the imposition of ashes should take place at the normal point in the liturgy.  </w:t>
      </w:r>
    </w:p>
    <w:p w14:paraId="62C6D84C" w14:textId="77777777" w:rsidR="00126DC3" w:rsidRPr="00126DC3" w:rsidRDefault="00126DC3">
      <w:pPr>
        <w:ind w:left="-5"/>
        <w:rPr>
          <w:sz w:val="24"/>
          <w:szCs w:val="24"/>
        </w:rPr>
      </w:pPr>
      <w:r w:rsidRPr="00126DC3">
        <w:rPr>
          <w:sz w:val="24"/>
          <w:szCs w:val="24"/>
        </w:rPr>
        <w:t xml:space="preserve">These can be administered in two ways: </w:t>
      </w:r>
    </w:p>
    <w:p w14:paraId="0164BE5E" w14:textId="77777777" w:rsidR="00126DC3" w:rsidRPr="00126DC3" w:rsidRDefault="00126DC3" w:rsidP="00126DC3">
      <w:pPr>
        <w:numPr>
          <w:ilvl w:val="0"/>
          <w:numId w:val="49"/>
        </w:numPr>
        <w:spacing w:after="26" w:line="248" w:lineRule="auto"/>
        <w:ind w:hanging="360"/>
        <w:jc w:val="left"/>
        <w:rPr>
          <w:sz w:val="24"/>
          <w:szCs w:val="24"/>
        </w:rPr>
      </w:pPr>
      <w:r w:rsidRPr="00126DC3">
        <w:rPr>
          <w:sz w:val="24"/>
          <w:szCs w:val="24"/>
        </w:rPr>
        <w:t xml:space="preserve">The traditional way in these countries of daubing a cross on the forehead of the person. </w:t>
      </w:r>
    </w:p>
    <w:p w14:paraId="10E7DF10" w14:textId="77777777" w:rsidR="00126DC3" w:rsidRPr="00126DC3" w:rsidRDefault="00126DC3" w:rsidP="00126DC3">
      <w:pPr>
        <w:numPr>
          <w:ilvl w:val="0"/>
          <w:numId w:val="49"/>
        </w:numPr>
        <w:spacing w:line="259" w:lineRule="auto"/>
        <w:ind w:hanging="360"/>
        <w:jc w:val="left"/>
        <w:rPr>
          <w:sz w:val="24"/>
          <w:szCs w:val="24"/>
        </w:rPr>
      </w:pPr>
      <w:r w:rsidRPr="00126DC3">
        <w:rPr>
          <w:rFonts w:ascii="Palatino Linotype" w:eastAsia="Palatino Linotype" w:hAnsi="Palatino Linotype" w:cs="Palatino Linotype"/>
          <w:sz w:val="24"/>
          <w:szCs w:val="24"/>
        </w:rPr>
        <w:t>The “continental” manner of sprinkling the ashes on the crown of the penitent.</w:t>
      </w:r>
      <w:r w:rsidRPr="00126DC3">
        <w:rPr>
          <w:sz w:val="24"/>
          <w:szCs w:val="24"/>
        </w:rPr>
        <w:t xml:space="preserve"> </w:t>
      </w:r>
    </w:p>
    <w:p w14:paraId="2A652429" w14:textId="77777777" w:rsidR="00126DC3" w:rsidRPr="00126DC3" w:rsidRDefault="00126DC3">
      <w:pPr>
        <w:ind w:left="-5"/>
        <w:rPr>
          <w:sz w:val="24"/>
          <w:szCs w:val="24"/>
        </w:rPr>
      </w:pPr>
      <w:r w:rsidRPr="00126DC3">
        <w:rPr>
          <w:sz w:val="24"/>
          <w:szCs w:val="24"/>
        </w:rPr>
        <w:t xml:space="preserve">In either case, the person distributing the ashes should sanitise their hands before and wash them afterwards and wear a face covering.  </w:t>
      </w:r>
    </w:p>
    <w:p w14:paraId="7BBC99FA" w14:textId="1F9B60B6" w:rsidR="00126DC3" w:rsidRPr="00126DC3" w:rsidRDefault="00126DC3" w:rsidP="00A829EF">
      <w:pPr>
        <w:spacing w:line="259" w:lineRule="auto"/>
        <w:jc w:val="left"/>
        <w:rPr>
          <w:sz w:val="24"/>
          <w:szCs w:val="24"/>
        </w:rPr>
      </w:pPr>
      <w:r w:rsidRPr="00126DC3">
        <w:rPr>
          <w:sz w:val="24"/>
          <w:szCs w:val="24"/>
        </w:rPr>
        <w:t xml:space="preserve"> </w:t>
      </w:r>
    </w:p>
    <w:p w14:paraId="0D6C11CC" w14:textId="77777777" w:rsidR="00126DC3" w:rsidRPr="00126DC3" w:rsidRDefault="00126DC3">
      <w:pPr>
        <w:ind w:left="-5"/>
        <w:rPr>
          <w:sz w:val="24"/>
          <w:szCs w:val="24"/>
        </w:rPr>
      </w:pPr>
      <w:r w:rsidRPr="00126DC3">
        <w:rPr>
          <w:sz w:val="24"/>
          <w:szCs w:val="24"/>
        </w:rPr>
        <w:t xml:space="preserve">On </w:t>
      </w:r>
      <w:r w:rsidRPr="00126DC3">
        <w:rPr>
          <w:rFonts w:ascii="Palatino Linotype" w:eastAsia="Palatino Linotype" w:hAnsi="Palatino Linotype" w:cs="Palatino Linotype"/>
          <w:b/>
          <w:i/>
          <w:sz w:val="24"/>
          <w:szCs w:val="24"/>
        </w:rPr>
        <w:t>Holy Thursday</w:t>
      </w:r>
      <w:r w:rsidRPr="00126DC3">
        <w:rPr>
          <w:sz w:val="24"/>
          <w:szCs w:val="24"/>
        </w:rPr>
        <w:t xml:space="preserve">, the Washing of the Feet as part of the rite of the </w:t>
      </w:r>
      <w:r w:rsidRPr="00126DC3">
        <w:rPr>
          <w:rFonts w:ascii="Palatino Linotype" w:eastAsia="Palatino Linotype" w:hAnsi="Palatino Linotype" w:cs="Palatino Linotype"/>
          <w:i/>
          <w:sz w:val="24"/>
          <w:szCs w:val="24"/>
        </w:rPr>
        <w:t>Mandatum</w:t>
      </w:r>
      <w:r w:rsidRPr="00126DC3">
        <w:rPr>
          <w:sz w:val="24"/>
          <w:szCs w:val="24"/>
        </w:rPr>
        <w:t xml:space="preserve"> is restored.  The celebrant should wear a face covering whilst performing this rite. </w:t>
      </w:r>
    </w:p>
    <w:p w14:paraId="05F369E6" w14:textId="77777777" w:rsidR="00126DC3" w:rsidRPr="00126DC3" w:rsidRDefault="00126DC3">
      <w:pPr>
        <w:spacing w:line="259" w:lineRule="auto"/>
        <w:jc w:val="left"/>
        <w:rPr>
          <w:sz w:val="24"/>
          <w:szCs w:val="24"/>
        </w:rPr>
      </w:pPr>
      <w:r w:rsidRPr="00126DC3">
        <w:rPr>
          <w:sz w:val="24"/>
          <w:szCs w:val="24"/>
        </w:rPr>
        <w:t xml:space="preserve"> </w:t>
      </w:r>
    </w:p>
    <w:p w14:paraId="6632452A" w14:textId="77777777" w:rsidR="00126DC3" w:rsidRPr="00126DC3" w:rsidRDefault="00126DC3">
      <w:pPr>
        <w:ind w:left="-5"/>
        <w:rPr>
          <w:sz w:val="24"/>
          <w:szCs w:val="24"/>
        </w:rPr>
      </w:pPr>
      <w:r w:rsidRPr="00126DC3">
        <w:rPr>
          <w:sz w:val="24"/>
          <w:szCs w:val="24"/>
        </w:rPr>
        <w:t xml:space="preserve">On </w:t>
      </w:r>
      <w:r w:rsidRPr="00126DC3">
        <w:rPr>
          <w:rFonts w:ascii="Palatino Linotype" w:eastAsia="Palatino Linotype" w:hAnsi="Palatino Linotype" w:cs="Palatino Linotype"/>
          <w:b/>
          <w:i/>
          <w:sz w:val="24"/>
          <w:szCs w:val="24"/>
        </w:rPr>
        <w:t>Good Friday</w:t>
      </w:r>
      <w:r w:rsidRPr="00126DC3">
        <w:rPr>
          <w:sz w:val="24"/>
          <w:szCs w:val="24"/>
        </w:rPr>
        <w:t xml:space="preserve">, the Veneration of the Cross is also restored.  Those who approach the Cross, after making the customary reverence before it,  can either touch the Cross in a devotional way or kiss the Cross provided that an alcoholic wipe is used to clean the place that is venerated after each kiss by the faithful. </w:t>
      </w:r>
    </w:p>
    <w:p w14:paraId="31944755" w14:textId="77777777" w:rsidR="00126DC3" w:rsidRPr="00126DC3" w:rsidRDefault="00126DC3">
      <w:pPr>
        <w:spacing w:line="259" w:lineRule="auto"/>
        <w:jc w:val="left"/>
        <w:rPr>
          <w:sz w:val="24"/>
          <w:szCs w:val="24"/>
        </w:rPr>
      </w:pPr>
      <w:r w:rsidRPr="00126DC3">
        <w:rPr>
          <w:sz w:val="24"/>
          <w:szCs w:val="24"/>
        </w:rPr>
        <w:t xml:space="preserve"> </w:t>
      </w:r>
    </w:p>
    <w:p w14:paraId="20815103" w14:textId="77777777" w:rsidR="00126DC3" w:rsidRPr="00126DC3" w:rsidRDefault="00126DC3">
      <w:pPr>
        <w:ind w:left="-5"/>
        <w:rPr>
          <w:sz w:val="24"/>
          <w:szCs w:val="24"/>
        </w:rPr>
      </w:pPr>
      <w:r w:rsidRPr="00126DC3">
        <w:rPr>
          <w:sz w:val="24"/>
          <w:szCs w:val="24"/>
        </w:rPr>
        <w:t xml:space="preserve">The </w:t>
      </w:r>
      <w:r w:rsidRPr="00126DC3">
        <w:rPr>
          <w:rFonts w:ascii="Palatino Linotype" w:eastAsia="Palatino Linotype" w:hAnsi="Palatino Linotype" w:cs="Palatino Linotype"/>
          <w:b/>
          <w:i/>
          <w:sz w:val="24"/>
          <w:szCs w:val="24"/>
        </w:rPr>
        <w:t>Easter Vigil</w:t>
      </w:r>
      <w:r w:rsidRPr="00126DC3">
        <w:rPr>
          <w:sz w:val="24"/>
          <w:szCs w:val="24"/>
        </w:rPr>
        <w:t xml:space="preserve"> is restored in its full Rite.  The faithful gathering for the ceremonies can have candles and the baptismal liturgy can take place along with any associated confirmations.  For the anointings as part of this, the thumb or a cotton bud can be used, with the celebrant taking care to cleanse his hands appropriately.  The sprinkling of the faithful during the </w:t>
      </w:r>
      <w:r w:rsidRPr="00126DC3">
        <w:rPr>
          <w:rFonts w:ascii="Palatino Linotype" w:eastAsia="Palatino Linotype" w:hAnsi="Palatino Linotype" w:cs="Palatino Linotype"/>
          <w:i/>
          <w:sz w:val="24"/>
          <w:szCs w:val="24"/>
        </w:rPr>
        <w:t xml:space="preserve">vidi aquam </w:t>
      </w:r>
      <w:r w:rsidRPr="00126DC3">
        <w:rPr>
          <w:sz w:val="24"/>
          <w:szCs w:val="24"/>
        </w:rPr>
        <w:t xml:space="preserve">is permitted. </w:t>
      </w:r>
    </w:p>
    <w:p w14:paraId="1C0D9E5C" w14:textId="77777777" w:rsidR="00126DC3" w:rsidRPr="00126DC3" w:rsidRDefault="00126DC3">
      <w:pPr>
        <w:spacing w:line="259" w:lineRule="auto"/>
        <w:jc w:val="left"/>
        <w:rPr>
          <w:sz w:val="24"/>
          <w:szCs w:val="24"/>
        </w:rPr>
      </w:pPr>
      <w:r w:rsidRPr="00126DC3">
        <w:rPr>
          <w:sz w:val="24"/>
          <w:szCs w:val="24"/>
        </w:rPr>
        <w:t xml:space="preserve"> </w:t>
      </w:r>
    </w:p>
    <w:p w14:paraId="5180E0B9" w14:textId="77777777" w:rsidR="00126DC3" w:rsidRPr="00126DC3" w:rsidRDefault="00126DC3">
      <w:pPr>
        <w:pStyle w:val="Heading1"/>
        <w:ind w:left="-5"/>
        <w:rPr>
          <w:sz w:val="24"/>
          <w:szCs w:val="24"/>
        </w:rPr>
      </w:pPr>
      <w:r w:rsidRPr="00126DC3">
        <w:rPr>
          <w:sz w:val="24"/>
          <w:szCs w:val="24"/>
        </w:rPr>
        <w:t xml:space="preserve">Conclusion </w:t>
      </w:r>
    </w:p>
    <w:p w14:paraId="583A06FA" w14:textId="77777777" w:rsidR="00126DC3" w:rsidRPr="00126DC3" w:rsidRDefault="00126DC3">
      <w:pPr>
        <w:ind w:left="-5"/>
        <w:rPr>
          <w:sz w:val="24"/>
          <w:szCs w:val="24"/>
        </w:rPr>
      </w:pPr>
      <w:r w:rsidRPr="00126DC3">
        <w:rPr>
          <w:sz w:val="24"/>
          <w:szCs w:val="24"/>
        </w:rPr>
        <w:t xml:space="preserve">Whilst the circulation of the virus continues in society, the clear direction of the UK Government is that after two years of restrictions and following the successful roll-out of the vaccination programme, the usual </w:t>
      </w:r>
      <w:r w:rsidRPr="00126DC3">
        <w:rPr>
          <w:sz w:val="24"/>
          <w:szCs w:val="24"/>
        </w:rPr>
        <w:lastRenderedPageBreak/>
        <w:t xml:space="preserve">patterns of life should return.  This is true for the life of the Church in England in Wales in all of its activities.  Whilst recognising this principle, there should be vigilance at the local level in terms of viral infection and transmission and local adaptations should be put in place.   </w:t>
      </w:r>
    </w:p>
    <w:p w14:paraId="452A82A1" w14:textId="77777777" w:rsidR="00126DC3" w:rsidRPr="00126DC3" w:rsidRDefault="00126DC3">
      <w:pPr>
        <w:spacing w:line="259" w:lineRule="auto"/>
        <w:jc w:val="left"/>
        <w:rPr>
          <w:sz w:val="24"/>
          <w:szCs w:val="24"/>
        </w:rPr>
      </w:pPr>
      <w:r w:rsidRPr="00126DC3">
        <w:rPr>
          <w:sz w:val="24"/>
          <w:szCs w:val="24"/>
        </w:rPr>
        <w:t xml:space="preserve"> </w:t>
      </w:r>
    </w:p>
    <w:p w14:paraId="0AE24437" w14:textId="77777777" w:rsidR="00126DC3" w:rsidRPr="00126DC3" w:rsidRDefault="00126DC3">
      <w:pPr>
        <w:ind w:left="-5"/>
        <w:rPr>
          <w:sz w:val="24"/>
          <w:szCs w:val="24"/>
        </w:rPr>
      </w:pPr>
      <w:r w:rsidRPr="00126DC3">
        <w:rPr>
          <w:sz w:val="24"/>
          <w:szCs w:val="24"/>
        </w:rPr>
        <w:t xml:space="preserve">Rev. Canon Christopher Thomas </w:t>
      </w:r>
    </w:p>
    <w:p w14:paraId="255FB0C6" w14:textId="77777777" w:rsidR="00126DC3" w:rsidRPr="00126DC3" w:rsidRDefault="00126DC3">
      <w:pPr>
        <w:ind w:left="-5"/>
        <w:rPr>
          <w:sz w:val="24"/>
          <w:szCs w:val="24"/>
        </w:rPr>
      </w:pPr>
      <w:r w:rsidRPr="00126DC3">
        <w:rPr>
          <w:sz w:val="24"/>
          <w:szCs w:val="24"/>
        </w:rPr>
        <w:t>28</w:t>
      </w:r>
      <w:r w:rsidRPr="00126DC3">
        <w:rPr>
          <w:sz w:val="24"/>
          <w:szCs w:val="24"/>
          <w:vertAlign w:val="superscript"/>
        </w:rPr>
        <w:t>th</w:t>
      </w:r>
      <w:r w:rsidRPr="00126DC3">
        <w:rPr>
          <w:sz w:val="24"/>
          <w:szCs w:val="24"/>
        </w:rPr>
        <w:t xml:space="preserve"> February 2022 </w:t>
      </w:r>
    </w:p>
    <w:p w14:paraId="630D57A5" w14:textId="77777777" w:rsidR="00126DC3" w:rsidRPr="00126DC3" w:rsidRDefault="00126DC3">
      <w:pPr>
        <w:ind w:left="-5"/>
        <w:rPr>
          <w:sz w:val="24"/>
          <w:szCs w:val="24"/>
        </w:rPr>
      </w:pPr>
      <w:r w:rsidRPr="00126DC3">
        <w:rPr>
          <w:sz w:val="24"/>
          <w:szCs w:val="24"/>
        </w:rPr>
        <w:t xml:space="preserve">FINAL </w:t>
      </w:r>
    </w:p>
    <w:p w14:paraId="2261352A" w14:textId="13DD6430" w:rsidR="00B03759" w:rsidRDefault="00B03759" w:rsidP="00126DC3">
      <w:pPr>
        <w:spacing w:line="259" w:lineRule="auto"/>
        <w:ind w:left="51"/>
        <w:jc w:val="left"/>
      </w:pPr>
    </w:p>
    <w:p w14:paraId="2A87109F" w14:textId="77777777" w:rsidR="00A829EF" w:rsidRDefault="00A829EF">
      <w:pPr>
        <w:spacing w:line="259" w:lineRule="auto"/>
        <w:jc w:val="left"/>
      </w:pPr>
    </w:p>
    <w:p w14:paraId="06BAC320" w14:textId="75D3C630" w:rsidR="002F1DD8" w:rsidRPr="00DA41C6" w:rsidRDefault="002F1DD8" w:rsidP="00DA41C6">
      <w:pPr>
        <w:spacing w:line="259" w:lineRule="auto"/>
        <w:jc w:val="left"/>
        <w:rPr>
          <w:rFonts w:asciiTheme="minorHAnsi" w:hAnsiTheme="minorHAnsi" w:cstheme="minorHAnsi"/>
          <w:b/>
          <w:bCs/>
          <w:i/>
          <w:iCs/>
          <w:sz w:val="24"/>
          <w:szCs w:val="24"/>
          <w:u w:val="single"/>
        </w:rPr>
      </w:pPr>
      <w:r w:rsidRPr="00577EFE">
        <w:rPr>
          <w:rFonts w:asciiTheme="minorHAnsi" w:hAnsiTheme="minorHAnsi" w:cstheme="minorHAnsi"/>
          <w:b/>
          <w:bCs/>
          <w:i/>
          <w:iCs/>
          <w:sz w:val="24"/>
          <w:szCs w:val="24"/>
          <w:u w:val="single"/>
        </w:rPr>
        <w:t>PERFECT CONTRITION AND SPIRITUAL COMMUNION</w:t>
      </w:r>
      <w:r w:rsidR="00DA41C6">
        <w:rPr>
          <w:rFonts w:asciiTheme="minorHAnsi" w:hAnsiTheme="minorHAnsi" w:cstheme="minorHAnsi"/>
          <w:b/>
          <w:bCs/>
          <w:i/>
          <w:iCs/>
          <w:sz w:val="24"/>
          <w:szCs w:val="24"/>
          <w:u w:val="single"/>
        </w:rPr>
        <w:br/>
      </w:r>
      <w:r w:rsidRPr="00577EFE">
        <w:rPr>
          <w:rFonts w:asciiTheme="minorHAnsi" w:hAnsiTheme="minorHAnsi" w:cstheme="minorHAnsi"/>
          <w:sz w:val="24"/>
          <w:szCs w:val="24"/>
        </w:rPr>
        <w:t>What to do if you cannot go to Confession or Holy Communion due to the COVID-19 coronavirus:</w:t>
      </w:r>
      <w:r w:rsidR="00DA41C6">
        <w:rPr>
          <w:rFonts w:asciiTheme="minorHAnsi" w:hAnsiTheme="minorHAnsi" w:cstheme="minorHAnsi"/>
          <w:b/>
          <w:bCs/>
          <w:i/>
          <w:iCs/>
          <w:sz w:val="24"/>
          <w:szCs w:val="24"/>
          <w:u w:val="single"/>
        </w:rPr>
        <w:t xml:space="preserve"> </w:t>
      </w:r>
      <w:r w:rsidRPr="00577EFE">
        <w:rPr>
          <w:rFonts w:asciiTheme="minorHAnsi" w:hAnsiTheme="minorHAnsi" w:cstheme="minorHAnsi"/>
          <w:sz w:val="24"/>
          <w:szCs w:val="24"/>
        </w:rPr>
        <w:t>If you have to self-isolate or are quarantined, you will be unable to receive the sacraments as normal. In these circumstances, there are devotions through which you can receive absolution for your sins (under certain conditions), and the consolation of Eucharistic grace.</w:t>
      </w:r>
      <w:r w:rsidR="00DA41C6">
        <w:rPr>
          <w:rFonts w:asciiTheme="minorHAnsi" w:hAnsiTheme="minorHAnsi" w:cstheme="minorHAnsi"/>
          <w:b/>
          <w:bCs/>
          <w:i/>
          <w:iCs/>
          <w:sz w:val="24"/>
          <w:szCs w:val="24"/>
          <w:u w:val="single"/>
        </w:rPr>
        <w:br/>
      </w:r>
      <w:r w:rsidRPr="00577EFE">
        <w:rPr>
          <w:rFonts w:asciiTheme="minorHAnsi" w:hAnsiTheme="minorHAnsi" w:cstheme="minorHAnsi"/>
          <w:sz w:val="24"/>
          <w:szCs w:val="24"/>
        </w:rPr>
        <w:t>The following devotions are officially encouraged by the Church and have been practised by saints.</w:t>
      </w:r>
    </w:p>
    <w:p w14:paraId="3210A769" w14:textId="59FB03F0" w:rsidR="002F1DD8" w:rsidRPr="00577EFE" w:rsidRDefault="002F1DD8" w:rsidP="002F1DD8">
      <w:pPr>
        <w:ind w:right="-37"/>
        <w:jc w:val="left"/>
        <w:rPr>
          <w:rFonts w:asciiTheme="minorHAnsi" w:hAnsiTheme="minorHAnsi" w:cstheme="minorHAnsi"/>
          <w:b/>
          <w:bCs/>
          <w:i/>
          <w:iCs/>
          <w:sz w:val="24"/>
          <w:szCs w:val="24"/>
          <w:u w:val="single"/>
        </w:rPr>
      </w:pPr>
      <w:r w:rsidRPr="00577EFE">
        <w:rPr>
          <w:rFonts w:asciiTheme="minorHAnsi" w:hAnsiTheme="minorHAnsi" w:cstheme="minorHAnsi"/>
          <w:b/>
          <w:bCs/>
          <w:i/>
          <w:iCs/>
          <w:sz w:val="24"/>
          <w:szCs w:val="24"/>
          <w:u w:val="single"/>
        </w:rPr>
        <w:t>How to make an Act of Perfect Contrition</w:t>
      </w:r>
    </w:p>
    <w:p w14:paraId="43F331B3" w14:textId="0E09225E" w:rsidR="002F1DD8" w:rsidRPr="00577EFE" w:rsidRDefault="002F1DD8" w:rsidP="002F1DD8">
      <w:pPr>
        <w:ind w:right="-37"/>
        <w:jc w:val="left"/>
        <w:rPr>
          <w:rFonts w:asciiTheme="minorHAnsi" w:hAnsiTheme="minorHAnsi" w:cstheme="minorHAnsi"/>
          <w:sz w:val="24"/>
          <w:szCs w:val="24"/>
        </w:rPr>
      </w:pPr>
    </w:p>
    <w:p w14:paraId="63C66F99" w14:textId="5FCAB5C3" w:rsidR="002F1DD8" w:rsidRPr="00577EFE" w:rsidRDefault="002F1DD8" w:rsidP="002F1DD8">
      <w:pPr>
        <w:ind w:right="-37"/>
        <w:jc w:val="left"/>
        <w:rPr>
          <w:rFonts w:asciiTheme="minorHAnsi" w:hAnsiTheme="minorHAnsi" w:cstheme="minorHAnsi"/>
          <w:sz w:val="24"/>
          <w:szCs w:val="24"/>
        </w:rPr>
      </w:pPr>
      <w:r w:rsidRPr="00577EFE">
        <w:rPr>
          <w:rFonts w:asciiTheme="minorHAnsi" w:hAnsiTheme="minorHAnsi" w:cstheme="minorHAnsi"/>
          <w:sz w:val="24"/>
          <w:szCs w:val="24"/>
        </w:rPr>
        <w:t xml:space="preserve">Through an act of Perfect Contrition, you receive pardon for your sins outside of </w:t>
      </w:r>
    </w:p>
    <w:p w14:paraId="4EB43D0A" w14:textId="0D592129" w:rsidR="002F1DD8" w:rsidRPr="00577EFE" w:rsidRDefault="002F1DD8" w:rsidP="002F1DD8">
      <w:pPr>
        <w:ind w:right="-37"/>
        <w:jc w:val="left"/>
        <w:rPr>
          <w:rFonts w:asciiTheme="minorHAnsi" w:hAnsiTheme="minorHAnsi" w:cstheme="minorHAnsi"/>
          <w:sz w:val="24"/>
          <w:szCs w:val="24"/>
        </w:rPr>
      </w:pPr>
      <w:r w:rsidRPr="00577EFE">
        <w:rPr>
          <w:rFonts w:asciiTheme="minorHAnsi" w:hAnsiTheme="minorHAnsi" w:cstheme="minorHAnsi"/>
          <w:sz w:val="24"/>
          <w:szCs w:val="24"/>
        </w:rPr>
        <w:t>confession, even mortal sins, on condition that you are determined to amend your</w:t>
      </w:r>
    </w:p>
    <w:p w14:paraId="73967728" w14:textId="75785315" w:rsidR="002F1DD8" w:rsidRPr="00577EFE" w:rsidRDefault="002F1DD8" w:rsidP="002F1DD8">
      <w:pPr>
        <w:ind w:right="-37"/>
        <w:jc w:val="left"/>
        <w:rPr>
          <w:rFonts w:asciiTheme="minorHAnsi" w:hAnsiTheme="minorHAnsi" w:cstheme="minorHAnsi"/>
          <w:sz w:val="24"/>
          <w:szCs w:val="24"/>
        </w:rPr>
      </w:pPr>
      <w:r w:rsidRPr="00577EFE">
        <w:rPr>
          <w:rFonts w:asciiTheme="minorHAnsi" w:hAnsiTheme="minorHAnsi" w:cstheme="minorHAnsi"/>
          <w:sz w:val="24"/>
          <w:szCs w:val="24"/>
        </w:rPr>
        <w:t xml:space="preserve">life and make a firm resolution to go to sacramental confession as soon as this </w:t>
      </w:r>
    </w:p>
    <w:p w14:paraId="6E662128" w14:textId="61D136AA" w:rsidR="002F1DD8" w:rsidRPr="00577EFE" w:rsidRDefault="002F1DD8" w:rsidP="002F1DD8">
      <w:pPr>
        <w:ind w:right="-37"/>
        <w:jc w:val="left"/>
        <w:rPr>
          <w:rFonts w:asciiTheme="minorHAnsi" w:hAnsiTheme="minorHAnsi" w:cstheme="minorHAnsi"/>
          <w:sz w:val="24"/>
          <w:szCs w:val="24"/>
        </w:rPr>
      </w:pPr>
      <w:r w:rsidRPr="00577EFE">
        <w:rPr>
          <w:rFonts w:asciiTheme="minorHAnsi" w:hAnsiTheme="minorHAnsi" w:cstheme="minorHAnsi"/>
          <w:sz w:val="24"/>
          <w:szCs w:val="24"/>
        </w:rPr>
        <w:t>becomes possible for you.</w:t>
      </w:r>
    </w:p>
    <w:p w14:paraId="5F12DD76" w14:textId="66B069AF" w:rsidR="002F1DD8" w:rsidRPr="00577EFE" w:rsidRDefault="002F1DD8" w:rsidP="002F1DD8">
      <w:pPr>
        <w:ind w:right="-37"/>
        <w:jc w:val="left"/>
        <w:rPr>
          <w:rFonts w:asciiTheme="minorHAnsi" w:hAnsiTheme="minorHAnsi" w:cstheme="minorHAnsi"/>
          <w:sz w:val="24"/>
          <w:szCs w:val="24"/>
        </w:rPr>
      </w:pPr>
    </w:p>
    <w:p w14:paraId="71C6E14A" w14:textId="72E9F7E9" w:rsidR="002F1DD8" w:rsidRPr="00577EFE" w:rsidRDefault="002F1DD8" w:rsidP="002F1DD8">
      <w:pPr>
        <w:ind w:right="-37"/>
        <w:jc w:val="left"/>
        <w:rPr>
          <w:rFonts w:asciiTheme="minorHAnsi" w:hAnsiTheme="minorHAnsi" w:cstheme="minorHAnsi"/>
          <w:sz w:val="24"/>
          <w:szCs w:val="24"/>
        </w:rPr>
      </w:pPr>
      <w:r w:rsidRPr="00577EFE">
        <w:rPr>
          <w:rFonts w:asciiTheme="minorHAnsi" w:hAnsiTheme="minorHAnsi" w:cstheme="minorHAnsi"/>
          <w:sz w:val="24"/>
          <w:szCs w:val="24"/>
        </w:rPr>
        <w:t>Perfect Contrition is a grace from God, so sincerely ask for this gift throughout the day prior to making your act of contrition: ‘</w:t>
      </w:r>
      <w:r w:rsidRPr="00577EFE">
        <w:rPr>
          <w:rFonts w:asciiTheme="minorHAnsi" w:hAnsiTheme="minorHAnsi" w:cstheme="minorHAnsi"/>
          <w:i/>
          <w:iCs/>
          <w:sz w:val="24"/>
          <w:szCs w:val="24"/>
        </w:rPr>
        <w:t>My God, grant me perfect contrition for my sins.</w:t>
      </w:r>
      <w:r w:rsidRPr="00577EFE">
        <w:rPr>
          <w:rFonts w:asciiTheme="minorHAnsi" w:hAnsiTheme="minorHAnsi" w:cstheme="minorHAnsi"/>
          <w:sz w:val="24"/>
          <w:szCs w:val="24"/>
        </w:rPr>
        <w:t>'</w:t>
      </w:r>
    </w:p>
    <w:p w14:paraId="75BDC386" w14:textId="6E5DD353" w:rsidR="002F1DD8" w:rsidRPr="00577EFE" w:rsidRDefault="002F1DD8" w:rsidP="002F1DD8">
      <w:pPr>
        <w:ind w:right="-37"/>
        <w:jc w:val="left"/>
        <w:rPr>
          <w:rFonts w:asciiTheme="minorHAnsi" w:hAnsiTheme="minorHAnsi" w:cstheme="minorHAnsi"/>
          <w:sz w:val="24"/>
          <w:szCs w:val="24"/>
        </w:rPr>
      </w:pPr>
    </w:p>
    <w:p w14:paraId="0C02DE66" w14:textId="20D984E6" w:rsidR="002F1DD8" w:rsidRPr="00577EFE" w:rsidRDefault="002F1DD8" w:rsidP="002F1DD8">
      <w:pPr>
        <w:numPr>
          <w:ilvl w:val="0"/>
          <w:numId w:val="1"/>
        </w:numPr>
        <w:spacing w:after="120" w:line="264" w:lineRule="auto"/>
        <w:ind w:right="-37"/>
        <w:jc w:val="left"/>
        <w:rPr>
          <w:rFonts w:asciiTheme="minorHAnsi" w:hAnsiTheme="minorHAnsi" w:cstheme="minorHAnsi"/>
          <w:i/>
          <w:iCs/>
          <w:sz w:val="24"/>
          <w:szCs w:val="24"/>
        </w:rPr>
      </w:pPr>
      <w:r w:rsidRPr="00577EFE">
        <w:rPr>
          <w:rFonts w:asciiTheme="minorHAnsi" w:hAnsiTheme="minorHAnsi" w:cstheme="minorHAnsi"/>
          <w:sz w:val="24"/>
          <w:szCs w:val="24"/>
        </w:rPr>
        <w:t xml:space="preserve">In reality or imagination kneel at the foot of the crucifix and say to yourself: “ </w:t>
      </w:r>
      <w:r w:rsidRPr="00577EFE">
        <w:rPr>
          <w:rFonts w:asciiTheme="minorHAnsi" w:hAnsiTheme="minorHAnsi" w:cstheme="minorHAnsi"/>
          <w:i/>
          <w:iCs/>
          <w:sz w:val="24"/>
          <w:szCs w:val="24"/>
        </w:rPr>
        <w:t>Jesus, my God and my Saviour, in the midst of your agony, you remembered me, you suffered for me, you wished to wipe away my sins”</w:t>
      </w:r>
    </w:p>
    <w:p w14:paraId="651AA620" w14:textId="68CBCE1C" w:rsidR="002F1DD8" w:rsidRPr="00577EFE" w:rsidRDefault="002F1DD8" w:rsidP="002F1DD8">
      <w:pPr>
        <w:ind w:right="-37"/>
        <w:jc w:val="left"/>
        <w:rPr>
          <w:rFonts w:asciiTheme="minorHAnsi" w:hAnsiTheme="minorHAnsi" w:cstheme="minorHAnsi"/>
          <w:i/>
          <w:iCs/>
          <w:sz w:val="24"/>
          <w:szCs w:val="24"/>
        </w:rPr>
      </w:pPr>
    </w:p>
    <w:p w14:paraId="4A6406DF" w14:textId="67028E9F" w:rsidR="002F1DD8" w:rsidRPr="00577EFE" w:rsidRDefault="002F1DD8" w:rsidP="002F1DD8">
      <w:pPr>
        <w:numPr>
          <w:ilvl w:val="0"/>
          <w:numId w:val="1"/>
        </w:numPr>
        <w:spacing w:after="120" w:line="264" w:lineRule="auto"/>
        <w:ind w:right="-37"/>
        <w:jc w:val="left"/>
        <w:rPr>
          <w:rFonts w:asciiTheme="minorHAnsi" w:hAnsiTheme="minorHAnsi" w:cstheme="minorHAnsi"/>
          <w:i/>
          <w:iCs/>
          <w:sz w:val="24"/>
          <w:szCs w:val="24"/>
        </w:rPr>
      </w:pPr>
      <w:r w:rsidRPr="00577EFE">
        <w:rPr>
          <w:rFonts w:asciiTheme="minorHAnsi" w:hAnsiTheme="minorHAnsi" w:cstheme="minorHAnsi"/>
          <w:sz w:val="24"/>
          <w:szCs w:val="24"/>
        </w:rPr>
        <w:t>Contrition is ‘perfect’ if you repent your sins because you love God and are sorry for having offended Him and causing the sufferings of Christ on the cross. Before the Crucified Christ remember your sins, repent of them because they have bought Our Lord His sufferings on the cross. Promise him that with His help, you will not sin again.</w:t>
      </w:r>
    </w:p>
    <w:p w14:paraId="7A686C67" w14:textId="1C261A6E" w:rsidR="002F1DD8" w:rsidRPr="00577EFE" w:rsidRDefault="002F1DD8" w:rsidP="002F1DD8">
      <w:pPr>
        <w:ind w:right="-37"/>
        <w:jc w:val="left"/>
        <w:rPr>
          <w:rFonts w:asciiTheme="minorHAnsi" w:hAnsiTheme="minorHAnsi" w:cstheme="minorHAnsi"/>
          <w:i/>
          <w:iCs/>
          <w:sz w:val="24"/>
          <w:szCs w:val="24"/>
        </w:rPr>
      </w:pPr>
    </w:p>
    <w:p w14:paraId="1313B1FE" w14:textId="63DE06FD" w:rsidR="002F1DD8" w:rsidRPr="00577EFE" w:rsidRDefault="002F1DD8" w:rsidP="002F1DD8">
      <w:pPr>
        <w:numPr>
          <w:ilvl w:val="0"/>
          <w:numId w:val="1"/>
        </w:numPr>
        <w:spacing w:after="120" w:line="264" w:lineRule="auto"/>
        <w:ind w:right="-37"/>
        <w:jc w:val="left"/>
        <w:rPr>
          <w:rFonts w:asciiTheme="minorHAnsi" w:hAnsiTheme="minorHAnsi" w:cstheme="minorHAnsi"/>
          <w:i/>
          <w:iCs/>
          <w:sz w:val="24"/>
          <w:szCs w:val="24"/>
        </w:rPr>
      </w:pPr>
      <w:r w:rsidRPr="00577EFE">
        <w:rPr>
          <w:rFonts w:asciiTheme="minorHAnsi" w:hAnsiTheme="minorHAnsi" w:cstheme="minorHAnsi"/>
          <w:sz w:val="24"/>
          <w:szCs w:val="24"/>
        </w:rPr>
        <w:t xml:space="preserve">Recite, slowly and sincerely, an act of contrition focussed on the goodness of God and your love of Jesus: </w:t>
      </w:r>
      <w:r w:rsidRPr="00577EFE">
        <w:rPr>
          <w:rFonts w:asciiTheme="minorHAnsi" w:hAnsiTheme="minorHAnsi" w:cstheme="minorHAnsi"/>
          <w:i/>
          <w:iCs/>
          <w:sz w:val="24"/>
          <w:szCs w:val="24"/>
        </w:rPr>
        <w:t>“O my God, because You are so good, I am very sorry that I have sinned against You and by the help of Your grace I will not sin again. Amen.”</w:t>
      </w:r>
    </w:p>
    <w:p w14:paraId="75A01970" w14:textId="325E2510" w:rsidR="002F1DD8" w:rsidRPr="00577EFE" w:rsidRDefault="00DA41C6" w:rsidP="002F1DD8">
      <w:pPr>
        <w:ind w:right="-37"/>
        <w:jc w:val="left"/>
        <w:rPr>
          <w:rFonts w:asciiTheme="minorHAnsi" w:hAnsiTheme="minorHAnsi" w:cstheme="minorHAnsi"/>
          <w:i/>
          <w:iCs/>
          <w:sz w:val="24"/>
          <w:szCs w:val="24"/>
        </w:rPr>
      </w:pPr>
      <w:r w:rsidRPr="00577EFE">
        <w:rPr>
          <w:rFonts w:asciiTheme="minorHAnsi" w:hAnsiTheme="minorHAnsi" w:cstheme="minorHAnsi"/>
          <w:noProof/>
        </w:rPr>
        <w:drawing>
          <wp:anchor distT="0" distB="0" distL="114300" distR="114300" simplePos="0" relativeHeight="251651072" behindDoc="0" locked="0" layoutInCell="1" allowOverlap="1" wp14:anchorId="328C9B12" wp14:editId="47BFA959">
            <wp:simplePos x="0" y="0"/>
            <wp:positionH relativeFrom="column">
              <wp:posOffset>5633545</wp:posOffset>
            </wp:positionH>
            <wp:positionV relativeFrom="paragraph">
              <wp:posOffset>30589</wp:posOffset>
            </wp:positionV>
            <wp:extent cx="861060" cy="1205230"/>
            <wp:effectExtent l="0" t="0" r="0" b="0"/>
            <wp:wrapNone/>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1060" cy="1205230"/>
                    </a:xfrm>
                    <a:prstGeom prst="rect">
                      <a:avLst/>
                    </a:prstGeom>
                    <a:noFill/>
                  </pic:spPr>
                </pic:pic>
              </a:graphicData>
            </a:graphic>
            <wp14:sizeRelH relativeFrom="page">
              <wp14:pctWidth>0</wp14:pctWidth>
            </wp14:sizeRelH>
            <wp14:sizeRelV relativeFrom="page">
              <wp14:pctHeight>0</wp14:pctHeight>
            </wp14:sizeRelV>
          </wp:anchor>
        </w:drawing>
      </w:r>
    </w:p>
    <w:p w14:paraId="19FCD86C" w14:textId="6E330973" w:rsidR="002F1DD8" w:rsidRPr="00577EFE" w:rsidRDefault="002F1DD8" w:rsidP="002F1DD8">
      <w:pPr>
        <w:numPr>
          <w:ilvl w:val="0"/>
          <w:numId w:val="1"/>
        </w:numPr>
        <w:spacing w:after="120" w:line="264" w:lineRule="auto"/>
        <w:ind w:right="-37"/>
        <w:jc w:val="left"/>
        <w:rPr>
          <w:rFonts w:asciiTheme="minorHAnsi" w:hAnsiTheme="minorHAnsi" w:cstheme="minorHAnsi"/>
          <w:i/>
          <w:iCs/>
          <w:sz w:val="24"/>
          <w:szCs w:val="24"/>
        </w:rPr>
      </w:pPr>
      <w:r w:rsidRPr="00577EFE">
        <w:rPr>
          <w:rFonts w:asciiTheme="minorHAnsi" w:hAnsiTheme="minorHAnsi" w:cstheme="minorHAnsi"/>
          <w:sz w:val="24"/>
          <w:szCs w:val="24"/>
        </w:rPr>
        <w:t>Make a firm resolution to go to a sacramental confession as soon as practically possible.</w:t>
      </w:r>
    </w:p>
    <w:p w14:paraId="59062395" w14:textId="77777777" w:rsidR="00C63E3F" w:rsidRPr="00577EFE" w:rsidRDefault="00C63E3F" w:rsidP="002F1DD8">
      <w:pPr>
        <w:pStyle w:val="ListParagraph"/>
        <w:rPr>
          <w:rFonts w:asciiTheme="minorHAnsi" w:hAnsiTheme="minorHAnsi" w:cstheme="minorHAnsi"/>
          <w:i/>
          <w:iCs/>
          <w:sz w:val="24"/>
          <w:szCs w:val="24"/>
        </w:rPr>
      </w:pPr>
    </w:p>
    <w:p w14:paraId="642DA608" w14:textId="77777777" w:rsidR="002F1DD8" w:rsidRPr="00577EFE" w:rsidRDefault="002F1DD8" w:rsidP="002F1DD8">
      <w:pPr>
        <w:ind w:right="-37"/>
        <w:jc w:val="left"/>
        <w:rPr>
          <w:rFonts w:asciiTheme="minorHAnsi" w:hAnsiTheme="minorHAnsi" w:cstheme="minorHAnsi"/>
          <w:b/>
          <w:bCs/>
          <w:i/>
          <w:iCs/>
          <w:sz w:val="24"/>
          <w:szCs w:val="24"/>
          <w:u w:val="single"/>
        </w:rPr>
      </w:pPr>
      <w:r w:rsidRPr="00577EFE">
        <w:rPr>
          <w:rFonts w:asciiTheme="minorHAnsi" w:hAnsiTheme="minorHAnsi" w:cstheme="minorHAnsi"/>
          <w:b/>
          <w:bCs/>
          <w:i/>
          <w:iCs/>
          <w:sz w:val="24"/>
          <w:szCs w:val="24"/>
          <w:u w:val="single"/>
        </w:rPr>
        <w:t>How to make a Spiritual Communion</w:t>
      </w:r>
    </w:p>
    <w:p w14:paraId="46476862" w14:textId="77777777" w:rsidR="002F1DD8" w:rsidRPr="00577EFE" w:rsidRDefault="002F1DD8" w:rsidP="002F1DD8">
      <w:pPr>
        <w:ind w:right="-37"/>
        <w:jc w:val="left"/>
        <w:rPr>
          <w:rFonts w:asciiTheme="minorHAnsi" w:hAnsiTheme="minorHAnsi" w:cstheme="minorHAnsi"/>
          <w:b/>
          <w:bCs/>
          <w:i/>
          <w:iCs/>
          <w:sz w:val="24"/>
          <w:szCs w:val="24"/>
          <w:u w:val="single"/>
        </w:rPr>
      </w:pPr>
    </w:p>
    <w:p w14:paraId="3C7C4B86" w14:textId="2EF4CE43" w:rsidR="002F1DD8" w:rsidRPr="00577EFE" w:rsidRDefault="002F1DD8" w:rsidP="002F1DD8">
      <w:pPr>
        <w:ind w:right="-37"/>
        <w:jc w:val="left"/>
        <w:rPr>
          <w:rFonts w:asciiTheme="minorHAnsi" w:hAnsiTheme="minorHAnsi" w:cstheme="minorHAnsi"/>
          <w:b/>
          <w:bCs/>
          <w:sz w:val="24"/>
          <w:szCs w:val="24"/>
          <w:u w:val="single"/>
        </w:rPr>
      </w:pPr>
      <w:r w:rsidRPr="00577EFE">
        <w:rPr>
          <w:rFonts w:asciiTheme="minorHAnsi" w:hAnsiTheme="minorHAnsi" w:cstheme="minorHAnsi"/>
          <w:sz w:val="24"/>
          <w:szCs w:val="24"/>
        </w:rPr>
        <w:t>The key to Spiritual Communion is to grow in your heart a constant desire for the Blessed Sacrament.</w:t>
      </w:r>
    </w:p>
    <w:p w14:paraId="076A17F1" w14:textId="77777777" w:rsidR="002F1DD8" w:rsidRPr="00577EFE" w:rsidRDefault="002F1DD8" w:rsidP="002F1DD8">
      <w:pPr>
        <w:ind w:right="-37"/>
        <w:jc w:val="left"/>
        <w:rPr>
          <w:rFonts w:asciiTheme="minorHAnsi" w:hAnsiTheme="minorHAnsi" w:cstheme="minorHAnsi"/>
          <w:sz w:val="24"/>
          <w:szCs w:val="24"/>
        </w:rPr>
      </w:pPr>
    </w:p>
    <w:p w14:paraId="0C253E3D" w14:textId="2BDAD0CB" w:rsidR="002F1DD8" w:rsidRPr="00577EFE" w:rsidRDefault="002F1DD8" w:rsidP="002F1DD8">
      <w:pPr>
        <w:numPr>
          <w:ilvl w:val="0"/>
          <w:numId w:val="2"/>
        </w:numPr>
        <w:spacing w:after="120" w:line="264" w:lineRule="auto"/>
        <w:ind w:right="-37"/>
        <w:jc w:val="left"/>
        <w:rPr>
          <w:rFonts w:asciiTheme="minorHAnsi" w:hAnsiTheme="minorHAnsi" w:cstheme="minorHAnsi"/>
          <w:sz w:val="24"/>
          <w:szCs w:val="24"/>
        </w:rPr>
      </w:pPr>
      <w:r w:rsidRPr="00577EFE">
        <w:rPr>
          <w:rFonts w:asciiTheme="minorHAnsi" w:hAnsiTheme="minorHAnsi" w:cstheme="minorHAnsi"/>
          <w:sz w:val="24"/>
          <w:szCs w:val="24"/>
        </w:rPr>
        <w:t>If you are aware of serious or mortal sin, make an Act of Perfect Contrition</w:t>
      </w:r>
    </w:p>
    <w:p w14:paraId="0BD15ACB" w14:textId="7A38DBFC" w:rsidR="002F1DD8" w:rsidRPr="00577EFE" w:rsidRDefault="002F1DD8" w:rsidP="002F1DD8">
      <w:pPr>
        <w:numPr>
          <w:ilvl w:val="0"/>
          <w:numId w:val="2"/>
        </w:numPr>
        <w:spacing w:after="120" w:line="264" w:lineRule="auto"/>
        <w:ind w:right="-37"/>
        <w:jc w:val="left"/>
        <w:rPr>
          <w:rFonts w:asciiTheme="minorHAnsi" w:hAnsiTheme="minorHAnsi" w:cstheme="minorHAnsi"/>
          <w:sz w:val="24"/>
          <w:szCs w:val="24"/>
        </w:rPr>
      </w:pPr>
      <w:r w:rsidRPr="00577EFE">
        <w:rPr>
          <w:rFonts w:asciiTheme="minorHAnsi" w:hAnsiTheme="minorHAnsi" w:cstheme="minorHAnsi"/>
          <w:sz w:val="24"/>
          <w:szCs w:val="24"/>
        </w:rPr>
        <w:t>Imagine the sacred words and actions of the Mass or watch online or on TV.</w:t>
      </w:r>
    </w:p>
    <w:p w14:paraId="5C81B102" w14:textId="0F6BCB96" w:rsidR="002F1DD8" w:rsidRPr="00577EFE" w:rsidRDefault="002F1DD8" w:rsidP="002F1DD8">
      <w:pPr>
        <w:numPr>
          <w:ilvl w:val="0"/>
          <w:numId w:val="2"/>
        </w:numPr>
        <w:spacing w:after="120" w:line="264" w:lineRule="auto"/>
        <w:ind w:right="-37"/>
        <w:jc w:val="left"/>
        <w:rPr>
          <w:rFonts w:asciiTheme="minorHAnsi" w:hAnsiTheme="minorHAnsi" w:cstheme="minorHAnsi"/>
          <w:sz w:val="24"/>
          <w:szCs w:val="24"/>
        </w:rPr>
      </w:pPr>
      <w:r w:rsidRPr="00577EFE">
        <w:rPr>
          <w:rFonts w:asciiTheme="minorHAnsi" w:hAnsiTheme="minorHAnsi" w:cstheme="minorHAnsi"/>
          <w:sz w:val="24"/>
          <w:szCs w:val="24"/>
        </w:rPr>
        <w:t>Make all those acts of faith, humility, sorrow, adoration, love and desire that you usually express before Holy Communion.</w:t>
      </w:r>
    </w:p>
    <w:p w14:paraId="54F13D9F" w14:textId="42A3149E" w:rsidR="002F1DD8" w:rsidRPr="00577EFE" w:rsidRDefault="002F1DD8" w:rsidP="002F1DD8">
      <w:pPr>
        <w:numPr>
          <w:ilvl w:val="0"/>
          <w:numId w:val="2"/>
        </w:numPr>
        <w:spacing w:after="120" w:line="264" w:lineRule="auto"/>
        <w:ind w:right="-37"/>
        <w:jc w:val="left"/>
        <w:rPr>
          <w:rFonts w:asciiTheme="minorHAnsi" w:hAnsiTheme="minorHAnsi" w:cstheme="minorHAnsi"/>
          <w:sz w:val="24"/>
          <w:szCs w:val="24"/>
        </w:rPr>
      </w:pPr>
      <w:r w:rsidRPr="00577EFE">
        <w:rPr>
          <w:rFonts w:asciiTheme="minorHAnsi" w:hAnsiTheme="minorHAnsi" w:cstheme="minorHAnsi"/>
          <w:sz w:val="24"/>
          <w:szCs w:val="24"/>
        </w:rPr>
        <w:lastRenderedPageBreak/>
        <w:t>Desire, with earnest longing, to receive Our Lord present – Body, Blood, Soul and Divinity – in the Blessed Sacrament.Say the prayer of St. Alphonsus de’ Ligouri – The Prayer of Spiritual Communio</w:t>
      </w:r>
      <w:bookmarkStart w:id="1" w:name="_Hlk40529335"/>
    </w:p>
    <w:p w14:paraId="7F97F6ED" w14:textId="31BDD99B" w:rsidR="002F1DD8" w:rsidRPr="00577EFE" w:rsidRDefault="002F1DD8" w:rsidP="002F1DD8">
      <w:pPr>
        <w:ind w:right="-37"/>
        <w:jc w:val="center"/>
        <w:rPr>
          <w:rFonts w:asciiTheme="minorHAnsi" w:hAnsiTheme="minorHAnsi" w:cstheme="minorHAnsi"/>
          <w:sz w:val="24"/>
          <w:szCs w:val="24"/>
        </w:rPr>
      </w:pPr>
      <w:r w:rsidRPr="00577EFE">
        <w:rPr>
          <w:rFonts w:asciiTheme="minorHAnsi" w:hAnsiTheme="minorHAnsi" w:cstheme="minorHAnsi"/>
          <w:sz w:val="24"/>
          <w:szCs w:val="24"/>
        </w:rPr>
        <w:t>After moments of silent adoration make all those acts of faith, humility, love, thanksgiving and offering that you usually express through prayers after Holy Communion.</w:t>
      </w:r>
      <w:bookmarkEnd w:id="1"/>
      <w:r w:rsidR="000F65E8" w:rsidRPr="000F65E8">
        <w:rPr>
          <w:rFonts w:asciiTheme="minorHAnsi" w:hAnsiTheme="minorHAnsi" w:cstheme="minorHAnsi"/>
          <w:noProof/>
        </w:rPr>
        <w:t xml:space="preserve"> </w:t>
      </w:r>
    </w:p>
    <w:p w14:paraId="11416103" w14:textId="14AD70A4" w:rsidR="00CD06F7" w:rsidRPr="00577EFE" w:rsidRDefault="000F65E8" w:rsidP="002F1DD8">
      <w:pPr>
        <w:ind w:right="-37"/>
        <w:jc w:val="center"/>
        <w:rPr>
          <w:rFonts w:asciiTheme="minorHAnsi" w:hAnsiTheme="minorHAnsi" w:cstheme="minorHAnsi"/>
          <w:sz w:val="24"/>
          <w:szCs w:val="24"/>
        </w:rPr>
      </w:pPr>
      <w:bookmarkStart w:id="2" w:name="_GoBack"/>
      <w:bookmarkEnd w:id="2"/>
      <w:r w:rsidRPr="00577EFE">
        <w:rPr>
          <w:rFonts w:asciiTheme="minorHAnsi" w:hAnsiTheme="minorHAnsi" w:cstheme="minorHAnsi"/>
          <w:noProof/>
        </w:rPr>
        <w:drawing>
          <wp:anchor distT="0" distB="0" distL="114300" distR="114300" simplePos="0" relativeHeight="251677696" behindDoc="1" locked="0" layoutInCell="1" allowOverlap="1" wp14:anchorId="6D661798" wp14:editId="09B4357B">
            <wp:simplePos x="0" y="0"/>
            <wp:positionH relativeFrom="margin">
              <wp:align>center</wp:align>
            </wp:positionH>
            <wp:positionV relativeFrom="paragraph">
              <wp:posOffset>124363</wp:posOffset>
            </wp:positionV>
            <wp:extent cx="4000500" cy="4000500"/>
            <wp:effectExtent l="0" t="0" r="0" b="0"/>
            <wp:wrapTight wrapText="bothSides">
              <wp:wrapPolygon edited="0">
                <wp:start x="0" y="0"/>
                <wp:lineTo x="0" y="21497"/>
                <wp:lineTo x="21497" y="21497"/>
                <wp:lineTo x="21497"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pic:spPr>
                </pic:pic>
              </a:graphicData>
            </a:graphic>
            <wp14:sizeRelH relativeFrom="page">
              <wp14:pctWidth>0</wp14:pctWidth>
            </wp14:sizeRelH>
            <wp14:sizeRelV relativeFrom="page">
              <wp14:pctHeight>0</wp14:pctHeight>
            </wp14:sizeRelV>
          </wp:anchor>
        </w:drawing>
      </w:r>
    </w:p>
    <w:sectPr w:rsidR="00CD06F7" w:rsidRPr="00577EFE" w:rsidSect="00291633">
      <w:headerReference w:type="first" r:id="rId41"/>
      <w:type w:val="continuous"/>
      <w:pgSz w:w="11907" w:h="16839" w:code="9"/>
      <w:pgMar w:top="720" w:right="851" w:bottom="567" w:left="851" w:header="397" w:footer="709"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13C76" w14:textId="77777777" w:rsidR="00455219" w:rsidRDefault="00455219">
      <w:r>
        <w:separator/>
      </w:r>
    </w:p>
  </w:endnote>
  <w:endnote w:type="continuationSeparator" w:id="0">
    <w:p w14:paraId="3627CC56" w14:textId="77777777" w:rsidR="00455219" w:rsidRDefault="00455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operBlack-WP">
    <w:altName w:val="Cooper Black"/>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angal">
    <w:altName w:val="Courier New"/>
    <w:panose1 w:val="00000400000000000000"/>
    <w:charset w:val="00"/>
    <w:family w:val="roman"/>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B1069" w14:textId="77777777" w:rsidR="00455219" w:rsidRDefault="00455219">
      <w:r>
        <w:separator/>
      </w:r>
    </w:p>
  </w:footnote>
  <w:footnote w:type="continuationSeparator" w:id="0">
    <w:p w14:paraId="01C9F154" w14:textId="77777777" w:rsidR="00455219" w:rsidRDefault="00455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FECA2" w14:textId="23110398" w:rsidR="00455219" w:rsidRDefault="00455219" w:rsidP="00D1044F">
    <w:pPr>
      <w:pStyle w:val="BigTitle"/>
      <w:pBdr>
        <w:top w:val="single" w:sz="12" w:space="1" w:color="auto"/>
      </w:pBdr>
      <w:rPr>
        <w:sz w:val="40"/>
        <w:szCs w:val="40"/>
      </w:rPr>
    </w:pPr>
    <w:r>
      <w:rPr>
        <w:noProof/>
        <w:sz w:val="40"/>
        <w:szCs w:val="40"/>
      </w:rPr>
      <w:drawing>
        <wp:anchor distT="0" distB="0" distL="114300" distR="114300" simplePos="0" relativeHeight="251660288" behindDoc="0" locked="0" layoutInCell="1" allowOverlap="1" wp14:anchorId="76B2B379" wp14:editId="5693840E">
          <wp:simplePos x="0" y="0"/>
          <wp:positionH relativeFrom="margin">
            <wp:posOffset>5549265</wp:posOffset>
          </wp:positionH>
          <wp:positionV relativeFrom="paragraph">
            <wp:posOffset>32385</wp:posOffset>
          </wp:positionV>
          <wp:extent cx="1015365" cy="14287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all.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42875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rPr>
      <w:drawing>
        <wp:anchor distT="0" distB="0" distL="114300" distR="114300" simplePos="0" relativeHeight="251658240" behindDoc="0" locked="0" layoutInCell="1" allowOverlap="1" wp14:anchorId="4D1FB80D" wp14:editId="7373833C">
          <wp:simplePos x="0" y="0"/>
          <wp:positionH relativeFrom="margin">
            <wp:posOffset>-178435</wp:posOffset>
          </wp:positionH>
          <wp:positionV relativeFrom="paragraph">
            <wp:posOffset>23495</wp:posOffset>
          </wp:positionV>
          <wp:extent cx="1054735" cy="14833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all.jpg"/>
                  <pic:cNvPicPr/>
                </pic:nvPicPr>
                <pic:blipFill>
                  <a:blip r:embed="rId1">
                    <a:extLst>
                      <a:ext uri="{28A0092B-C50C-407E-A947-70E740481C1C}">
                        <a14:useLocalDpi xmlns:a14="http://schemas.microsoft.com/office/drawing/2010/main" val="0"/>
                      </a:ext>
                    </a:extLst>
                  </a:blip>
                  <a:stretch>
                    <a:fillRect/>
                  </a:stretch>
                </pic:blipFill>
                <pic:spPr>
                  <a:xfrm>
                    <a:off x="0" y="0"/>
                    <a:ext cx="1054735" cy="1483360"/>
                  </a:xfrm>
                  <a:prstGeom prst="rect">
                    <a:avLst/>
                  </a:prstGeom>
                </pic:spPr>
              </pic:pic>
            </a:graphicData>
          </a:graphic>
          <wp14:sizeRelH relativeFrom="page">
            <wp14:pctWidth>0</wp14:pctWidth>
          </wp14:sizeRelH>
          <wp14:sizeRelV relativeFrom="page">
            <wp14:pctHeight>0</wp14:pctHeight>
          </wp14:sizeRelV>
        </wp:anchor>
      </w:drawing>
    </w:r>
    <w:r w:rsidRPr="005E04D7">
      <w:rPr>
        <w:sz w:val="40"/>
        <w:szCs w:val="40"/>
      </w:rPr>
      <w:t>St. Teresa's Morden</w:t>
    </w:r>
  </w:p>
  <w:p w14:paraId="067E9ACC" w14:textId="77777777" w:rsidR="00455219" w:rsidRPr="001B52C9" w:rsidRDefault="00455219" w:rsidP="00D1044F">
    <w:pPr>
      <w:pStyle w:val="BigTitle"/>
      <w:pBdr>
        <w:top w:val="single" w:sz="12" w:space="1" w:color="auto"/>
      </w:pBdr>
      <w:rPr>
        <w:rFonts w:ascii="Times New Roman" w:hAnsi="Times New Roman"/>
        <w:sz w:val="26"/>
        <w:szCs w:val="26"/>
      </w:rPr>
    </w:pPr>
    <w:r w:rsidRPr="001B52C9">
      <w:rPr>
        <w:rFonts w:ascii="Times New Roman" w:hAnsi="Times New Roman"/>
        <w:sz w:val="26"/>
        <w:szCs w:val="26"/>
      </w:rPr>
      <w:t>Canon Michael Scanlon, KHS Parish Priest</w:t>
    </w:r>
  </w:p>
  <w:p w14:paraId="1885DF77" w14:textId="54220745" w:rsidR="00455219" w:rsidRPr="001B52C9" w:rsidRDefault="00455219" w:rsidP="00D1044F">
    <w:pPr>
      <w:pStyle w:val="BigTitle"/>
      <w:pBdr>
        <w:top w:val="single" w:sz="12" w:space="1" w:color="auto"/>
      </w:pBdr>
      <w:rPr>
        <w:rFonts w:ascii="Times New Roman" w:hAnsi="Times New Roman"/>
        <w:sz w:val="26"/>
        <w:szCs w:val="26"/>
      </w:rPr>
    </w:pPr>
    <w:r w:rsidRPr="001B52C9">
      <w:rPr>
        <w:rFonts w:ascii="Times New Roman" w:hAnsi="Times New Roman"/>
        <w:sz w:val="26"/>
        <w:szCs w:val="26"/>
      </w:rPr>
      <w:t xml:space="preserve">Fr Roshy Robert, Resident Priest   </w:t>
    </w:r>
  </w:p>
  <w:p w14:paraId="62DA9F30" w14:textId="76A885B5" w:rsidR="00455219" w:rsidRPr="001B52C9" w:rsidRDefault="00455219" w:rsidP="00D1044F">
    <w:pPr>
      <w:pStyle w:val="BigTitle"/>
      <w:pBdr>
        <w:top w:val="single" w:sz="12" w:space="1" w:color="auto"/>
      </w:pBdr>
      <w:rPr>
        <w:rFonts w:ascii="Times New Roman" w:hAnsi="Times New Roman"/>
        <w:sz w:val="26"/>
        <w:szCs w:val="26"/>
      </w:rPr>
    </w:pPr>
    <w:r w:rsidRPr="001B52C9">
      <w:rPr>
        <w:rFonts w:ascii="Times New Roman" w:hAnsi="Times New Roman"/>
        <w:sz w:val="26"/>
        <w:szCs w:val="26"/>
      </w:rPr>
      <w:t xml:space="preserve">Pastoral Assistant: </w:t>
    </w:r>
    <w:r>
      <w:rPr>
        <w:rFonts w:ascii="Times New Roman" w:hAnsi="Times New Roman"/>
        <w:sz w:val="26"/>
        <w:szCs w:val="26"/>
      </w:rPr>
      <w:t xml:space="preserve">Deacon </w:t>
    </w:r>
    <w:r w:rsidRPr="001B52C9">
      <w:rPr>
        <w:rFonts w:ascii="Times New Roman" w:hAnsi="Times New Roman"/>
        <w:sz w:val="26"/>
        <w:szCs w:val="26"/>
      </w:rPr>
      <w:t>Con Diver</w:t>
    </w:r>
  </w:p>
  <w:p w14:paraId="7819CECC" w14:textId="7197D40F" w:rsidR="00455219" w:rsidRPr="001B52C9" w:rsidRDefault="00455219" w:rsidP="00261B4D">
    <w:pPr>
      <w:pStyle w:val="BoldCentred"/>
      <w:tabs>
        <w:tab w:val="left" w:pos="683"/>
        <w:tab w:val="center" w:pos="4801"/>
        <w:tab w:val="right" w:pos="9602"/>
      </w:tabs>
      <w:rPr>
        <w:sz w:val="26"/>
        <w:szCs w:val="26"/>
      </w:rPr>
    </w:pPr>
    <w:r w:rsidRPr="001B52C9">
      <w:rPr>
        <w:sz w:val="26"/>
        <w:szCs w:val="26"/>
      </w:rPr>
      <w:t xml:space="preserve">Parish e-mail address: </w:t>
    </w:r>
    <w:bookmarkStart w:id="3" w:name="_Hlk43559394"/>
    <w:r w:rsidRPr="001B52C9">
      <w:rPr>
        <w:sz w:val="26"/>
        <w:szCs w:val="26"/>
      </w:rPr>
      <w:t>morden@rcaos.org.uk</w:t>
    </w:r>
    <w:bookmarkEnd w:id="3"/>
  </w:p>
  <w:p w14:paraId="111F6A90" w14:textId="77777777" w:rsidR="00455219" w:rsidRPr="001B52C9" w:rsidRDefault="00455219">
    <w:pPr>
      <w:pStyle w:val="BoldCentred"/>
      <w:rPr>
        <w:sz w:val="26"/>
        <w:szCs w:val="26"/>
        <w:lang w:val="de-DE"/>
      </w:rPr>
    </w:pPr>
    <w:r w:rsidRPr="001B52C9">
      <w:rPr>
        <w:sz w:val="26"/>
        <w:szCs w:val="26"/>
      </w:rPr>
      <w:t xml:space="preserve">250, Bishopsford Road, Morden.  SM4 6BZ.  </w:t>
    </w:r>
    <w:r w:rsidRPr="001B52C9">
      <w:rPr>
        <w:sz w:val="26"/>
        <w:szCs w:val="26"/>
        <w:lang w:val="de-DE"/>
      </w:rPr>
      <w:t xml:space="preserve">Tel. 8648 4113 </w:t>
    </w:r>
  </w:p>
  <w:p w14:paraId="7D47D2ED" w14:textId="170D80A9" w:rsidR="00455219" w:rsidRDefault="008344F3">
    <w:pPr>
      <w:pStyle w:val="BoldCentred"/>
      <w:rPr>
        <w:sz w:val="26"/>
        <w:szCs w:val="26"/>
        <w:u w:val="single"/>
        <w:lang w:val="de-DE"/>
      </w:rPr>
    </w:pPr>
    <w:hyperlink r:id="rId2" w:history="1">
      <w:r w:rsidR="00455219" w:rsidRPr="00FA433F">
        <w:rPr>
          <w:rStyle w:val="Hyperlink"/>
          <w:sz w:val="26"/>
          <w:szCs w:val="26"/>
          <w:lang w:val="de-DE"/>
        </w:rPr>
        <w:t>https://www.stcm.org.uk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F02"/>
    <w:multiLevelType w:val="hybridMultilevel"/>
    <w:tmpl w:val="C3FE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F6697"/>
    <w:multiLevelType w:val="hybridMultilevel"/>
    <w:tmpl w:val="0AB2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708D6"/>
    <w:multiLevelType w:val="hybridMultilevel"/>
    <w:tmpl w:val="9C8C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A5051"/>
    <w:multiLevelType w:val="hybridMultilevel"/>
    <w:tmpl w:val="88360B86"/>
    <w:lvl w:ilvl="0" w:tplc="237A8BF4">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22E82"/>
    <w:multiLevelType w:val="hybridMultilevel"/>
    <w:tmpl w:val="D9EA83BE"/>
    <w:lvl w:ilvl="0" w:tplc="A476BF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1CD6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06A7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FA3E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462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6CE6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ECF6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40BA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52C9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1D31D4"/>
    <w:multiLevelType w:val="hybridMultilevel"/>
    <w:tmpl w:val="01FA4186"/>
    <w:lvl w:ilvl="0" w:tplc="7726614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767BA5"/>
    <w:multiLevelType w:val="multilevel"/>
    <w:tmpl w:val="8530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BE4944"/>
    <w:multiLevelType w:val="hybridMultilevel"/>
    <w:tmpl w:val="EB40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915AA"/>
    <w:multiLevelType w:val="hybridMultilevel"/>
    <w:tmpl w:val="9CD2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615833"/>
    <w:multiLevelType w:val="hybridMultilevel"/>
    <w:tmpl w:val="BC88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73505C"/>
    <w:multiLevelType w:val="hybridMultilevel"/>
    <w:tmpl w:val="78AE0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A17160"/>
    <w:multiLevelType w:val="hybridMultilevel"/>
    <w:tmpl w:val="5DDE6116"/>
    <w:lvl w:ilvl="0" w:tplc="5852D0DE">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2446EAE"/>
    <w:multiLevelType w:val="hybridMultilevel"/>
    <w:tmpl w:val="C456C086"/>
    <w:lvl w:ilvl="0" w:tplc="237A8BF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2D4798"/>
    <w:multiLevelType w:val="hybridMultilevel"/>
    <w:tmpl w:val="A7145BB2"/>
    <w:lvl w:ilvl="0" w:tplc="35D8EA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3A1F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80E6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245C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066F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A4F4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DCE9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E867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9A0C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3444E49"/>
    <w:multiLevelType w:val="hybridMultilevel"/>
    <w:tmpl w:val="1664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9B2F59"/>
    <w:multiLevelType w:val="hybridMultilevel"/>
    <w:tmpl w:val="B714FD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C51D28"/>
    <w:multiLevelType w:val="hybridMultilevel"/>
    <w:tmpl w:val="72ACCE6E"/>
    <w:lvl w:ilvl="0" w:tplc="F98629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F0BE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6AC0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8654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5849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E091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7063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06E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542B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C86085A"/>
    <w:multiLevelType w:val="hybridMultilevel"/>
    <w:tmpl w:val="1E40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DC22FB"/>
    <w:multiLevelType w:val="hybridMultilevel"/>
    <w:tmpl w:val="6B646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5F5ADD"/>
    <w:multiLevelType w:val="hybridMultilevel"/>
    <w:tmpl w:val="36B87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964564"/>
    <w:multiLevelType w:val="hybridMultilevel"/>
    <w:tmpl w:val="ABD0C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FD274E"/>
    <w:multiLevelType w:val="hybridMultilevel"/>
    <w:tmpl w:val="76D41E78"/>
    <w:lvl w:ilvl="0" w:tplc="1E109CCA">
      <w:start w:val="1"/>
      <w:numFmt w:val="decimal"/>
      <w:lvlText w:val="%1."/>
      <w:lvlJc w:val="left"/>
      <w:pPr>
        <w:ind w:left="1080" w:hanging="72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77523A"/>
    <w:multiLevelType w:val="hybridMultilevel"/>
    <w:tmpl w:val="D6E8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0534AA"/>
    <w:multiLevelType w:val="hybridMultilevel"/>
    <w:tmpl w:val="2320EFFC"/>
    <w:lvl w:ilvl="0" w:tplc="5852D0DE">
      <w:start w:val="1"/>
      <w:numFmt w:val="upperLetter"/>
      <w:lvlText w:val="(%1)"/>
      <w:lvlJc w:val="left"/>
      <w:pPr>
        <w:ind w:left="1080" w:hanging="360"/>
      </w:pPr>
      <w:rPr>
        <w:rFonts w:hint="default"/>
      </w:rPr>
    </w:lvl>
    <w:lvl w:ilvl="1" w:tplc="0809000F">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58B5821"/>
    <w:multiLevelType w:val="hybridMultilevel"/>
    <w:tmpl w:val="72DC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AA1E2D"/>
    <w:multiLevelType w:val="hybridMultilevel"/>
    <w:tmpl w:val="20C47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BB3085"/>
    <w:multiLevelType w:val="hybridMultilevel"/>
    <w:tmpl w:val="484C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7C4843"/>
    <w:multiLevelType w:val="hybridMultilevel"/>
    <w:tmpl w:val="F57EA11E"/>
    <w:lvl w:ilvl="0" w:tplc="633427DC">
      <w:start w:val="1"/>
      <w:numFmt w:val="bullet"/>
      <w:lvlText w:val="•"/>
      <w:lvlJc w:val="left"/>
      <w:pPr>
        <w:ind w:left="10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7CE493E0">
      <w:start w:val="1"/>
      <w:numFmt w:val="bullet"/>
      <w:lvlText w:val="o"/>
      <w:lvlJc w:val="left"/>
      <w:pPr>
        <w:ind w:left="144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6394A440">
      <w:start w:val="1"/>
      <w:numFmt w:val="bullet"/>
      <w:lvlText w:val="▪"/>
      <w:lvlJc w:val="left"/>
      <w:pPr>
        <w:ind w:left="216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B76ACF46">
      <w:start w:val="1"/>
      <w:numFmt w:val="bullet"/>
      <w:lvlText w:val="•"/>
      <w:lvlJc w:val="left"/>
      <w:pPr>
        <w:ind w:left="28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43105146">
      <w:start w:val="1"/>
      <w:numFmt w:val="bullet"/>
      <w:lvlText w:val="o"/>
      <w:lvlJc w:val="left"/>
      <w:pPr>
        <w:ind w:left="360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71346280">
      <w:start w:val="1"/>
      <w:numFmt w:val="bullet"/>
      <w:lvlText w:val="▪"/>
      <w:lvlJc w:val="left"/>
      <w:pPr>
        <w:ind w:left="432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51C4642A">
      <w:start w:val="1"/>
      <w:numFmt w:val="bullet"/>
      <w:lvlText w:val="•"/>
      <w:lvlJc w:val="left"/>
      <w:pPr>
        <w:ind w:left="504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1D92CA08">
      <w:start w:val="1"/>
      <w:numFmt w:val="bullet"/>
      <w:lvlText w:val="o"/>
      <w:lvlJc w:val="left"/>
      <w:pPr>
        <w:ind w:left="576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080E6380">
      <w:start w:val="1"/>
      <w:numFmt w:val="bullet"/>
      <w:lvlText w:val="▪"/>
      <w:lvlJc w:val="left"/>
      <w:pPr>
        <w:ind w:left="64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56B528B"/>
    <w:multiLevelType w:val="hybridMultilevel"/>
    <w:tmpl w:val="AFECA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F72BE1"/>
    <w:multiLevelType w:val="hybridMultilevel"/>
    <w:tmpl w:val="F82A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CC6930"/>
    <w:multiLevelType w:val="hybridMultilevel"/>
    <w:tmpl w:val="32FE8324"/>
    <w:lvl w:ilvl="0" w:tplc="6F4A0198">
      <w:start w:val="1"/>
      <w:numFmt w:val="decimal"/>
      <w:lvlText w:val="%1."/>
      <w:lvlJc w:val="left"/>
      <w:pPr>
        <w:ind w:left="495"/>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8E9C9E02">
      <w:start w:val="1"/>
      <w:numFmt w:val="lowerLetter"/>
      <w:lvlText w:val="%2"/>
      <w:lvlJc w:val="left"/>
      <w:pPr>
        <w:ind w:left="125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20C0AB14">
      <w:start w:val="1"/>
      <w:numFmt w:val="lowerRoman"/>
      <w:lvlText w:val="%3"/>
      <w:lvlJc w:val="left"/>
      <w:pPr>
        <w:ind w:left="197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9ED61ED2">
      <w:start w:val="1"/>
      <w:numFmt w:val="decimal"/>
      <w:lvlText w:val="%4"/>
      <w:lvlJc w:val="left"/>
      <w:pPr>
        <w:ind w:left="269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E1CAABD0">
      <w:start w:val="1"/>
      <w:numFmt w:val="lowerLetter"/>
      <w:lvlText w:val="%5"/>
      <w:lvlJc w:val="left"/>
      <w:pPr>
        <w:ind w:left="341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F080DDD0">
      <w:start w:val="1"/>
      <w:numFmt w:val="lowerRoman"/>
      <w:lvlText w:val="%6"/>
      <w:lvlJc w:val="left"/>
      <w:pPr>
        <w:ind w:left="413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380C6E16">
      <w:start w:val="1"/>
      <w:numFmt w:val="decimal"/>
      <w:lvlText w:val="%7"/>
      <w:lvlJc w:val="left"/>
      <w:pPr>
        <w:ind w:left="485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B81A3E2A">
      <w:start w:val="1"/>
      <w:numFmt w:val="lowerLetter"/>
      <w:lvlText w:val="%8"/>
      <w:lvlJc w:val="left"/>
      <w:pPr>
        <w:ind w:left="557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5282D6B2">
      <w:start w:val="1"/>
      <w:numFmt w:val="lowerRoman"/>
      <w:lvlText w:val="%9"/>
      <w:lvlJc w:val="left"/>
      <w:pPr>
        <w:ind w:left="629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31" w15:restartNumberingAfterBreak="0">
    <w:nsid w:val="5228100B"/>
    <w:multiLevelType w:val="hybridMultilevel"/>
    <w:tmpl w:val="61403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14F92"/>
    <w:multiLevelType w:val="hybridMultilevel"/>
    <w:tmpl w:val="C4D002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830F1"/>
    <w:multiLevelType w:val="hybridMultilevel"/>
    <w:tmpl w:val="A2FE7842"/>
    <w:lvl w:ilvl="0" w:tplc="76DC46C0">
      <w:numFmt w:val="bullet"/>
      <w:lvlText w:val="•"/>
      <w:lvlJc w:val="left"/>
      <w:pPr>
        <w:ind w:left="1080" w:hanging="720"/>
      </w:pPr>
      <w:rPr>
        <w:rFonts w:ascii="Monotype Corsiva" w:eastAsia="Times New Roman" w:hAnsi="Monotype Corsiv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55763C"/>
    <w:multiLevelType w:val="hybridMultilevel"/>
    <w:tmpl w:val="6306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AC7BAF"/>
    <w:multiLevelType w:val="hybridMultilevel"/>
    <w:tmpl w:val="9D2884E8"/>
    <w:lvl w:ilvl="0" w:tplc="4D46E3FC">
      <w:start w:val="1"/>
      <w:numFmt w:val="decimal"/>
      <w:lvlText w:val="%1."/>
      <w:lvlJc w:val="left"/>
      <w:pPr>
        <w:ind w:left="495"/>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1" w:tplc="E7A65392">
      <w:start w:val="1"/>
      <w:numFmt w:val="lowerLetter"/>
      <w:lvlText w:val="%2"/>
      <w:lvlJc w:val="left"/>
      <w:pPr>
        <w:ind w:left="125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2" w:tplc="A03EF60A">
      <w:start w:val="1"/>
      <w:numFmt w:val="lowerRoman"/>
      <w:lvlText w:val="%3"/>
      <w:lvlJc w:val="left"/>
      <w:pPr>
        <w:ind w:left="197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3" w:tplc="A30C9610">
      <w:start w:val="1"/>
      <w:numFmt w:val="decimal"/>
      <w:lvlText w:val="%4"/>
      <w:lvlJc w:val="left"/>
      <w:pPr>
        <w:ind w:left="269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4" w:tplc="6FFA5C4E">
      <w:start w:val="1"/>
      <w:numFmt w:val="lowerLetter"/>
      <w:lvlText w:val="%5"/>
      <w:lvlJc w:val="left"/>
      <w:pPr>
        <w:ind w:left="341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5" w:tplc="B9A2F6BE">
      <w:start w:val="1"/>
      <w:numFmt w:val="lowerRoman"/>
      <w:lvlText w:val="%6"/>
      <w:lvlJc w:val="left"/>
      <w:pPr>
        <w:ind w:left="413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6" w:tplc="81981BD6">
      <w:start w:val="1"/>
      <w:numFmt w:val="decimal"/>
      <w:lvlText w:val="%7"/>
      <w:lvlJc w:val="left"/>
      <w:pPr>
        <w:ind w:left="485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7" w:tplc="5A086068">
      <w:start w:val="1"/>
      <w:numFmt w:val="lowerLetter"/>
      <w:lvlText w:val="%8"/>
      <w:lvlJc w:val="left"/>
      <w:pPr>
        <w:ind w:left="557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8" w:tplc="01929444">
      <w:start w:val="1"/>
      <w:numFmt w:val="lowerRoman"/>
      <w:lvlText w:val="%9"/>
      <w:lvlJc w:val="left"/>
      <w:pPr>
        <w:ind w:left="629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abstractNum>
  <w:abstractNum w:abstractNumId="36" w15:restartNumberingAfterBreak="0">
    <w:nsid w:val="560C4AC1"/>
    <w:multiLevelType w:val="hybridMultilevel"/>
    <w:tmpl w:val="05609F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61D552A"/>
    <w:multiLevelType w:val="hybridMultilevel"/>
    <w:tmpl w:val="78AE0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74704B5"/>
    <w:multiLevelType w:val="hybridMultilevel"/>
    <w:tmpl w:val="9962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4A3B76"/>
    <w:multiLevelType w:val="hybridMultilevel"/>
    <w:tmpl w:val="2D8228F2"/>
    <w:lvl w:ilvl="0" w:tplc="2B9ED8E6">
      <w:start w:val="1"/>
      <w:numFmt w:val="decimal"/>
      <w:lvlText w:val="%1."/>
      <w:lvlJc w:val="left"/>
      <w:pPr>
        <w:ind w:left="1069"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393AC9"/>
    <w:multiLevelType w:val="multilevel"/>
    <w:tmpl w:val="EBEC6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A65951"/>
    <w:multiLevelType w:val="hybridMultilevel"/>
    <w:tmpl w:val="72E675C2"/>
    <w:lvl w:ilvl="0" w:tplc="1D9EA4C8">
      <w:start w:val="1"/>
      <w:numFmt w:val="decimal"/>
      <w:lvlText w:val="%1."/>
      <w:lvlJc w:val="left"/>
      <w:pPr>
        <w:ind w:left="495"/>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1" w:tplc="3AD21DBA">
      <w:start w:val="1"/>
      <w:numFmt w:val="lowerLetter"/>
      <w:lvlText w:val="%2"/>
      <w:lvlJc w:val="left"/>
      <w:pPr>
        <w:ind w:left="125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2" w:tplc="E506CEDC">
      <w:start w:val="1"/>
      <w:numFmt w:val="lowerRoman"/>
      <w:lvlText w:val="%3"/>
      <w:lvlJc w:val="left"/>
      <w:pPr>
        <w:ind w:left="197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3" w:tplc="6C5C778C">
      <w:start w:val="1"/>
      <w:numFmt w:val="decimal"/>
      <w:lvlText w:val="%4"/>
      <w:lvlJc w:val="left"/>
      <w:pPr>
        <w:ind w:left="269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4" w:tplc="999C9652">
      <w:start w:val="1"/>
      <w:numFmt w:val="lowerLetter"/>
      <w:lvlText w:val="%5"/>
      <w:lvlJc w:val="left"/>
      <w:pPr>
        <w:ind w:left="341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5" w:tplc="48B6FEC8">
      <w:start w:val="1"/>
      <w:numFmt w:val="lowerRoman"/>
      <w:lvlText w:val="%6"/>
      <w:lvlJc w:val="left"/>
      <w:pPr>
        <w:ind w:left="413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6" w:tplc="D23A7606">
      <w:start w:val="1"/>
      <w:numFmt w:val="decimal"/>
      <w:lvlText w:val="%7"/>
      <w:lvlJc w:val="left"/>
      <w:pPr>
        <w:ind w:left="485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7" w:tplc="21201526">
      <w:start w:val="1"/>
      <w:numFmt w:val="lowerLetter"/>
      <w:lvlText w:val="%8"/>
      <w:lvlJc w:val="left"/>
      <w:pPr>
        <w:ind w:left="557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8" w:tplc="C8F0270E">
      <w:start w:val="1"/>
      <w:numFmt w:val="lowerRoman"/>
      <w:lvlText w:val="%9"/>
      <w:lvlJc w:val="left"/>
      <w:pPr>
        <w:ind w:left="629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abstractNum>
  <w:abstractNum w:abstractNumId="42" w15:restartNumberingAfterBreak="0">
    <w:nsid w:val="6D3317D0"/>
    <w:multiLevelType w:val="hybridMultilevel"/>
    <w:tmpl w:val="67CEE0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E07C50"/>
    <w:multiLevelType w:val="multilevel"/>
    <w:tmpl w:val="956C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E34D8E"/>
    <w:multiLevelType w:val="hybridMultilevel"/>
    <w:tmpl w:val="1C402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81719C"/>
    <w:multiLevelType w:val="hybridMultilevel"/>
    <w:tmpl w:val="9B185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867BCF"/>
    <w:multiLevelType w:val="multilevel"/>
    <w:tmpl w:val="2D00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AF138E"/>
    <w:multiLevelType w:val="hybridMultilevel"/>
    <w:tmpl w:val="1A3CC328"/>
    <w:lvl w:ilvl="0" w:tplc="25DA5F9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B276EB"/>
    <w:multiLevelType w:val="hybridMultilevel"/>
    <w:tmpl w:val="ED322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29"/>
  </w:num>
  <w:num w:numId="4">
    <w:abstractNumId w:val="26"/>
  </w:num>
  <w:num w:numId="5">
    <w:abstractNumId w:val="15"/>
  </w:num>
  <w:num w:numId="6">
    <w:abstractNumId w:val="3"/>
  </w:num>
  <w:num w:numId="7">
    <w:abstractNumId w:val="22"/>
  </w:num>
  <w:num w:numId="8">
    <w:abstractNumId w:val="1"/>
  </w:num>
  <w:num w:numId="9">
    <w:abstractNumId w:val="12"/>
  </w:num>
  <w:num w:numId="10">
    <w:abstractNumId w:val="28"/>
  </w:num>
  <w:num w:numId="11">
    <w:abstractNumId w:val="10"/>
  </w:num>
  <w:num w:numId="12">
    <w:abstractNumId w:val="34"/>
  </w:num>
  <w:num w:numId="13">
    <w:abstractNumId w:val="0"/>
  </w:num>
  <w:num w:numId="14">
    <w:abstractNumId w:val="7"/>
  </w:num>
  <w:num w:numId="15">
    <w:abstractNumId w:val="37"/>
  </w:num>
  <w:num w:numId="16">
    <w:abstractNumId w:val="40"/>
  </w:num>
  <w:num w:numId="17">
    <w:abstractNumId w:val="31"/>
  </w:num>
  <w:num w:numId="18">
    <w:abstractNumId w:val="20"/>
  </w:num>
  <w:num w:numId="19">
    <w:abstractNumId w:val="24"/>
  </w:num>
  <w:num w:numId="20">
    <w:abstractNumId w:val="45"/>
  </w:num>
  <w:num w:numId="21">
    <w:abstractNumId w:val="36"/>
  </w:num>
  <w:num w:numId="22">
    <w:abstractNumId w:val="32"/>
  </w:num>
  <w:num w:numId="23">
    <w:abstractNumId w:val="48"/>
  </w:num>
  <w:num w:numId="24">
    <w:abstractNumId w:val="17"/>
  </w:num>
  <w:num w:numId="25">
    <w:abstractNumId w:val="8"/>
  </w:num>
  <w:num w:numId="26">
    <w:abstractNumId w:val="2"/>
  </w:num>
  <w:num w:numId="27">
    <w:abstractNumId w:val="14"/>
  </w:num>
  <w:num w:numId="28">
    <w:abstractNumId w:val="47"/>
  </w:num>
  <w:num w:numId="29">
    <w:abstractNumId w:val="25"/>
  </w:num>
  <w:num w:numId="30">
    <w:abstractNumId w:val="44"/>
  </w:num>
  <w:num w:numId="31">
    <w:abstractNumId w:val="42"/>
  </w:num>
  <w:num w:numId="32">
    <w:abstractNumId w:val="38"/>
  </w:num>
  <w:num w:numId="33">
    <w:abstractNumId w:val="9"/>
  </w:num>
  <w:num w:numId="34">
    <w:abstractNumId w:val="18"/>
  </w:num>
  <w:num w:numId="35">
    <w:abstractNumId w:val="33"/>
  </w:num>
  <w:num w:numId="36">
    <w:abstractNumId w:val="5"/>
  </w:num>
  <w:num w:numId="37">
    <w:abstractNumId w:val="11"/>
  </w:num>
  <w:num w:numId="38">
    <w:abstractNumId w:val="23"/>
  </w:num>
  <w:num w:numId="39">
    <w:abstractNumId w:val="6"/>
  </w:num>
  <w:num w:numId="40">
    <w:abstractNumId w:val="19"/>
  </w:num>
  <w:num w:numId="41">
    <w:abstractNumId w:val="41"/>
  </w:num>
  <w:num w:numId="42">
    <w:abstractNumId w:val="35"/>
  </w:num>
  <w:num w:numId="43">
    <w:abstractNumId w:val="30"/>
  </w:num>
  <w:num w:numId="44">
    <w:abstractNumId w:val="43"/>
  </w:num>
  <w:num w:numId="45">
    <w:abstractNumId w:val="13"/>
  </w:num>
  <w:num w:numId="46">
    <w:abstractNumId w:val="27"/>
  </w:num>
  <w:num w:numId="47">
    <w:abstractNumId w:val="46"/>
  </w:num>
  <w:num w:numId="48">
    <w:abstractNumId w:val="4"/>
  </w:num>
  <w:num w:numId="49">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hideSpellingErrors/>
  <w:hideGrammaticalErrors/>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577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318"/>
    <w:rsid w:val="00000097"/>
    <w:rsid w:val="0000034B"/>
    <w:rsid w:val="0000049D"/>
    <w:rsid w:val="000005FA"/>
    <w:rsid w:val="00000682"/>
    <w:rsid w:val="000006EA"/>
    <w:rsid w:val="00000872"/>
    <w:rsid w:val="00000892"/>
    <w:rsid w:val="00000904"/>
    <w:rsid w:val="000009CD"/>
    <w:rsid w:val="00000ABD"/>
    <w:rsid w:val="00000CA6"/>
    <w:rsid w:val="00000DB5"/>
    <w:rsid w:val="00000FD9"/>
    <w:rsid w:val="000012EF"/>
    <w:rsid w:val="0000137E"/>
    <w:rsid w:val="00001397"/>
    <w:rsid w:val="000014EB"/>
    <w:rsid w:val="00001975"/>
    <w:rsid w:val="000019CE"/>
    <w:rsid w:val="00001B54"/>
    <w:rsid w:val="00001DD7"/>
    <w:rsid w:val="0000203E"/>
    <w:rsid w:val="0000206A"/>
    <w:rsid w:val="000021F5"/>
    <w:rsid w:val="000021F9"/>
    <w:rsid w:val="000025E4"/>
    <w:rsid w:val="0000268D"/>
    <w:rsid w:val="000026C8"/>
    <w:rsid w:val="000026DA"/>
    <w:rsid w:val="000027FC"/>
    <w:rsid w:val="00002E44"/>
    <w:rsid w:val="00002E9B"/>
    <w:rsid w:val="00002FB7"/>
    <w:rsid w:val="00002FE9"/>
    <w:rsid w:val="000033DE"/>
    <w:rsid w:val="000037A4"/>
    <w:rsid w:val="00003EC1"/>
    <w:rsid w:val="00003FB3"/>
    <w:rsid w:val="00004027"/>
    <w:rsid w:val="00004066"/>
    <w:rsid w:val="000041BB"/>
    <w:rsid w:val="00004273"/>
    <w:rsid w:val="000043FC"/>
    <w:rsid w:val="0000440A"/>
    <w:rsid w:val="0000485D"/>
    <w:rsid w:val="0000497F"/>
    <w:rsid w:val="0000498C"/>
    <w:rsid w:val="00004C63"/>
    <w:rsid w:val="00004E28"/>
    <w:rsid w:val="00004F22"/>
    <w:rsid w:val="00004F7A"/>
    <w:rsid w:val="00004FFC"/>
    <w:rsid w:val="00005576"/>
    <w:rsid w:val="000056A8"/>
    <w:rsid w:val="000059CC"/>
    <w:rsid w:val="00005A7B"/>
    <w:rsid w:val="00005EC8"/>
    <w:rsid w:val="00005FAC"/>
    <w:rsid w:val="00006191"/>
    <w:rsid w:val="000063B3"/>
    <w:rsid w:val="000067AF"/>
    <w:rsid w:val="000068FB"/>
    <w:rsid w:val="000068FE"/>
    <w:rsid w:val="00006B43"/>
    <w:rsid w:val="00006B83"/>
    <w:rsid w:val="00006CB7"/>
    <w:rsid w:val="00006FAA"/>
    <w:rsid w:val="000074A3"/>
    <w:rsid w:val="00007613"/>
    <w:rsid w:val="00007653"/>
    <w:rsid w:val="0000776B"/>
    <w:rsid w:val="0000783D"/>
    <w:rsid w:val="00007891"/>
    <w:rsid w:val="00007944"/>
    <w:rsid w:val="0000798E"/>
    <w:rsid w:val="00007B3B"/>
    <w:rsid w:val="00007BF5"/>
    <w:rsid w:val="00007C6A"/>
    <w:rsid w:val="00007E6A"/>
    <w:rsid w:val="000103B7"/>
    <w:rsid w:val="00010444"/>
    <w:rsid w:val="00010715"/>
    <w:rsid w:val="00010731"/>
    <w:rsid w:val="00010869"/>
    <w:rsid w:val="00010944"/>
    <w:rsid w:val="00010AB7"/>
    <w:rsid w:val="00010DF8"/>
    <w:rsid w:val="00010E33"/>
    <w:rsid w:val="00010EA5"/>
    <w:rsid w:val="00010F10"/>
    <w:rsid w:val="0001115B"/>
    <w:rsid w:val="000111C0"/>
    <w:rsid w:val="0001162B"/>
    <w:rsid w:val="00011658"/>
    <w:rsid w:val="000116BF"/>
    <w:rsid w:val="00011D0B"/>
    <w:rsid w:val="00011D7C"/>
    <w:rsid w:val="00011E23"/>
    <w:rsid w:val="0001213E"/>
    <w:rsid w:val="000122F3"/>
    <w:rsid w:val="000124C8"/>
    <w:rsid w:val="000124E0"/>
    <w:rsid w:val="00012554"/>
    <w:rsid w:val="00012596"/>
    <w:rsid w:val="0001271D"/>
    <w:rsid w:val="0001272B"/>
    <w:rsid w:val="00012A31"/>
    <w:rsid w:val="00012A65"/>
    <w:rsid w:val="00012AA6"/>
    <w:rsid w:val="00012B52"/>
    <w:rsid w:val="00012CA3"/>
    <w:rsid w:val="00012D57"/>
    <w:rsid w:val="00012D8B"/>
    <w:rsid w:val="00012F53"/>
    <w:rsid w:val="00013043"/>
    <w:rsid w:val="000130EE"/>
    <w:rsid w:val="000131EC"/>
    <w:rsid w:val="000131EE"/>
    <w:rsid w:val="0001324B"/>
    <w:rsid w:val="00013307"/>
    <w:rsid w:val="0001341B"/>
    <w:rsid w:val="0001341D"/>
    <w:rsid w:val="000134A3"/>
    <w:rsid w:val="0001374D"/>
    <w:rsid w:val="00013788"/>
    <w:rsid w:val="00013797"/>
    <w:rsid w:val="000137BC"/>
    <w:rsid w:val="000139FC"/>
    <w:rsid w:val="00013AAE"/>
    <w:rsid w:val="00013C6D"/>
    <w:rsid w:val="00013CD4"/>
    <w:rsid w:val="00013E3B"/>
    <w:rsid w:val="00013E4D"/>
    <w:rsid w:val="00013E73"/>
    <w:rsid w:val="00014719"/>
    <w:rsid w:val="0001491D"/>
    <w:rsid w:val="00014971"/>
    <w:rsid w:val="00014A26"/>
    <w:rsid w:val="00014A70"/>
    <w:rsid w:val="00014A91"/>
    <w:rsid w:val="00014C33"/>
    <w:rsid w:val="00014C85"/>
    <w:rsid w:val="00014D50"/>
    <w:rsid w:val="00014DA3"/>
    <w:rsid w:val="00014E65"/>
    <w:rsid w:val="00015137"/>
    <w:rsid w:val="000155B4"/>
    <w:rsid w:val="00015C59"/>
    <w:rsid w:val="00015EB6"/>
    <w:rsid w:val="00016046"/>
    <w:rsid w:val="0001627A"/>
    <w:rsid w:val="0001643A"/>
    <w:rsid w:val="00016443"/>
    <w:rsid w:val="000165B0"/>
    <w:rsid w:val="000165B5"/>
    <w:rsid w:val="000165DA"/>
    <w:rsid w:val="00016779"/>
    <w:rsid w:val="00016931"/>
    <w:rsid w:val="000169A1"/>
    <w:rsid w:val="00016AFA"/>
    <w:rsid w:val="00016C71"/>
    <w:rsid w:val="00016CBE"/>
    <w:rsid w:val="00016EE4"/>
    <w:rsid w:val="00017056"/>
    <w:rsid w:val="000171ED"/>
    <w:rsid w:val="00017527"/>
    <w:rsid w:val="00017610"/>
    <w:rsid w:val="00017949"/>
    <w:rsid w:val="00017972"/>
    <w:rsid w:val="00017CCA"/>
    <w:rsid w:val="00017D4D"/>
    <w:rsid w:val="00017E10"/>
    <w:rsid w:val="00020835"/>
    <w:rsid w:val="00020ABF"/>
    <w:rsid w:val="00020BA2"/>
    <w:rsid w:val="00020C4A"/>
    <w:rsid w:val="00021022"/>
    <w:rsid w:val="000210A9"/>
    <w:rsid w:val="000216A5"/>
    <w:rsid w:val="000217DF"/>
    <w:rsid w:val="0002182E"/>
    <w:rsid w:val="000218AA"/>
    <w:rsid w:val="00021ADB"/>
    <w:rsid w:val="00021C13"/>
    <w:rsid w:val="00021C3D"/>
    <w:rsid w:val="000220F1"/>
    <w:rsid w:val="000224CE"/>
    <w:rsid w:val="00022500"/>
    <w:rsid w:val="000225AB"/>
    <w:rsid w:val="00022626"/>
    <w:rsid w:val="00022C27"/>
    <w:rsid w:val="00022E4F"/>
    <w:rsid w:val="00023181"/>
    <w:rsid w:val="000234ED"/>
    <w:rsid w:val="00023B5F"/>
    <w:rsid w:val="00023C17"/>
    <w:rsid w:val="00023E64"/>
    <w:rsid w:val="00023FEA"/>
    <w:rsid w:val="0002400A"/>
    <w:rsid w:val="0002406C"/>
    <w:rsid w:val="000240E6"/>
    <w:rsid w:val="0002410D"/>
    <w:rsid w:val="00024170"/>
    <w:rsid w:val="00024389"/>
    <w:rsid w:val="00024473"/>
    <w:rsid w:val="00024480"/>
    <w:rsid w:val="000244B0"/>
    <w:rsid w:val="00024663"/>
    <w:rsid w:val="00024797"/>
    <w:rsid w:val="00024804"/>
    <w:rsid w:val="0002484A"/>
    <w:rsid w:val="00024A9C"/>
    <w:rsid w:val="00024C3B"/>
    <w:rsid w:val="00024CDA"/>
    <w:rsid w:val="000250EA"/>
    <w:rsid w:val="000253F2"/>
    <w:rsid w:val="0002547A"/>
    <w:rsid w:val="000255B1"/>
    <w:rsid w:val="00025859"/>
    <w:rsid w:val="00025BA3"/>
    <w:rsid w:val="00025CDC"/>
    <w:rsid w:val="00025E0A"/>
    <w:rsid w:val="00025E38"/>
    <w:rsid w:val="00025FF0"/>
    <w:rsid w:val="000260D4"/>
    <w:rsid w:val="000262B1"/>
    <w:rsid w:val="000262FC"/>
    <w:rsid w:val="00026367"/>
    <w:rsid w:val="0002637A"/>
    <w:rsid w:val="00026433"/>
    <w:rsid w:val="00026459"/>
    <w:rsid w:val="0002681A"/>
    <w:rsid w:val="00026C49"/>
    <w:rsid w:val="00027531"/>
    <w:rsid w:val="00027671"/>
    <w:rsid w:val="00027B88"/>
    <w:rsid w:val="00027D9F"/>
    <w:rsid w:val="00027DA0"/>
    <w:rsid w:val="00027E63"/>
    <w:rsid w:val="0003009A"/>
    <w:rsid w:val="0003027F"/>
    <w:rsid w:val="000302CC"/>
    <w:rsid w:val="000302E6"/>
    <w:rsid w:val="00030392"/>
    <w:rsid w:val="000303C9"/>
    <w:rsid w:val="000304FD"/>
    <w:rsid w:val="00030553"/>
    <w:rsid w:val="0003056E"/>
    <w:rsid w:val="000305E9"/>
    <w:rsid w:val="0003064C"/>
    <w:rsid w:val="000306FC"/>
    <w:rsid w:val="00030735"/>
    <w:rsid w:val="00030769"/>
    <w:rsid w:val="000307E3"/>
    <w:rsid w:val="0003099D"/>
    <w:rsid w:val="00030ACC"/>
    <w:rsid w:val="00030B69"/>
    <w:rsid w:val="0003112F"/>
    <w:rsid w:val="00031152"/>
    <w:rsid w:val="0003128C"/>
    <w:rsid w:val="000312F2"/>
    <w:rsid w:val="000315E8"/>
    <w:rsid w:val="0003164E"/>
    <w:rsid w:val="0003165E"/>
    <w:rsid w:val="0003167E"/>
    <w:rsid w:val="000319ED"/>
    <w:rsid w:val="00031AA0"/>
    <w:rsid w:val="00031C1D"/>
    <w:rsid w:val="000320FB"/>
    <w:rsid w:val="00032120"/>
    <w:rsid w:val="000321DB"/>
    <w:rsid w:val="000323C0"/>
    <w:rsid w:val="00032430"/>
    <w:rsid w:val="00032464"/>
    <w:rsid w:val="0003247E"/>
    <w:rsid w:val="00032947"/>
    <w:rsid w:val="00032AE5"/>
    <w:rsid w:val="00032D4F"/>
    <w:rsid w:val="00032EA1"/>
    <w:rsid w:val="00033097"/>
    <w:rsid w:val="00033358"/>
    <w:rsid w:val="000335E2"/>
    <w:rsid w:val="0003374A"/>
    <w:rsid w:val="0003388F"/>
    <w:rsid w:val="000339E6"/>
    <w:rsid w:val="00033A03"/>
    <w:rsid w:val="0003413D"/>
    <w:rsid w:val="00034193"/>
    <w:rsid w:val="000341E0"/>
    <w:rsid w:val="0003463F"/>
    <w:rsid w:val="00034681"/>
    <w:rsid w:val="0003473A"/>
    <w:rsid w:val="0003488A"/>
    <w:rsid w:val="00034A2C"/>
    <w:rsid w:val="00034F2C"/>
    <w:rsid w:val="0003539F"/>
    <w:rsid w:val="0003541A"/>
    <w:rsid w:val="000354DD"/>
    <w:rsid w:val="000356CB"/>
    <w:rsid w:val="00035C4C"/>
    <w:rsid w:val="00035FFC"/>
    <w:rsid w:val="000361A7"/>
    <w:rsid w:val="000364D8"/>
    <w:rsid w:val="0003675D"/>
    <w:rsid w:val="00036812"/>
    <w:rsid w:val="0003694E"/>
    <w:rsid w:val="000369CE"/>
    <w:rsid w:val="00036B54"/>
    <w:rsid w:val="00036CF0"/>
    <w:rsid w:val="00036E43"/>
    <w:rsid w:val="0003700B"/>
    <w:rsid w:val="0003723B"/>
    <w:rsid w:val="0003760E"/>
    <w:rsid w:val="00037672"/>
    <w:rsid w:val="00037847"/>
    <w:rsid w:val="000378C9"/>
    <w:rsid w:val="000379B0"/>
    <w:rsid w:val="00037BC5"/>
    <w:rsid w:val="00037CC6"/>
    <w:rsid w:val="00037D24"/>
    <w:rsid w:val="00037F3B"/>
    <w:rsid w:val="0004028D"/>
    <w:rsid w:val="000403F2"/>
    <w:rsid w:val="00040430"/>
    <w:rsid w:val="00040558"/>
    <w:rsid w:val="000408F2"/>
    <w:rsid w:val="00040F5F"/>
    <w:rsid w:val="0004149C"/>
    <w:rsid w:val="000415ED"/>
    <w:rsid w:val="0004162B"/>
    <w:rsid w:val="00041651"/>
    <w:rsid w:val="00041870"/>
    <w:rsid w:val="000418C0"/>
    <w:rsid w:val="00041953"/>
    <w:rsid w:val="00041B5A"/>
    <w:rsid w:val="00041C37"/>
    <w:rsid w:val="00041CBD"/>
    <w:rsid w:val="00041E59"/>
    <w:rsid w:val="00041FE3"/>
    <w:rsid w:val="0004209B"/>
    <w:rsid w:val="00042347"/>
    <w:rsid w:val="000425E1"/>
    <w:rsid w:val="00042841"/>
    <w:rsid w:val="000428C6"/>
    <w:rsid w:val="00043001"/>
    <w:rsid w:val="0004320D"/>
    <w:rsid w:val="00043271"/>
    <w:rsid w:val="000432BA"/>
    <w:rsid w:val="000433C1"/>
    <w:rsid w:val="000434BA"/>
    <w:rsid w:val="00043511"/>
    <w:rsid w:val="00043513"/>
    <w:rsid w:val="00043554"/>
    <w:rsid w:val="000436B6"/>
    <w:rsid w:val="0004380A"/>
    <w:rsid w:val="00043880"/>
    <w:rsid w:val="000438E1"/>
    <w:rsid w:val="00043E0C"/>
    <w:rsid w:val="00043E2C"/>
    <w:rsid w:val="00043E59"/>
    <w:rsid w:val="00043F2E"/>
    <w:rsid w:val="0004408E"/>
    <w:rsid w:val="000440F2"/>
    <w:rsid w:val="000442F2"/>
    <w:rsid w:val="000447B6"/>
    <w:rsid w:val="00044828"/>
    <w:rsid w:val="00044976"/>
    <w:rsid w:val="000449B3"/>
    <w:rsid w:val="000449CE"/>
    <w:rsid w:val="00044A28"/>
    <w:rsid w:val="00044E21"/>
    <w:rsid w:val="00044EB7"/>
    <w:rsid w:val="00044F08"/>
    <w:rsid w:val="00045204"/>
    <w:rsid w:val="00045543"/>
    <w:rsid w:val="00045628"/>
    <w:rsid w:val="0004576F"/>
    <w:rsid w:val="0004583A"/>
    <w:rsid w:val="00045961"/>
    <w:rsid w:val="00045AA8"/>
    <w:rsid w:val="00045B28"/>
    <w:rsid w:val="00045BE0"/>
    <w:rsid w:val="00045C24"/>
    <w:rsid w:val="00045F1F"/>
    <w:rsid w:val="0004607E"/>
    <w:rsid w:val="000460FC"/>
    <w:rsid w:val="000461C3"/>
    <w:rsid w:val="00046212"/>
    <w:rsid w:val="00046528"/>
    <w:rsid w:val="00046600"/>
    <w:rsid w:val="00046FA8"/>
    <w:rsid w:val="00047231"/>
    <w:rsid w:val="0004725F"/>
    <w:rsid w:val="000472C5"/>
    <w:rsid w:val="000473CE"/>
    <w:rsid w:val="000474EA"/>
    <w:rsid w:val="00047865"/>
    <w:rsid w:val="00050059"/>
    <w:rsid w:val="000502C4"/>
    <w:rsid w:val="00050420"/>
    <w:rsid w:val="00050647"/>
    <w:rsid w:val="0005073A"/>
    <w:rsid w:val="00050945"/>
    <w:rsid w:val="00050C04"/>
    <w:rsid w:val="00050C95"/>
    <w:rsid w:val="00050CF5"/>
    <w:rsid w:val="00050CFF"/>
    <w:rsid w:val="00050E57"/>
    <w:rsid w:val="000512EE"/>
    <w:rsid w:val="000515C3"/>
    <w:rsid w:val="000516BD"/>
    <w:rsid w:val="000516C1"/>
    <w:rsid w:val="000517F8"/>
    <w:rsid w:val="000518DA"/>
    <w:rsid w:val="0005192D"/>
    <w:rsid w:val="00051D1E"/>
    <w:rsid w:val="00051E9B"/>
    <w:rsid w:val="00051FF8"/>
    <w:rsid w:val="00052080"/>
    <w:rsid w:val="00052218"/>
    <w:rsid w:val="000522B0"/>
    <w:rsid w:val="00052736"/>
    <w:rsid w:val="00052969"/>
    <w:rsid w:val="00052A7B"/>
    <w:rsid w:val="00052AA9"/>
    <w:rsid w:val="00052D27"/>
    <w:rsid w:val="00053088"/>
    <w:rsid w:val="00053117"/>
    <w:rsid w:val="0005340E"/>
    <w:rsid w:val="00053912"/>
    <w:rsid w:val="0005393E"/>
    <w:rsid w:val="000539FA"/>
    <w:rsid w:val="00053B20"/>
    <w:rsid w:val="00053C77"/>
    <w:rsid w:val="00053D56"/>
    <w:rsid w:val="00053DC1"/>
    <w:rsid w:val="00053E09"/>
    <w:rsid w:val="00053F1C"/>
    <w:rsid w:val="00053F8D"/>
    <w:rsid w:val="00053FDC"/>
    <w:rsid w:val="00054249"/>
    <w:rsid w:val="000542AA"/>
    <w:rsid w:val="000543A3"/>
    <w:rsid w:val="0005445E"/>
    <w:rsid w:val="00054925"/>
    <w:rsid w:val="00054B20"/>
    <w:rsid w:val="00054B39"/>
    <w:rsid w:val="00054E2E"/>
    <w:rsid w:val="00055006"/>
    <w:rsid w:val="000550B9"/>
    <w:rsid w:val="00055177"/>
    <w:rsid w:val="00055259"/>
    <w:rsid w:val="0005526E"/>
    <w:rsid w:val="00055302"/>
    <w:rsid w:val="00055425"/>
    <w:rsid w:val="00055485"/>
    <w:rsid w:val="0005559A"/>
    <w:rsid w:val="00055701"/>
    <w:rsid w:val="00055926"/>
    <w:rsid w:val="00055AF1"/>
    <w:rsid w:val="00055E50"/>
    <w:rsid w:val="00055E5B"/>
    <w:rsid w:val="000562F0"/>
    <w:rsid w:val="0005635B"/>
    <w:rsid w:val="000563BB"/>
    <w:rsid w:val="000565B2"/>
    <w:rsid w:val="0005662B"/>
    <w:rsid w:val="000569AF"/>
    <w:rsid w:val="00056BAF"/>
    <w:rsid w:val="00056E88"/>
    <w:rsid w:val="00056FE4"/>
    <w:rsid w:val="00057386"/>
    <w:rsid w:val="0005738D"/>
    <w:rsid w:val="000578EE"/>
    <w:rsid w:val="000579A9"/>
    <w:rsid w:val="00057A15"/>
    <w:rsid w:val="00060207"/>
    <w:rsid w:val="0006074F"/>
    <w:rsid w:val="000607C6"/>
    <w:rsid w:val="000607E8"/>
    <w:rsid w:val="00060853"/>
    <w:rsid w:val="0006087A"/>
    <w:rsid w:val="000608F9"/>
    <w:rsid w:val="00060A7E"/>
    <w:rsid w:val="00060AEC"/>
    <w:rsid w:val="00060B18"/>
    <w:rsid w:val="00060DD9"/>
    <w:rsid w:val="00061004"/>
    <w:rsid w:val="0006154C"/>
    <w:rsid w:val="0006165B"/>
    <w:rsid w:val="00061962"/>
    <w:rsid w:val="00061BF7"/>
    <w:rsid w:val="00061C9B"/>
    <w:rsid w:val="00061E0E"/>
    <w:rsid w:val="00061EEF"/>
    <w:rsid w:val="000620ED"/>
    <w:rsid w:val="00062358"/>
    <w:rsid w:val="000626E2"/>
    <w:rsid w:val="0006274F"/>
    <w:rsid w:val="000629E5"/>
    <w:rsid w:val="00062BDD"/>
    <w:rsid w:val="00062C74"/>
    <w:rsid w:val="00062C8F"/>
    <w:rsid w:val="00063096"/>
    <w:rsid w:val="00063432"/>
    <w:rsid w:val="0006354E"/>
    <w:rsid w:val="000637A2"/>
    <w:rsid w:val="00063A63"/>
    <w:rsid w:val="00063B18"/>
    <w:rsid w:val="000640AB"/>
    <w:rsid w:val="000642EA"/>
    <w:rsid w:val="000645C0"/>
    <w:rsid w:val="000648B9"/>
    <w:rsid w:val="00064A27"/>
    <w:rsid w:val="00064B5B"/>
    <w:rsid w:val="00064BB4"/>
    <w:rsid w:val="00064CCF"/>
    <w:rsid w:val="00064D76"/>
    <w:rsid w:val="00064DE6"/>
    <w:rsid w:val="00064FE8"/>
    <w:rsid w:val="00065229"/>
    <w:rsid w:val="00065415"/>
    <w:rsid w:val="000656D9"/>
    <w:rsid w:val="000657CF"/>
    <w:rsid w:val="00065850"/>
    <w:rsid w:val="00065860"/>
    <w:rsid w:val="00065BE9"/>
    <w:rsid w:val="00065C2B"/>
    <w:rsid w:val="00065E54"/>
    <w:rsid w:val="000662B6"/>
    <w:rsid w:val="000667C9"/>
    <w:rsid w:val="00066A78"/>
    <w:rsid w:val="00066CD1"/>
    <w:rsid w:val="00066DF8"/>
    <w:rsid w:val="00066F58"/>
    <w:rsid w:val="00067017"/>
    <w:rsid w:val="0006727B"/>
    <w:rsid w:val="000673AD"/>
    <w:rsid w:val="0006752D"/>
    <w:rsid w:val="00067637"/>
    <w:rsid w:val="00067897"/>
    <w:rsid w:val="000679D8"/>
    <w:rsid w:val="00067B8D"/>
    <w:rsid w:val="00067C15"/>
    <w:rsid w:val="00067D52"/>
    <w:rsid w:val="00067D7B"/>
    <w:rsid w:val="0007002F"/>
    <w:rsid w:val="0007011E"/>
    <w:rsid w:val="0007031D"/>
    <w:rsid w:val="00070390"/>
    <w:rsid w:val="000706DD"/>
    <w:rsid w:val="00070712"/>
    <w:rsid w:val="00070778"/>
    <w:rsid w:val="0007093F"/>
    <w:rsid w:val="00070C6D"/>
    <w:rsid w:val="0007134E"/>
    <w:rsid w:val="000714D8"/>
    <w:rsid w:val="00071524"/>
    <w:rsid w:val="0007157F"/>
    <w:rsid w:val="00071595"/>
    <w:rsid w:val="00071A0F"/>
    <w:rsid w:val="0007218C"/>
    <w:rsid w:val="000722EA"/>
    <w:rsid w:val="00072469"/>
    <w:rsid w:val="00072580"/>
    <w:rsid w:val="000727FF"/>
    <w:rsid w:val="00072ABB"/>
    <w:rsid w:val="00072B43"/>
    <w:rsid w:val="00072EEC"/>
    <w:rsid w:val="0007302D"/>
    <w:rsid w:val="00073394"/>
    <w:rsid w:val="0007342E"/>
    <w:rsid w:val="00073837"/>
    <w:rsid w:val="000738BF"/>
    <w:rsid w:val="00073A20"/>
    <w:rsid w:val="00073DE0"/>
    <w:rsid w:val="00073E53"/>
    <w:rsid w:val="0007401D"/>
    <w:rsid w:val="000740C2"/>
    <w:rsid w:val="00074289"/>
    <w:rsid w:val="0007442E"/>
    <w:rsid w:val="000744C2"/>
    <w:rsid w:val="0007466E"/>
    <w:rsid w:val="00074787"/>
    <w:rsid w:val="000747EE"/>
    <w:rsid w:val="00074846"/>
    <w:rsid w:val="0007487A"/>
    <w:rsid w:val="00074B12"/>
    <w:rsid w:val="00074CB0"/>
    <w:rsid w:val="000756EC"/>
    <w:rsid w:val="000759E9"/>
    <w:rsid w:val="00075C86"/>
    <w:rsid w:val="00075DB7"/>
    <w:rsid w:val="00075FBA"/>
    <w:rsid w:val="00076341"/>
    <w:rsid w:val="0007639F"/>
    <w:rsid w:val="000764F6"/>
    <w:rsid w:val="00076535"/>
    <w:rsid w:val="0007676C"/>
    <w:rsid w:val="00076818"/>
    <w:rsid w:val="00076D77"/>
    <w:rsid w:val="00076EDD"/>
    <w:rsid w:val="000770B2"/>
    <w:rsid w:val="000773C6"/>
    <w:rsid w:val="000774FE"/>
    <w:rsid w:val="00077751"/>
    <w:rsid w:val="00077760"/>
    <w:rsid w:val="00077910"/>
    <w:rsid w:val="00077A7A"/>
    <w:rsid w:val="00077EC4"/>
    <w:rsid w:val="00077FC8"/>
    <w:rsid w:val="00080194"/>
    <w:rsid w:val="00080275"/>
    <w:rsid w:val="00080530"/>
    <w:rsid w:val="00080855"/>
    <w:rsid w:val="00080B93"/>
    <w:rsid w:val="00080EB2"/>
    <w:rsid w:val="0008148E"/>
    <w:rsid w:val="00081530"/>
    <w:rsid w:val="00081661"/>
    <w:rsid w:val="000819EA"/>
    <w:rsid w:val="00081FB0"/>
    <w:rsid w:val="00082038"/>
    <w:rsid w:val="0008210F"/>
    <w:rsid w:val="000822FB"/>
    <w:rsid w:val="00082400"/>
    <w:rsid w:val="00082605"/>
    <w:rsid w:val="0008261A"/>
    <w:rsid w:val="000827A0"/>
    <w:rsid w:val="000827F7"/>
    <w:rsid w:val="00082917"/>
    <w:rsid w:val="000829C3"/>
    <w:rsid w:val="00082A5B"/>
    <w:rsid w:val="00082C7D"/>
    <w:rsid w:val="00082CE5"/>
    <w:rsid w:val="00082D6E"/>
    <w:rsid w:val="00082DE1"/>
    <w:rsid w:val="00082E6C"/>
    <w:rsid w:val="00082FCC"/>
    <w:rsid w:val="0008321A"/>
    <w:rsid w:val="0008368B"/>
    <w:rsid w:val="0008406F"/>
    <w:rsid w:val="000840A9"/>
    <w:rsid w:val="00084110"/>
    <w:rsid w:val="000841B7"/>
    <w:rsid w:val="000847B4"/>
    <w:rsid w:val="000847B7"/>
    <w:rsid w:val="00084A1C"/>
    <w:rsid w:val="00084A38"/>
    <w:rsid w:val="00084E29"/>
    <w:rsid w:val="00084ECB"/>
    <w:rsid w:val="0008517E"/>
    <w:rsid w:val="0008586B"/>
    <w:rsid w:val="0008589B"/>
    <w:rsid w:val="00085B6F"/>
    <w:rsid w:val="00085D7E"/>
    <w:rsid w:val="00085DBA"/>
    <w:rsid w:val="00085DF9"/>
    <w:rsid w:val="00085F11"/>
    <w:rsid w:val="000861ED"/>
    <w:rsid w:val="000862C6"/>
    <w:rsid w:val="0008638D"/>
    <w:rsid w:val="00086524"/>
    <w:rsid w:val="000865C4"/>
    <w:rsid w:val="0008666F"/>
    <w:rsid w:val="000868BE"/>
    <w:rsid w:val="000869A6"/>
    <w:rsid w:val="00086BA6"/>
    <w:rsid w:val="00086C8D"/>
    <w:rsid w:val="00087460"/>
    <w:rsid w:val="0008749F"/>
    <w:rsid w:val="0008766B"/>
    <w:rsid w:val="000876F8"/>
    <w:rsid w:val="000877B6"/>
    <w:rsid w:val="000877C0"/>
    <w:rsid w:val="00087B79"/>
    <w:rsid w:val="00087CC7"/>
    <w:rsid w:val="00087DCD"/>
    <w:rsid w:val="00087F97"/>
    <w:rsid w:val="00087FF4"/>
    <w:rsid w:val="00090003"/>
    <w:rsid w:val="00090060"/>
    <w:rsid w:val="00090068"/>
    <w:rsid w:val="00090071"/>
    <w:rsid w:val="000900FB"/>
    <w:rsid w:val="00090169"/>
    <w:rsid w:val="00090288"/>
    <w:rsid w:val="00090339"/>
    <w:rsid w:val="00090DDE"/>
    <w:rsid w:val="00091126"/>
    <w:rsid w:val="000912F1"/>
    <w:rsid w:val="00091339"/>
    <w:rsid w:val="000914FB"/>
    <w:rsid w:val="00091559"/>
    <w:rsid w:val="00091953"/>
    <w:rsid w:val="00091A02"/>
    <w:rsid w:val="00091C51"/>
    <w:rsid w:val="00091F32"/>
    <w:rsid w:val="00091F56"/>
    <w:rsid w:val="000921A4"/>
    <w:rsid w:val="00092216"/>
    <w:rsid w:val="0009258C"/>
    <w:rsid w:val="00092AC9"/>
    <w:rsid w:val="00092B4E"/>
    <w:rsid w:val="00092C1C"/>
    <w:rsid w:val="00092DFB"/>
    <w:rsid w:val="0009304F"/>
    <w:rsid w:val="000930E6"/>
    <w:rsid w:val="0009320A"/>
    <w:rsid w:val="0009337A"/>
    <w:rsid w:val="00093514"/>
    <w:rsid w:val="00093573"/>
    <w:rsid w:val="0009388E"/>
    <w:rsid w:val="000938FA"/>
    <w:rsid w:val="000939C6"/>
    <w:rsid w:val="00093A48"/>
    <w:rsid w:val="00093C01"/>
    <w:rsid w:val="0009423E"/>
    <w:rsid w:val="0009454F"/>
    <w:rsid w:val="000945EF"/>
    <w:rsid w:val="0009469C"/>
    <w:rsid w:val="00094832"/>
    <w:rsid w:val="00094920"/>
    <w:rsid w:val="00094A69"/>
    <w:rsid w:val="00094BA4"/>
    <w:rsid w:val="00094BA7"/>
    <w:rsid w:val="00094CCE"/>
    <w:rsid w:val="00094E2E"/>
    <w:rsid w:val="00094F21"/>
    <w:rsid w:val="00095362"/>
    <w:rsid w:val="000954A7"/>
    <w:rsid w:val="000955BB"/>
    <w:rsid w:val="000959C3"/>
    <w:rsid w:val="00095BD6"/>
    <w:rsid w:val="00095CD1"/>
    <w:rsid w:val="00095CE6"/>
    <w:rsid w:val="00095EEC"/>
    <w:rsid w:val="0009601E"/>
    <w:rsid w:val="000963D2"/>
    <w:rsid w:val="000966C0"/>
    <w:rsid w:val="0009680C"/>
    <w:rsid w:val="00096A87"/>
    <w:rsid w:val="00096D1F"/>
    <w:rsid w:val="000970AE"/>
    <w:rsid w:val="00097123"/>
    <w:rsid w:val="00097782"/>
    <w:rsid w:val="00097808"/>
    <w:rsid w:val="00097891"/>
    <w:rsid w:val="000978CE"/>
    <w:rsid w:val="00097A96"/>
    <w:rsid w:val="00097E21"/>
    <w:rsid w:val="00097FA5"/>
    <w:rsid w:val="000A011D"/>
    <w:rsid w:val="000A01B7"/>
    <w:rsid w:val="000A04DA"/>
    <w:rsid w:val="000A08E1"/>
    <w:rsid w:val="000A092F"/>
    <w:rsid w:val="000A0933"/>
    <w:rsid w:val="000A097F"/>
    <w:rsid w:val="000A09FA"/>
    <w:rsid w:val="000A0A07"/>
    <w:rsid w:val="000A0ADA"/>
    <w:rsid w:val="000A0C1E"/>
    <w:rsid w:val="000A0EE0"/>
    <w:rsid w:val="000A0FDD"/>
    <w:rsid w:val="000A0FF4"/>
    <w:rsid w:val="000A179E"/>
    <w:rsid w:val="000A18B4"/>
    <w:rsid w:val="000A1C5F"/>
    <w:rsid w:val="000A1DBF"/>
    <w:rsid w:val="000A1E1B"/>
    <w:rsid w:val="000A1F2B"/>
    <w:rsid w:val="000A220A"/>
    <w:rsid w:val="000A2436"/>
    <w:rsid w:val="000A26EF"/>
    <w:rsid w:val="000A29AF"/>
    <w:rsid w:val="000A2C9D"/>
    <w:rsid w:val="000A2E04"/>
    <w:rsid w:val="000A2E28"/>
    <w:rsid w:val="000A2EE2"/>
    <w:rsid w:val="000A3362"/>
    <w:rsid w:val="000A3382"/>
    <w:rsid w:val="000A34F9"/>
    <w:rsid w:val="000A3A39"/>
    <w:rsid w:val="000A3AAB"/>
    <w:rsid w:val="000A3AE7"/>
    <w:rsid w:val="000A3C9D"/>
    <w:rsid w:val="000A3D30"/>
    <w:rsid w:val="000A3E8B"/>
    <w:rsid w:val="000A3F5B"/>
    <w:rsid w:val="000A41EC"/>
    <w:rsid w:val="000A4290"/>
    <w:rsid w:val="000A4477"/>
    <w:rsid w:val="000A44CB"/>
    <w:rsid w:val="000A4545"/>
    <w:rsid w:val="000A4612"/>
    <w:rsid w:val="000A46A4"/>
    <w:rsid w:val="000A46FA"/>
    <w:rsid w:val="000A4A92"/>
    <w:rsid w:val="000A4AEB"/>
    <w:rsid w:val="000A4C39"/>
    <w:rsid w:val="000A4CA2"/>
    <w:rsid w:val="000A4E3B"/>
    <w:rsid w:val="000A4EF2"/>
    <w:rsid w:val="000A502E"/>
    <w:rsid w:val="000A5054"/>
    <w:rsid w:val="000A510D"/>
    <w:rsid w:val="000A513A"/>
    <w:rsid w:val="000A5324"/>
    <w:rsid w:val="000A54F5"/>
    <w:rsid w:val="000A5744"/>
    <w:rsid w:val="000A57DE"/>
    <w:rsid w:val="000A5A5C"/>
    <w:rsid w:val="000A5EA8"/>
    <w:rsid w:val="000A5EAC"/>
    <w:rsid w:val="000A62A2"/>
    <w:rsid w:val="000A6330"/>
    <w:rsid w:val="000A6590"/>
    <w:rsid w:val="000A65B9"/>
    <w:rsid w:val="000A661C"/>
    <w:rsid w:val="000A664D"/>
    <w:rsid w:val="000A6700"/>
    <w:rsid w:val="000A6CE7"/>
    <w:rsid w:val="000A6F0B"/>
    <w:rsid w:val="000A7239"/>
    <w:rsid w:val="000A7319"/>
    <w:rsid w:val="000A7814"/>
    <w:rsid w:val="000A78DD"/>
    <w:rsid w:val="000A78E3"/>
    <w:rsid w:val="000A7A84"/>
    <w:rsid w:val="000A7B10"/>
    <w:rsid w:val="000A7B59"/>
    <w:rsid w:val="000A7B7A"/>
    <w:rsid w:val="000A7D22"/>
    <w:rsid w:val="000A7FA8"/>
    <w:rsid w:val="000B0091"/>
    <w:rsid w:val="000B0098"/>
    <w:rsid w:val="000B02DC"/>
    <w:rsid w:val="000B0656"/>
    <w:rsid w:val="000B09DA"/>
    <w:rsid w:val="000B0CC5"/>
    <w:rsid w:val="000B1519"/>
    <w:rsid w:val="000B1600"/>
    <w:rsid w:val="000B18E0"/>
    <w:rsid w:val="000B18E7"/>
    <w:rsid w:val="000B1953"/>
    <w:rsid w:val="000B1EA6"/>
    <w:rsid w:val="000B1EBC"/>
    <w:rsid w:val="000B245E"/>
    <w:rsid w:val="000B24D1"/>
    <w:rsid w:val="000B24F5"/>
    <w:rsid w:val="000B25AA"/>
    <w:rsid w:val="000B2AE6"/>
    <w:rsid w:val="000B2B26"/>
    <w:rsid w:val="000B2F03"/>
    <w:rsid w:val="000B2F3A"/>
    <w:rsid w:val="000B3231"/>
    <w:rsid w:val="000B32A4"/>
    <w:rsid w:val="000B3463"/>
    <w:rsid w:val="000B3655"/>
    <w:rsid w:val="000B3C53"/>
    <w:rsid w:val="000B3CF3"/>
    <w:rsid w:val="000B3CFA"/>
    <w:rsid w:val="000B3D11"/>
    <w:rsid w:val="000B3E32"/>
    <w:rsid w:val="000B3EED"/>
    <w:rsid w:val="000B3F00"/>
    <w:rsid w:val="000B40D3"/>
    <w:rsid w:val="000B4294"/>
    <w:rsid w:val="000B43B2"/>
    <w:rsid w:val="000B43DE"/>
    <w:rsid w:val="000B44E7"/>
    <w:rsid w:val="000B4662"/>
    <w:rsid w:val="000B46B8"/>
    <w:rsid w:val="000B490A"/>
    <w:rsid w:val="000B4923"/>
    <w:rsid w:val="000B4B96"/>
    <w:rsid w:val="000B4BEF"/>
    <w:rsid w:val="000B4D36"/>
    <w:rsid w:val="000B4E2F"/>
    <w:rsid w:val="000B4E4A"/>
    <w:rsid w:val="000B4E89"/>
    <w:rsid w:val="000B4EE7"/>
    <w:rsid w:val="000B50CF"/>
    <w:rsid w:val="000B5439"/>
    <w:rsid w:val="000B583C"/>
    <w:rsid w:val="000B59A4"/>
    <w:rsid w:val="000B6020"/>
    <w:rsid w:val="000B60BA"/>
    <w:rsid w:val="000B60C4"/>
    <w:rsid w:val="000B6120"/>
    <w:rsid w:val="000B62B5"/>
    <w:rsid w:val="000B634F"/>
    <w:rsid w:val="000B63F0"/>
    <w:rsid w:val="000B68EC"/>
    <w:rsid w:val="000B6B52"/>
    <w:rsid w:val="000B6BCD"/>
    <w:rsid w:val="000B6CC5"/>
    <w:rsid w:val="000B6ECD"/>
    <w:rsid w:val="000B7141"/>
    <w:rsid w:val="000B72A5"/>
    <w:rsid w:val="000B72BE"/>
    <w:rsid w:val="000B732F"/>
    <w:rsid w:val="000B74FF"/>
    <w:rsid w:val="000B76B4"/>
    <w:rsid w:val="000B76F5"/>
    <w:rsid w:val="000B7F96"/>
    <w:rsid w:val="000C01AA"/>
    <w:rsid w:val="000C032C"/>
    <w:rsid w:val="000C03FB"/>
    <w:rsid w:val="000C042A"/>
    <w:rsid w:val="000C05AC"/>
    <w:rsid w:val="000C080B"/>
    <w:rsid w:val="000C093E"/>
    <w:rsid w:val="000C09B0"/>
    <w:rsid w:val="000C09DE"/>
    <w:rsid w:val="000C1047"/>
    <w:rsid w:val="000C1077"/>
    <w:rsid w:val="000C11C6"/>
    <w:rsid w:val="000C1215"/>
    <w:rsid w:val="000C1338"/>
    <w:rsid w:val="000C13A9"/>
    <w:rsid w:val="000C140D"/>
    <w:rsid w:val="000C1AB0"/>
    <w:rsid w:val="000C1BF5"/>
    <w:rsid w:val="000C1C8D"/>
    <w:rsid w:val="000C1D57"/>
    <w:rsid w:val="000C1E39"/>
    <w:rsid w:val="000C1E6A"/>
    <w:rsid w:val="000C2215"/>
    <w:rsid w:val="000C25B3"/>
    <w:rsid w:val="000C288D"/>
    <w:rsid w:val="000C2D8B"/>
    <w:rsid w:val="000C30D9"/>
    <w:rsid w:val="000C3278"/>
    <w:rsid w:val="000C332C"/>
    <w:rsid w:val="000C344E"/>
    <w:rsid w:val="000C34B9"/>
    <w:rsid w:val="000C35FC"/>
    <w:rsid w:val="000C3769"/>
    <w:rsid w:val="000C3D1C"/>
    <w:rsid w:val="000C3EF6"/>
    <w:rsid w:val="000C3F7A"/>
    <w:rsid w:val="000C4106"/>
    <w:rsid w:val="000C46B9"/>
    <w:rsid w:val="000C48A0"/>
    <w:rsid w:val="000C4CA9"/>
    <w:rsid w:val="000C50C3"/>
    <w:rsid w:val="000C528D"/>
    <w:rsid w:val="000C547C"/>
    <w:rsid w:val="000C54C5"/>
    <w:rsid w:val="000C5506"/>
    <w:rsid w:val="000C579D"/>
    <w:rsid w:val="000C5A38"/>
    <w:rsid w:val="000C5EEC"/>
    <w:rsid w:val="000C6006"/>
    <w:rsid w:val="000C636B"/>
    <w:rsid w:val="000C6601"/>
    <w:rsid w:val="000C66A6"/>
    <w:rsid w:val="000C66E3"/>
    <w:rsid w:val="000C6738"/>
    <w:rsid w:val="000C676F"/>
    <w:rsid w:val="000C68E2"/>
    <w:rsid w:val="000C699C"/>
    <w:rsid w:val="000C6C68"/>
    <w:rsid w:val="000C6CA5"/>
    <w:rsid w:val="000C6D1C"/>
    <w:rsid w:val="000C6E0A"/>
    <w:rsid w:val="000C6EA1"/>
    <w:rsid w:val="000C737F"/>
    <w:rsid w:val="000C73DE"/>
    <w:rsid w:val="000C754D"/>
    <w:rsid w:val="000C75FF"/>
    <w:rsid w:val="000C76EC"/>
    <w:rsid w:val="000C7731"/>
    <w:rsid w:val="000C7805"/>
    <w:rsid w:val="000C7A92"/>
    <w:rsid w:val="000C7B3C"/>
    <w:rsid w:val="000C7CF6"/>
    <w:rsid w:val="000D0472"/>
    <w:rsid w:val="000D0551"/>
    <w:rsid w:val="000D078F"/>
    <w:rsid w:val="000D0E6B"/>
    <w:rsid w:val="000D0E89"/>
    <w:rsid w:val="000D0F1F"/>
    <w:rsid w:val="000D1188"/>
    <w:rsid w:val="000D136C"/>
    <w:rsid w:val="000D17C4"/>
    <w:rsid w:val="000D1900"/>
    <w:rsid w:val="000D1918"/>
    <w:rsid w:val="000D1964"/>
    <w:rsid w:val="000D1BDC"/>
    <w:rsid w:val="000D1CCD"/>
    <w:rsid w:val="000D1D70"/>
    <w:rsid w:val="000D1D78"/>
    <w:rsid w:val="000D1F31"/>
    <w:rsid w:val="000D1FDF"/>
    <w:rsid w:val="000D235C"/>
    <w:rsid w:val="000D2671"/>
    <w:rsid w:val="000D28E0"/>
    <w:rsid w:val="000D2B71"/>
    <w:rsid w:val="000D2DD3"/>
    <w:rsid w:val="000D2F94"/>
    <w:rsid w:val="000D31AA"/>
    <w:rsid w:val="000D336C"/>
    <w:rsid w:val="000D348C"/>
    <w:rsid w:val="000D34AF"/>
    <w:rsid w:val="000D3602"/>
    <w:rsid w:val="000D3769"/>
    <w:rsid w:val="000D39B6"/>
    <w:rsid w:val="000D3C28"/>
    <w:rsid w:val="000D3CCE"/>
    <w:rsid w:val="000D3D1F"/>
    <w:rsid w:val="000D41C5"/>
    <w:rsid w:val="000D427D"/>
    <w:rsid w:val="000D4620"/>
    <w:rsid w:val="000D4897"/>
    <w:rsid w:val="000D4997"/>
    <w:rsid w:val="000D49EC"/>
    <w:rsid w:val="000D4B39"/>
    <w:rsid w:val="000D4BC9"/>
    <w:rsid w:val="000D4FBD"/>
    <w:rsid w:val="000D4FD1"/>
    <w:rsid w:val="000D51A6"/>
    <w:rsid w:val="000D52BF"/>
    <w:rsid w:val="000D5708"/>
    <w:rsid w:val="000D570F"/>
    <w:rsid w:val="000D58E9"/>
    <w:rsid w:val="000D59DC"/>
    <w:rsid w:val="000D59FF"/>
    <w:rsid w:val="000D5A5D"/>
    <w:rsid w:val="000D5E32"/>
    <w:rsid w:val="000D6015"/>
    <w:rsid w:val="000D6148"/>
    <w:rsid w:val="000D61BE"/>
    <w:rsid w:val="000D629B"/>
    <w:rsid w:val="000D63A6"/>
    <w:rsid w:val="000D6484"/>
    <w:rsid w:val="000D6560"/>
    <w:rsid w:val="000D683C"/>
    <w:rsid w:val="000D68AC"/>
    <w:rsid w:val="000D6A9F"/>
    <w:rsid w:val="000D6ABE"/>
    <w:rsid w:val="000D6B26"/>
    <w:rsid w:val="000D6D9F"/>
    <w:rsid w:val="000D6E1F"/>
    <w:rsid w:val="000D706F"/>
    <w:rsid w:val="000D73A5"/>
    <w:rsid w:val="000D73E6"/>
    <w:rsid w:val="000D74C0"/>
    <w:rsid w:val="000D795C"/>
    <w:rsid w:val="000D799B"/>
    <w:rsid w:val="000D7CC0"/>
    <w:rsid w:val="000D7CD4"/>
    <w:rsid w:val="000D7CEC"/>
    <w:rsid w:val="000E0123"/>
    <w:rsid w:val="000E016D"/>
    <w:rsid w:val="000E0179"/>
    <w:rsid w:val="000E0218"/>
    <w:rsid w:val="000E05B6"/>
    <w:rsid w:val="000E0704"/>
    <w:rsid w:val="000E0949"/>
    <w:rsid w:val="000E09C3"/>
    <w:rsid w:val="000E0A71"/>
    <w:rsid w:val="000E0C09"/>
    <w:rsid w:val="000E0D24"/>
    <w:rsid w:val="000E1096"/>
    <w:rsid w:val="000E10F2"/>
    <w:rsid w:val="000E1791"/>
    <w:rsid w:val="000E189C"/>
    <w:rsid w:val="000E18E6"/>
    <w:rsid w:val="000E1A0C"/>
    <w:rsid w:val="000E1BE0"/>
    <w:rsid w:val="000E1D45"/>
    <w:rsid w:val="000E1E76"/>
    <w:rsid w:val="000E1F21"/>
    <w:rsid w:val="000E20B3"/>
    <w:rsid w:val="000E20B8"/>
    <w:rsid w:val="000E20E3"/>
    <w:rsid w:val="000E2150"/>
    <w:rsid w:val="000E250B"/>
    <w:rsid w:val="000E2787"/>
    <w:rsid w:val="000E2824"/>
    <w:rsid w:val="000E29B1"/>
    <w:rsid w:val="000E2D18"/>
    <w:rsid w:val="000E2E1D"/>
    <w:rsid w:val="000E2E6C"/>
    <w:rsid w:val="000E2F7F"/>
    <w:rsid w:val="000E341A"/>
    <w:rsid w:val="000E36D2"/>
    <w:rsid w:val="000E38CB"/>
    <w:rsid w:val="000E3B3F"/>
    <w:rsid w:val="000E3BB7"/>
    <w:rsid w:val="000E3BDD"/>
    <w:rsid w:val="000E3D01"/>
    <w:rsid w:val="000E3D7F"/>
    <w:rsid w:val="000E3F33"/>
    <w:rsid w:val="000E4057"/>
    <w:rsid w:val="000E41D7"/>
    <w:rsid w:val="000E470D"/>
    <w:rsid w:val="000E4825"/>
    <w:rsid w:val="000E4AAC"/>
    <w:rsid w:val="000E4E77"/>
    <w:rsid w:val="000E5008"/>
    <w:rsid w:val="000E513C"/>
    <w:rsid w:val="000E533B"/>
    <w:rsid w:val="000E5344"/>
    <w:rsid w:val="000E53E4"/>
    <w:rsid w:val="000E53F8"/>
    <w:rsid w:val="000E543E"/>
    <w:rsid w:val="000E5751"/>
    <w:rsid w:val="000E58E6"/>
    <w:rsid w:val="000E5C0C"/>
    <w:rsid w:val="000E5E4B"/>
    <w:rsid w:val="000E5F61"/>
    <w:rsid w:val="000E6001"/>
    <w:rsid w:val="000E610A"/>
    <w:rsid w:val="000E6116"/>
    <w:rsid w:val="000E6145"/>
    <w:rsid w:val="000E620F"/>
    <w:rsid w:val="000E63D7"/>
    <w:rsid w:val="000E655F"/>
    <w:rsid w:val="000E661E"/>
    <w:rsid w:val="000E6804"/>
    <w:rsid w:val="000E6835"/>
    <w:rsid w:val="000E6844"/>
    <w:rsid w:val="000E6BEF"/>
    <w:rsid w:val="000E70D6"/>
    <w:rsid w:val="000E711C"/>
    <w:rsid w:val="000E72DE"/>
    <w:rsid w:val="000E7413"/>
    <w:rsid w:val="000E757C"/>
    <w:rsid w:val="000E762D"/>
    <w:rsid w:val="000E771B"/>
    <w:rsid w:val="000E7BB1"/>
    <w:rsid w:val="000F012F"/>
    <w:rsid w:val="000F0139"/>
    <w:rsid w:val="000F02BE"/>
    <w:rsid w:val="000F0548"/>
    <w:rsid w:val="000F0647"/>
    <w:rsid w:val="000F06E8"/>
    <w:rsid w:val="000F078C"/>
    <w:rsid w:val="000F08B8"/>
    <w:rsid w:val="000F08E1"/>
    <w:rsid w:val="000F0913"/>
    <w:rsid w:val="000F0CC7"/>
    <w:rsid w:val="000F0D15"/>
    <w:rsid w:val="000F0E13"/>
    <w:rsid w:val="000F0ED2"/>
    <w:rsid w:val="000F0ED4"/>
    <w:rsid w:val="000F0F79"/>
    <w:rsid w:val="000F0FE2"/>
    <w:rsid w:val="000F10D2"/>
    <w:rsid w:val="000F11D8"/>
    <w:rsid w:val="000F13E1"/>
    <w:rsid w:val="000F14B6"/>
    <w:rsid w:val="000F1539"/>
    <w:rsid w:val="000F1672"/>
    <w:rsid w:val="000F1942"/>
    <w:rsid w:val="000F1D59"/>
    <w:rsid w:val="000F1D65"/>
    <w:rsid w:val="000F1F3B"/>
    <w:rsid w:val="000F1F48"/>
    <w:rsid w:val="000F227E"/>
    <w:rsid w:val="000F23EF"/>
    <w:rsid w:val="000F2572"/>
    <w:rsid w:val="000F2615"/>
    <w:rsid w:val="000F27C0"/>
    <w:rsid w:val="000F28FA"/>
    <w:rsid w:val="000F2C1A"/>
    <w:rsid w:val="000F3109"/>
    <w:rsid w:val="000F328A"/>
    <w:rsid w:val="000F336E"/>
    <w:rsid w:val="000F34DF"/>
    <w:rsid w:val="000F363B"/>
    <w:rsid w:val="000F36B0"/>
    <w:rsid w:val="000F372C"/>
    <w:rsid w:val="000F3769"/>
    <w:rsid w:val="000F37E9"/>
    <w:rsid w:val="000F3928"/>
    <w:rsid w:val="000F3D78"/>
    <w:rsid w:val="000F3DEA"/>
    <w:rsid w:val="000F4063"/>
    <w:rsid w:val="000F4075"/>
    <w:rsid w:val="000F40E5"/>
    <w:rsid w:val="000F418F"/>
    <w:rsid w:val="000F41DB"/>
    <w:rsid w:val="000F4315"/>
    <w:rsid w:val="000F4635"/>
    <w:rsid w:val="000F4815"/>
    <w:rsid w:val="000F4819"/>
    <w:rsid w:val="000F4BA4"/>
    <w:rsid w:val="000F4BB1"/>
    <w:rsid w:val="000F4F91"/>
    <w:rsid w:val="000F5271"/>
    <w:rsid w:val="000F550D"/>
    <w:rsid w:val="000F5834"/>
    <w:rsid w:val="000F63E1"/>
    <w:rsid w:val="000F63FA"/>
    <w:rsid w:val="000F6435"/>
    <w:rsid w:val="000F65E8"/>
    <w:rsid w:val="000F67C0"/>
    <w:rsid w:val="000F67D6"/>
    <w:rsid w:val="000F689A"/>
    <w:rsid w:val="000F6952"/>
    <w:rsid w:val="000F69E7"/>
    <w:rsid w:val="000F6A60"/>
    <w:rsid w:val="000F6D5A"/>
    <w:rsid w:val="000F7244"/>
    <w:rsid w:val="000F7374"/>
    <w:rsid w:val="000F737E"/>
    <w:rsid w:val="000F738A"/>
    <w:rsid w:val="000F73D2"/>
    <w:rsid w:val="000F74F6"/>
    <w:rsid w:val="000F75F3"/>
    <w:rsid w:val="000F7626"/>
    <w:rsid w:val="000F764D"/>
    <w:rsid w:val="000F7869"/>
    <w:rsid w:val="000F7983"/>
    <w:rsid w:val="000F79F8"/>
    <w:rsid w:val="000F7BF8"/>
    <w:rsid w:val="000F7C58"/>
    <w:rsid w:val="001000E8"/>
    <w:rsid w:val="0010016E"/>
    <w:rsid w:val="001004CA"/>
    <w:rsid w:val="00100827"/>
    <w:rsid w:val="00100832"/>
    <w:rsid w:val="001008FF"/>
    <w:rsid w:val="00100970"/>
    <w:rsid w:val="00100A02"/>
    <w:rsid w:val="00100A4D"/>
    <w:rsid w:val="00100B1D"/>
    <w:rsid w:val="00100B21"/>
    <w:rsid w:val="00100B3C"/>
    <w:rsid w:val="00100B51"/>
    <w:rsid w:val="00100B5C"/>
    <w:rsid w:val="00100B7E"/>
    <w:rsid w:val="0010138C"/>
    <w:rsid w:val="00101600"/>
    <w:rsid w:val="0010190E"/>
    <w:rsid w:val="00101D08"/>
    <w:rsid w:val="00101FF9"/>
    <w:rsid w:val="00102002"/>
    <w:rsid w:val="00102037"/>
    <w:rsid w:val="0010257E"/>
    <w:rsid w:val="001026DC"/>
    <w:rsid w:val="001026F3"/>
    <w:rsid w:val="001027C5"/>
    <w:rsid w:val="001027DE"/>
    <w:rsid w:val="00102868"/>
    <w:rsid w:val="00102965"/>
    <w:rsid w:val="00102E3D"/>
    <w:rsid w:val="00102F51"/>
    <w:rsid w:val="00102F65"/>
    <w:rsid w:val="00103057"/>
    <w:rsid w:val="00103093"/>
    <w:rsid w:val="00103247"/>
    <w:rsid w:val="001038EB"/>
    <w:rsid w:val="00103A52"/>
    <w:rsid w:val="00103D65"/>
    <w:rsid w:val="0010407C"/>
    <w:rsid w:val="00104562"/>
    <w:rsid w:val="001046C3"/>
    <w:rsid w:val="001046DA"/>
    <w:rsid w:val="001046EF"/>
    <w:rsid w:val="001047BF"/>
    <w:rsid w:val="00104856"/>
    <w:rsid w:val="001049C0"/>
    <w:rsid w:val="00104C4D"/>
    <w:rsid w:val="00104E30"/>
    <w:rsid w:val="001052D4"/>
    <w:rsid w:val="001054FE"/>
    <w:rsid w:val="001056D8"/>
    <w:rsid w:val="00105852"/>
    <w:rsid w:val="001058AD"/>
    <w:rsid w:val="00105AF8"/>
    <w:rsid w:val="00105EF0"/>
    <w:rsid w:val="001060D1"/>
    <w:rsid w:val="0010628B"/>
    <w:rsid w:val="00106335"/>
    <w:rsid w:val="0010646C"/>
    <w:rsid w:val="00106769"/>
    <w:rsid w:val="00106AA3"/>
    <w:rsid w:val="00106AAB"/>
    <w:rsid w:val="00106AB7"/>
    <w:rsid w:val="00106B6A"/>
    <w:rsid w:val="00106BF2"/>
    <w:rsid w:val="00106C8C"/>
    <w:rsid w:val="00106EBF"/>
    <w:rsid w:val="00106F43"/>
    <w:rsid w:val="00107008"/>
    <w:rsid w:val="001070D3"/>
    <w:rsid w:val="001071F0"/>
    <w:rsid w:val="001072AB"/>
    <w:rsid w:val="001074E6"/>
    <w:rsid w:val="001075F2"/>
    <w:rsid w:val="001077FD"/>
    <w:rsid w:val="001078C6"/>
    <w:rsid w:val="00107B07"/>
    <w:rsid w:val="00107B53"/>
    <w:rsid w:val="00107D67"/>
    <w:rsid w:val="00110029"/>
    <w:rsid w:val="0011012B"/>
    <w:rsid w:val="001102D0"/>
    <w:rsid w:val="001107C7"/>
    <w:rsid w:val="00110887"/>
    <w:rsid w:val="00110B28"/>
    <w:rsid w:val="00110C6B"/>
    <w:rsid w:val="00110DEF"/>
    <w:rsid w:val="00110E2A"/>
    <w:rsid w:val="0011115F"/>
    <w:rsid w:val="001111EA"/>
    <w:rsid w:val="00111549"/>
    <w:rsid w:val="001119B8"/>
    <w:rsid w:val="00111C9F"/>
    <w:rsid w:val="00111CA1"/>
    <w:rsid w:val="00111D29"/>
    <w:rsid w:val="00111D6F"/>
    <w:rsid w:val="0011233D"/>
    <w:rsid w:val="001124BC"/>
    <w:rsid w:val="00112A17"/>
    <w:rsid w:val="00112ABA"/>
    <w:rsid w:val="00112BE5"/>
    <w:rsid w:val="00112E10"/>
    <w:rsid w:val="00112FA9"/>
    <w:rsid w:val="001130F1"/>
    <w:rsid w:val="001132AF"/>
    <w:rsid w:val="00113477"/>
    <w:rsid w:val="001137A3"/>
    <w:rsid w:val="00113B5E"/>
    <w:rsid w:val="00113D0C"/>
    <w:rsid w:val="00113D3B"/>
    <w:rsid w:val="00113FAA"/>
    <w:rsid w:val="0011423E"/>
    <w:rsid w:val="0011433D"/>
    <w:rsid w:val="00114376"/>
    <w:rsid w:val="00114751"/>
    <w:rsid w:val="001147E6"/>
    <w:rsid w:val="001148BF"/>
    <w:rsid w:val="00114965"/>
    <w:rsid w:val="00114A7B"/>
    <w:rsid w:val="00114C51"/>
    <w:rsid w:val="00114E5E"/>
    <w:rsid w:val="0011505F"/>
    <w:rsid w:val="001150E7"/>
    <w:rsid w:val="001154E9"/>
    <w:rsid w:val="0011576F"/>
    <w:rsid w:val="00115B8B"/>
    <w:rsid w:val="00115BDF"/>
    <w:rsid w:val="00115C1A"/>
    <w:rsid w:val="00115CD0"/>
    <w:rsid w:val="00115D78"/>
    <w:rsid w:val="00115EA6"/>
    <w:rsid w:val="00115F85"/>
    <w:rsid w:val="00115FC6"/>
    <w:rsid w:val="00116114"/>
    <w:rsid w:val="00116290"/>
    <w:rsid w:val="001164AE"/>
    <w:rsid w:val="0011660A"/>
    <w:rsid w:val="0011666F"/>
    <w:rsid w:val="0011699F"/>
    <w:rsid w:val="00116B76"/>
    <w:rsid w:val="00116C0C"/>
    <w:rsid w:val="001170A1"/>
    <w:rsid w:val="00117164"/>
    <w:rsid w:val="0011723E"/>
    <w:rsid w:val="00117284"/>
    <w:rsid w:val="001172DA"/>
    <w:rsid w:val="001174C4"/>
    <w:rsid w:val="001175CA"/>
    <w:rsid w:val="001175EF"/>
    <w:rsid w:val="0011771B"/>
    <w:rsid w:val="00117735"/>
    <w:rsid w:val="00117A22"/>
    <w:rsid w:val="00120215"/>
    <w:rsid w:val="0012049D"/>
    <w:rsid w:val="001204D6"/>
    <w:rsid w:val="00120783"/>
    <w:rsid w:val="00120963"/>
    <w:rsid w:val="001209B2"/>
    <w:rsid w:val="00120AD4"/>
    <w:rsid w:val="00120D06"/>
    <w:rsid w:val="001212A2"/>
    <w:rsid w:val="001212B6"/>
    <w:rsid w:val="001213C9"/>
    <w:rsid w:val="00121855"/>
    <w:rsid w:val="00121D80"/>
    <w:rsid w:val="001222F3"/>
    <w:rsid w:val="00122456"/>
    <w:rsid w:val="0012253D"/>
    <w:rsid w:val="001228A1"/>
    <w:rsid w:val="001230B6"/>
    <w:rsid w:val="00123392"/>
    <w:rsid w:val="001233CE"/>
    <w:rsid w:val="00123456"/>
    <w:rsid w:val="00123510"/>
    <w:rsid w:val="00123645"/>
    <w:rsid w:val="001237F9"/>
    <w:rsid w:val="00123820"/>
    <w:rsid w:val="00123959"/>
    <w:rsid w:val="00123AD6"/>
    <w:rsid w:val="00123D06"/>
    <w:rsid w:val="00123EC0"/>
    <w:rsid w:val="001243D1"/>
    <w:rsid w:val="0012458B"/>
    <w:rsid w:val="0012483D"/>
    <w:rsid w:val="001248CF"/>
    <w:rsid w:val="00124977"/>
    <w:rsid w:val="00124B8F"/>
    <w:rsid w:val="00124D68"/>
    <w:rsid w:val="00124DD8"/>
    <w:rsid w:val="0012519E"/>
    <w:rsid w:val="00125230"/>
    <w:rsid w:val="00125264"/>
    <w:rsid w:val="0012572F"/>
    <w:rsid w:val="001257D3"/>
    <w:rsid w:val="00125CAE"/>
    <w:rsid w:val="001260CF"/>
    <w:rsid w:val="00126255"/>
    <w:rsid w:val="00126378"/>
    <w:rsid w:val="00126461"/>
    <w:rsid w:val="001264B0"/>
    <w:rsid w:val="00126572"/>
    <w:rsid w:val="00126609"/>
    <w:rsid w:val="001267FF"/>
    <w:rsid w:val="00126947"/>
    <w:rsid w:val="00126C97"/>
    <w:rsid w:val="00126DC3"/>
    <w:rsid w:val="00126DF8"/>
    <w:rsid w:val="00126FCB"/>
    <w:rsid w:val="001270D4"/>
    <w:rsid w:val="001271FD"/>
    <w:rsid w:val="00127562"/>
    <w:rsid w:val="00127651"/>
    <w:rsid w:val="001277F0"/>
    <w:rsid w:val="0012787D"/>
    <w:rsid w:val="00127B1D"/>
    <w:rsid w:val="00127E66"/>
    <w:rsid w:val="001300AF"/>
    <w:rsid w:val="00130196"/>
    <w:rsid w:val="0013038D"/>
    <w:rsid w:val="0013039F"/>
    <w:rsid w:val="0013054C"/>
    <w:rsid w:val="001306FD"/>
    <w:rsid w:val="00130950"/>
    <w:rsid w:val="001309EA"/>
    <w:rsid w:val="00130A18"/>
    <w:rsid w:val="00130BB3"/>
    <w:rsid w:val="00130CA2"/>
    <w:rsid w:val="00130E3B"/>
    <w:rsid w:val="00131186"/>
    <w:rsid w:val="001312BF"/>
    <w:rsid w:val="0013137B"/>
    <w:rsid w:val="0013163C"/>
    <w:rsid w:val="00131901"/>
    <w:rsid w:val="00131DA3"/>
    <w:rsid w:val="00132049"/>
    <w:rsid w:val="001320F1"/>
    <w:rsid w:val="001321C6"/>
    <w:rsid w:val="001323A8"/>
    <w:rsid w:val="00132436"/>
    <w:rsid w:val="001324CD"/>
    <w:rsid w:val="0013251B"/>
    <w:rsid w:val="0013254A"/>
    <w:rsid w:val="0013268B"/>
    <w:rsid w:val="001328B7"/>
    <w:rsid w:val="00132BBB"/>
    <w:rsid w:val="00132BC8"/>
    <w:rsid w:val="001332A6"/>
    <w:rsid w:val="001333F1"/>
    <w:rsid w:val="001334D0"/>
    <w:rsid w:val="00133879"/>
    <w:rsid w:val="00133A98"/>
    <w:rsid w:val="00133ABA"/>
    <w:rsid w:val="00133E14"/>
    <w:rsid w:val="00133E42"/>
    <w:rsid w:val="00133FA3"/>
    <w:rsid w:val="00133FF4"/>
    <w:rsid w:val="00134008"/>
    <w:rsid w:val="0013402B"/>
    <w:rsid w:val="0013413B"/>
    <w:rsid w:val="00134179"/>
    <w:rsid w:val="001341D7"/>
    <w:rsid w:val="0013424F"/>
    <w:rsid w:val="001342E2"/>
    <w:rsid w:val="00134602"/>
    <w:rsid w:val="001346CB"/>
    <w:rsid w:val="00134946"/>
    <w:rsid w:val="00134D4E"/>
    <w:rsid w:val="00134DD5"/>
    <w:rsid w:val="00134DE6"/>
    <w:rsid w:val="00134EBA"/>
    <w:rsid w:val="001351AD"/>
    <w:rsid w:val="00135281"/>
    <w:rsid w:val="00135655"/>
    <w:rsid w:val="001356BF"/>
    <w:rsid w:val="001359B9"/>
    <w:rsid w:val="00135AA0"/>
    <w:rsid w:val="00135C45"/>
    <w:rsid w:val="00135DCD"/>
    <w:rsid w:val="00135E76"/>
    <w:rsid w:val="00135EA3"/>
    <w:rsid w:val="00135F45"/>
    <w:rsid w:val="00135F50"/>
    <w:rsid w:val="00136167"/>
    <w:rsid w:val="001361BA"/>
    <w:rsid w:val="00136325"/>
    <w:rsid w:val="001367BD"/>
    <w:rsid w:val="001369A5"/>
    <w:rsid w:val="00136E9F"/>
    <w:rsid w:val="00136F59"/>
    <w:rsid w:val="00137016"/>
    <w:rsid w:val="0013724A"/>
    <w:rsid w:val="001374A6"/>
    <w:rsid w:val="001375EE"/>
    <w:rsid w:val="00137746"/>
    <w:rsid w:val="0013774E"/>
    <w:rsid w:val="00137A41"/>
    <w:rsid w:val="00137C03"/>
    <w:rsid w:val="00137D8B"/>
    <w:rsid w:val="00140685"/>
    <w:rsid w:val="001408B5"/>
    <w:rsid w:val="001408D0"/>
    <w:rsid w:val="00140A98"/>
    <w:rsid w:val="00140CD1"/>
    <w:rsid w:val="00140D32"/>
    <w:rsid w:val="00140DC5"/>
    <w:rsid w:val="00140DC7"/>
    <w:rsid w:val="001412FE"/>
    <w:rsid w:val="00141377"/>
    <w:rsid w:val="0014141A"/>
    <w:rsid w:val="00141520"/>
    <w:rsid w:val="00141569"/>
    <w:rsid w:val="00141BA2"/>
    <w:rsid w:val="00141E80"/>
    <w:rsid w:val="00141F38"/>
    <w:rsid w:val="00141FD6"/>
    <w:rsid w:val="00142050"/>
    <w:rsid w:val="0014208D"/>
    <w:rsid w:val="0014210C"/>
    <w:rsid w:val="0014219F"/>
    <w:rsid w:val="0014231C"/>
    <w:rsid w:val="001426D6"/>
    <w:rsid w:val="0014277B"/>
    <w:rsid w:val="0014279B"/>
    <w:rsid w:val="001428F8"/>
    <w:rsid w:val="0014292C"/>
    <w:rsid w:val="00142E3C"/>
    <w:rsid w:val="00142E7C"/>
    <w:rsid w:val="00142FE1"/>
    <w:rsid w:val="00143167"/>
    <w:rsid w:val="0014342D"/>
    <w:rsid w:val="001435C1"/>
    <w:rsid w:val="00143703"/>
    <w:rsid w:val="00143798"/>
    <w:rsid w:val="001437EF"/>
    <w:rsid w:val="00143805"/>
    <w:rsid w:val="00143A1A"/>
    <w:rsid w:val="00143A4C"/>
    <w:rsid w:val="00143A62"/>
    <w:rsid w:val="00143C5A"/>
    <w:rsid w:val="00143D7E"/>
    <w:rsid w:val="00143D96"/>
    <w:rsid w:val="00143DAD"/>
    <w:rsid w:val="00143E4F"/>
    <w:rsid w:val="00143ED0"/>
    <w:rsid w:val="001442A2"/>
    <w:rsid w:val="0014439F"/>
    <w:rsid w:val="00144523"/>
    <w:rsid w:val="00144600"/>
    <w:rsid w:val="00144657"/>
    <w:rsid w:val="00144D30"/>
    <w:rsid w:val="00144EE6"/>
    <w:rsid w:val="00144F33"/>
    <w:rsid w:val="00144F9F"/>
    <w:rsid w:val="001451D5"/>
    <w:rsid w:val="001452B5"/>
    <w:rsid w:val="0014548F"/>
    <w:rsid w:val="0014551B"/>
    <w:rsid w:val="001455B8"/>
    <w:rsid w:val="00145855"/>
    <w:rsid w:val="0014585C"/>
    <w:rsid w:val="001458CD"/>
    <w:rsid w:val="00145AD4"/>
    <w:rsid w:val="00145B99"/>
    <w:rsid w:val="00145C87"/>
    <w:rsid w:val="00145E77"/>
    <w:rsid w:val="00146335"/>
    <w:rsid w:val="00146452"/>
    <w:rsid w:val="0014649C"/>
    <w:rsid w:val="00146A0B"/>
    <w:rsid w:val="00146B4A"/>
    <w:rsid w:val="00146D26"/>
    <w:rsid w:val="00146D8C"/>
    <w:rsid w:val="00146FEC"/>
    <w:rsid w:val="00147085"/>
    <w:rsid w:val="001470B8"/>
    <w:rsid w:val="00147160"/>
    <w:rsid w:val="00147462"/>
    <w:rsid w:val="00147614"/>
    <w:rsid w:val="001476C8"/>
    <w:rsid w:val="001476F9"/>
    <w:rsid w:val="0014777F"/>
    <w:rsid w:val="0014785C"/>
    <w:rsid w:val="00147B51"/>
    <w:rsid w:val="00147BE6"/>
    <w:rsid w:val="00147C4E"/>
    <w:rsid w:val="00147D5E"/>
    <w:rsid w:val="00147EDE"/>
    <w:rsid w:val="001501B4"/>
    <w:rsid w:val="00150291"/>
    <w:rsid w:val="00150354"/>
    <w:rsid w:val="00150859"/>
    <w:rsid w:val="00150969"/>
    <w:rsid w:val="00151309"/>
    <w:rsid w:val="001513F2"/>
    <w:rsid w:val="00151468"/>
    <w:rsid w:val="001515C3"/>
    <w:rsid w:val="00151640"/>
    <w:rsid w:val="00151970"/>
    <w:rsid w:val="00151A32"/>
    <w:rsid w:val="00152056"/>
    <w:rsid w:val="001522C1"/>
    <w:rsid w:val="001522E7"/>
    <w:rsid w:val="00152583"/>
    <w:rsid w:val="001527EA"/>
    <w:rsid w:val="0015297F"/>
    <w:rsid w:val="00152E08"/>
    <w:rsid w:val="00152E8B"/>
    <w:rsid w:val="001531FF"/>
    <w:rsid w:val="00153476"/>
    <w:rsid w:val="001536DD"/>
    <w:rsid w:val="001538DB"/>
    <w:rsid w:val="00153AEB"/>
    <w:rsid w:val="00153E17"/>
    <w:rsid w:val="00154115"/>
    <w:rsid w:val="00154123"/>
    <w:rsid w:val="00154259"/>
    <w:rsid w:val="001542FC"/>
    <w:rsid w:val="00154662"/>
    <w:rsid w:val="0015474A"/>
    <w:rsid w:val="001547A7"/>
    <w:rsid w:val="001547A9"/>
    <w:rsid w:val="00154828"/>
    <w:rsid w:val="00154922"/>
    <w:rsid w:val="00154B26"/>
    <w:rsid w:val="00154B36"/>
    <w:rsid w:val="00154C06"/>
    <w:rsid w:val="00154C32"/>
    <w:rsid w:val="00154FFE"/>
    <w:rsid w:val="0015512D"/>
    <w:rsid w:val="001551E0"/>
    <w:rsid w:val="00155215"/>
    <w:rsid w:val="001556D1"/>
    <w:rsid w:val="001556EC"/>
    <w:rsid w:val="00155CCA"/>
    <w:rsid w:val="00155FC6"/>
    <w:rsid w:val="0015619D"/>
    <w:rsid w:val="001564A8"/>
    <w:rsid w:val="00156773"/>
    <w:rsid w:val="0015686F"/>
    <w:rsid w:val="00156C6E"/>
    <w:rsid w:val="0015700C"/>
    <w:rsid w:val="00157113"/>
    <w:rsid w:val="00157155"/>
    <w:rsid w:val="001575CC"/>
    <w:rsid w:val="00157A75"/>
    <w:rsid w:val="00157D86"/>
    <w:rsid w:val="00157F28"/>
    <w:rsid w:val="00157FC3"/>
    <w:rsid w:val="00160720"/>
    <w:rsid w:val="00160784"/>
    <w:rsid w:val="0016087F"/>
    <w:rsid w:val="00160943"/>
    <w:rsid w:val="001609BB"/>
    <w:rsid w:val="001609C3"/>
    <w:rsid w:val="00160AEF"/>
    <w:rsid w:val="00160BAF"/>
    <w:rsid w:val="00160CFA"/>
    <w:rsid w:val="0016101C"/>
    <w:rsid w:val="00161384"/>
    <w:rsid w:val="001613BE"/>
    <w:rsid w:val="00161453"/>
    <w:rsid w:val="00161559"/>
    <w:rsid w:val="001616BE"/>
    <w:rsid w:val="001616E6"/>
    <w:rsid w:val="001618A3"/>
    <w:rsid w:val="001618A8"/>
    <w:rsid w:val="00161940"/>
    <w:rsid w:val="00161BDB"/>
    <w:rsid w:val="00161C37"/>
    <w:rsid w:val="00161D9A"/>
    <w:rsid w:val="00161EE1"/>
    <w:rsid w:val="00162139"/>
    <w:rsid w:val="00162491"/>
    <w:rsid w:val="001624AD"/>
    <w:rsid w:val="001627B4"/>
    <w:rsid w:val="00162AA3"/>
    <w:rsid w:val="00162BB5"/>
    <w:rsid w:val="00162C50"/>
    <w:rsid w:val="00162CF7"/>
    <w:rsid w:val="00162D5E"/>
    <w:rsid w:val="00162F6B"/>
    <w:rsid w:val="00163307"/>
    <w:rsid w:val="001635BC"/>
    <w:rsid w:val="001636E8"/>
    <w:rsid w:val="001638E3"/>
    <w:rsid w:val="0016391B"/>
    <w:rsid w:val="00163987"/>
    <w:rsid w:val="00163B85"/>
    <w:rsid w:val="00163CB5"/>
    <w:rsid w:val="00163D0C"/>
    <w:rsid w:val="00163D6F"/>
    <w:rsid w:val="00163F77"/>
    <w:rsid w:val="00164262"/>
    <w:rsid w:val="00164708"/>
    <w:rsid w:val="00164B92"/>
    <w:rsid w:val="00164D3F"/>
    <w:rsid w:val="00165120"/>
    <w:rsid w:val="0016567D"/>
    <w:rsid w:val="00165A7B"/>
    <w:rsid w:val="00165B19"/>
    <w:rsid w:val="00165D08"/>
    <w:rsid w:val="00165E41"/>
    <w:rsid w:val="00165F22"/>
    <w:rsid w:val="00165F59"/>
    <w:rsid w:val="0016605C"/>
    <w:rsid w:val="0016611C"/>
    <w:rsid w:val="0016641E"/>
    <w:rsid w:val="00166426"/>
    <w:rsid w:val="001664D7"/>
    <w:rsid w:val="0016653F"/>
    <w:rsid w:val="001666EA"/>
    <w:rsid w:val="00166810"/>
    <w:rsid w:val="001669A4"/>
    <w:rsid w:val="00166A69"/>
    <w:rsid w:val="00166AA2"/>
    <w:rsid w:val="00166DFD"/>
    <w:rsid w:val="00166E51"/>
    <w:rsid w:val="00166ED6"/>
    <w:rsid w:val="0016710A"/>
    <w:rsid w:val="00167162"/>
    <w:rsid w:val="00167312"/>
    <w:rsid w:val="00167429"/>
    <w:rsid w:val="00167447"/>
    <w:rsid w:val="00167AAE"/>
    <w:rsid w:val="00167E0E"/>
    <w:rsid w:val="00167E98"/>
    <w:rsid w:val="0017003A"/>
    <w:rsid w:val="00170124"/>
    <w:rsid w:val="00170468"/>
    <w:rsid w:val="001706EB"/>
    <w:rsid w:val="0017076C"/>
    <w:rsid w:val="00170C86"/>
    <w:rsid w:val="00170CCF"/>
    <w:rsid w:val="00170CEA"/>
    <w:rsid w:val="00170DCC"/>
    <w:rsid w:val="00170F19"/>
    <w:rsid w:val="00170FA3"/>
    <w:rsid w:val="00171436"/>
    <w:rsid w:val="00171470"/>
    <w:rsid w:val="00171A7B"/>
    <w:rsid w:val="00171B2A"/>
    <w:rsid w:val="00171CCF"/>
    <w:rsid w:val="00171D77"/>
    <w:rsid w:val="001722FC"/>
    <w:rsid w:val="0017265B"/>
    <w:rsid w:val="00172766"/>
    <w:rsid w:val="001728CD"/>
    <w:rsid w:val="0017297A"/>
    <w:rsid w:val="00172A36"/>
    <w:rsid w:val="00172BAE"/>
    <w:rsid w:val="00172DDA"/>
    <w:rsid w:val="001730A5"/>
    <w:rsid w:val="00173189"/>
    <w:rsid w:val="00173358"/>
    <w:rsid w:val="0017337E"/>
    <w:rsid w:val="001736AB"/>
    <w:rsid w:val="00173751"/>
    <w:rsid w:val="00173962"/>
    <w:rsid w:val="001739D5"/>
    <w:rsid w:val="001739FB"/>
    <w:rsid w:val="00173AF4"/>
    <w:rsid w:val="00173B18"/>
    <w:rsid w:val="00173DB0"/>
    <w:rsid w:val="00173E6F"/>
    <w:rsid w:val="00173F7D"/>
    <w:rsid w:val="00173FC2"/>
    <w:rsid w:val="001742EF"/>
    <w:rsid w:val="00174406"/>
    <w:rsid w:val="0017441D"/>
    <w:rsid w:val="00174892"/>
    <w:rsid w:val="00174929"/>
    <w:rsid w:val="00174985"/>
    <w:rsid w:val="00174A50"/>
    <w:rsid w:val="00174B6F"/>
    <w:rsid w:val="00174BB8"/>
    <w:rsid w:val="00174D02"/>
    <w:rsid w:val="00174ED6"/>
    <w:rsid w:val="00174FDD"/>
    <w:rsid w:val="00175006"/>
    <w:rsid w:val="00175079"/>
    <w:rsid w:val="00175080"/>
    <w:rsid w:val="00175269"/>
    <w:rsid w:val="00175340"/>
    <w:rsid w:val="001753CF"/>
    <w:rsid w:val="001754AE"/>
    <w:rsid w:val="001754CC"/>
    <w:rsid w:val="001755E0"/>
    <w:rsid w:val="001756F6"/>
    <w:rsid w:val="0017595A"/>
    <w:rsid w:val="00175B04"/>
    <w:rsid w:val="00175B45"/>
    <w:rsid w:val="00175C0F"/>
    <w:rsid w:val="00175CD9"/>
    <w:rsid w:val="00175E7E"/>
    <w:rsid w:val="00176062"/>
    <w:rsid w:val="001761D7"/>
    <w:rsid w:val="001761F5"/>
    <w:rsid w:val="00176241"/>
    <w:rsid w:val="00176524"/>
    <w:rsid w:val="0017653C"/>
    <w:rsid w:val="001767BB"/>
    <w:rsid w:val="00176857"/>
    <w:rsid w:val="00176884"/>
    <w:rsid w:val="001769D8"/>
    <w:rsid w:val="00176B76"/>
    <w:rsid w:val="00176C8D"/>
    <w:rsid w:val="00176D8D"/>
    <w:rsid w:val="00177016"/>
    <w:rsid w:val="0017702A"/>
    <w:rsid w:val="00177446"/>
    <w:rsid w:val="0017749A"/>
    <w:rsid w:val="001774E5"/>
    <w:rsid w:val="0017752A"/>
    <w:rsid w:val="00177769"/>
    <w:rsid w:val="00177976"/>
    <w:rsid w:val="00177A21"/>
    <w:rsid w:val="00177C52"/>
    <w:rsid w:val="00180040"/>
    <w:rsid w:val="00180134"/>
    <w:rsid w:val="001805FE"/>
    <w:rsid w:val="00180737"/>
    <w:rsid w:val="00180B29"/>
    <w:rsid w:val="00180E68"/>
    <w:rsid w:val="001811AB"/>
    <w:rsid w:val="00181287"/>
    <w:rsid w:val="0018156C"/>
    <w:rsid w:val="001815F6"/>
    <w:rsid w:val="0018185C"/>
    <w:rsid w:val="001819D4"/>
    <w:rsid w:val="00181A24"/>
    <w:rsid w:val="00181EC7"/>
    <w:rsid w:val="00181F62"/>
    <w:rsid w:val="00181F7E"/>
    <w:rsid w:val="00182063"/>
    <w:rsid w:val="0018208E"/>
    <w:rsid w:val="001822B1"/>
    <w:rsid w:val="001825C4"/>
    <w:rsid w:val="001828CD"/>
    <w:rsid w:val="001830DB"/>
    <w:rsid w:val="001831B8"/>
    <w:rsid w:val="001832D4"/>
    <w:rsid w:val="001833CA"/>
    <w:rsid w:val="001834CC"/>
    <w:rsid w:val="00183844"/>
    <w:rsid w:val="00183B44"/>
    <w:rsid w:val="00183C24"/>
    <w:rsid w:val="00183E72"/>
    <w:rsid w:val="00183ED2"/>
    <w:rsid w:val="00183FA4"/>
    <w:rsid w:val="00184174"/>
    <w:rsid w:val="00184241"/>
    <w:rsid w:val="001842B8"/>
    <w:rsid w:val="001842FA"/>
    <w:rsid w:val="00184464"/>
    <w:rsid w:val="00184598"/>
    <w:rsid w:val="001848E8"/>
    <w:rsid w:val="00184A33"/>
    <w:rsid w:val="00184BCC"/>
    <w:rsid w:val="00184C3C"/>
    <w:rsid w:val="00184CA4"/>
    <w:rsid w:val="00184F65"/>
    <w:rsid w:val="00184F70"/>
    <w:rsid w:val="00184FAE"/>
    <w:rsid w:val="001850E7"/>
    <w:rsid w:val="00185135"/>
    <w:rsid w:val="001851B0"/>
    <w:rsid w:val="001855E2"/>
    <w:rsid w:val="00185763"/>
    <w:rsid w:val="001858FE"/>
    <w:rsid w:val="00185B6E"/>
    <w:rsid w:val="00185E39"/>
    <w:rsid w:val="00185FE0"/>
    <w:rsid w:val="001860D6"/>
    <w:rsid w:val="001865BD"/>
    <w:rsid w:val="00186C87"/>
    <w:rsid w:val="00186D8B"/>
    <w:rsid w:val="00186DF3"/>
    <w:rsid w:val="00186F77"/>
    <w:rsid w:val="001875E5"/>
    <w:rsid w:val="001879C2"/>
    <w:rsid w:val="00187B5A"/>
    <w:rsid w:val="00190288"/>
    <w:rsid w:val="00190531"/>
    <w:rsid w:val="0019071E"/>
    <w:rsid w:val="00190AD4"/>
    <w:rsid w:val="00190CE0"/>
    <w:rsid w:val="00191058"/>
    <w:rsid w:val="00191090"/>
    <w:rsid w:val="001910E8"/>
    <w:rsid w:val="00191185"/>
    <w:rsid w:val="00191214"/>
    <w:rsid w:val="00191215"/>
    <w:rsid w:val="00191265"/>
    <w:rsid w:val="001915F3"/>
    <w:rsid w:val="001918CF"/>
    <w:rsid w:val="00191A1F"/>
    <w:rsid w:val="00191A3E"/>
    <w:rsid w:val="00191BB3"/>
    <w:rsid w:val="001921CA"/>
    <w:rsid w:val="0019252E"/>
    <w:rsid w:val="001926A5"/>
    <w:rsid w:val="001929C5"/>
    <w:rsid w:val="00192E13"/>
    <w:rsid w:val="00193056"/>
    <w:rsid w:val="0019344B"/>
    <w:rsid w:val="001935DC"/>
    <w:rsid w:val="0019369A"/>
    <w:rsid w:val="001938BD"/>
    <w:rsid w:val="00193A18"/>
    <w:rsid w:val="00193AFC"/>
    <w:rsid w:val="00193EA9"/>
    <w:rsid w:val="0019441E"/>
    <w:rsid w:val="00194725"/>
    <w:rsid w:val="001949D5"/>
    <w:rsid w:val="00194D7C"/>
    <w:rsid w:val="00194D7E"/>
    <w:rsid w:val="001951F1"/>
    <w:rsid w:val="00195577"/>
    <w:rsid w:val="00195733"/>
    <w:rsid w:val="00195A27"/>
    <w:rsid w:val="00195A79"/>
    <w:rsid w:val="00195B72"/>
    <w:rsid w:val="00195E95"/>
    <w:rsid w:val="00196280"/>
    <w:rsid w:val="00196370"/>
    <w:rsid w:val="001963D4"/>
    <w:rsid w:val="001963F7"/>
    <w:rsid w:val="00196466"/>
    <w:rsid w:val="00196A52"/>
    <w:rsid w:val="00196C18"/>
    <w:rsid w:val="00196D30"/>
    <w:rsid w:val="00196E39"/>
    <w:rsid w:val="00196ED3"/>
    <w:rsid w:val="001970D3"/>
    <w:rsid w:val="001972C4"/>
    <w:rsid w:val="0019738B"/>
    <w:rsid w:val="00197761"/>
    <w:rsid w:val="00197788"/>
    <w:rsid w:val="00197BA0"/>
    <w:rsid w:val="00197CBD"/>
    <w:rsid w:val="00197D16"/>
    <w:rsid w:val="00197ED0"/>
    <w:rsid w:val="001A0063"/>
    <w:rsid w:val="001A015A"/>
    <w:rsid w:val="001A017D"/>
    <w:rsid w:val="001A01F4"/>
    <w:rsid w:val="001A0217"/>
    <w:rsid w:val="001A028C"/>
    <w:rsid w:val="001A038C"/>
    <w:rsid w:val="001A04FD"/>
    <w:rsid w:val="001A05FD"/>
    <w:rsid w:val="001A0650"/>
    <w:rsid w:val="001A0B46"/>
    <w:rsid w:val="001A0CED"/>
    <w:rsid w:val="001A0D2A"/>
    <w:rsid w:val="001A1031"/>
    <w:rsid w:val="001A10C8"/>
    <w:rsid w:val="001A1134"/>
    <w:rsid w:val="001A1386"/>
    <w:rsid w:val="001A153B"/>
    <w:rsid w:val="001A1921"/>
    <w:rsid w:val="001A1B79"/>
    <w:rsid w:val="001A1B80"/>
    <w:rsid w:val="001A1BDF"/>
    <w:rsid w:val="001A1E8E"/>
    <w:rsid w:val="001A1FCD"/>
    <w:rsid w:val="001A21F6"/>
    <w:rsid w:val="001A2473"/>
    <w:rsid w:val="001A2563"/>
    <w:rsid w:val="001A2677"/>
    <w:rsid w:val="001A26CC"/>
    <w:rsid w:val="001A272D"/>
    <w:rsid w:val="001A27EE"/>
    <w:rsid w:val="001A2A9F"/>
    <w:rsid w:val="001A2ACC"/>
    <w:rsid w:val="001A2E93"/>
    <w:rsid w:val="001A30B3"/>
    <w:rsid w:val="001A312B"/>
    <w:rsid w:val="001A34F3"/>
    <w:rsid w:val="001A34FC"/>
    <w:rsid w:val="001A3533"/>
    <w:rsid w:val="001A378A"/>
    <w:rsid w:val="001A3AC7"/>
    <w:rsid w:val="001A3E6B"/>
    <w:rsid w:val="001A425C"/>
    <w:rsid w:val="001A42F3"/>
    <w:rsid w:val="001A438C"/>
    <w:rsid w:val="001A43A3"/>
    <w:rsid w:val="001A43F9"/>
    <w:rsid w:val="001A468B"/>
    <w:rsid w:val="001A4870"/>
    <w:rsid w:val="001A487B"/>
    <w:rsid w:val="001A4936"/>
    <w:rsid w:val="001A49B3"/>
    <w:rsid w:val="001A4AF3"/>
    <w:rsid w:val="001A4D3F"/>
    <w:rsid w:val="001A4F12"/>
    <w:rsid w:val="001A4FE6"/>
    <w:rsid w:val="001A5016"/>
    <w:rsid w:val="001A5112"/>
    <w:rsid w:val="001A5154"/>
    <w:rsid w:val="001A5473"/>
    <w:rsid w:val="001A5523"/>
    <w:rsid w:val="001A574D"/>
    <w:rsid w:val="001A574E"/>
    <w:rsid w:val="001A57E2"/>
    <w:rsid w:val="001A5926"/>
    <w:rsid w:val="001A5AFE"/>
    <w:rsid w:val="001A5DE7"/>
    <w:rsid w:val="001A5E5F"/>
    <w:rsid w:val="001A5F38"/>
    <w:rsid w:val="001A5F84"/>
    <w:rsid w:val="001A60EF"/>
    <w:rsid w:val="001A62BA"/>
    <w:rsid w:val="001A62C1"/>
    <w:rsid w:val="001A69A4"/>
    <w:rsid w:val="001A6AF2"/>
    <w:rsid w:val="001A6C16"/>
    <w:rsid w:val="001A6C47"/>
    <w:rsid w:val="001A6E85"/>
    <w:rsid w:val="001A75FE"/>
    <w:rsid w:val="001A7616"/>
    <w:rsid w:val="001A7754"/>
    <w:rsid w:val="001A7967"/>
    <w:rsid w:val="001A79F7"/>
    <w:rsid w:val="001A79FB"/>
    <w:rsid w:val="001A7DB1"/>
    <w:rsid w:val="001B001A"/>
    <w:rsid w:val="001B0229"/>
    <w:rsid w:val="001B04F0"/>
    <w:rsid w:val="001B05DA"/>
    <w:rsid w:val="001B087B"/>
    <w:rsid w:val="001B0893"/>
    <w:rsid w:val="001B0B01"/>
    <w:rsid w:val="001B0BF6"/>
    <w:rsid w:val="001B0CF3"/>
    <w:rsid w:val="001B0DBC"/>
    <w:rsid w:val="001B0EC5"/>
    <w:rsid w:val="001B12C7"/>
    <w:rsid w:val="001B1374"/>
    <w:rsid w:val="001B175B"/>
    <w:rsid w:val="001B1816"/>
    <w:rsid w:val="001B1D9D"/>
    <w:rsid w:val="001B1E6D"/>
    <w:rsid w:val="001B1EFC"/>
    <w:rsid w:val="001B1F93"/>
    <w:rsid w:val="001B225F"/>
    <w:rsid w:val="001B23B2"/>
    <w:rsid w:val="001B24DA"/>
    <w:rsid w:val="001B25DA"/>
    <w:rsid w:val="001B275C"/>
    <w:rsid w:val="001B297A"/>
    <w:rsid w:val="001B298E"/>
    <w:rsid w:val="001B3116"/>
    <w:rsid w:val="001B32F7"/>
    <w:rsid w:val="001B3326"/>
    <w:rsid w:val="001B3577"/>
    <w:rsid w:val="001B365B"/>
    <w:rsid w:val="001B36A6"/>
    <w:rsid w:val="001B38DE"/>
    <w:rsid w:val="001B3BCA"/>
    <w:rsid w:val="001B3D40"/>
    <w:rsid w:val="001B3F5F"/>
    <w:rsid w:val="001B417E"/>
    <w:rsid w:val="001B42F1"/>
    <w:rsid w:val="001B44E1"/>
    <w:rsid w:val="001B4B32"/>
    <w:rsid w:val="001B4D1D"/>
    <w:rsid w:val="001B4D3A"/>
    <w:rsid w:val="001B4DEF"/>
    <w:rsid w:val="001B4F9C"/>
    <w:rsid w:val="001B502C"/>
    <w:rsid w:val="001B52C9"/>
    <w:rsid w:val="001B534E"/>
    <w:rsid w:val="001B5414"/>
    <w:rsid w:val="001B5775"/>
    <w:rsid w:val="001B57BE"/>
    <w:rsid w:val="001B59A6"/>
    <w:rsid w:val="001B5BA3"/>
    <w:rsid w:val="001B5C31"/>
    <w:rsid w:val="001B5CA6"/>
    <w:rsid w:val="001B5E27"/>
    <w:rsid w:val="001B5E99"/>
    <w:rsid w:val="001B5F17"/>
    <w:rsid w:val="001B668B"/>
    <w:rsid w:val="001B6690"/>
    <w:rsid w:val="001B6B64"/>
    <w:rsid w:val="001B6C86"/>
    <w:rsid w:val="001B6DCE"/>
    <w:rsid w:val="001B6E65"/>
    <w:rsid w:val="001B6F68"/>
    <w:rsid w:val="001B6FCD"/>
    <w:rsid w:val="001B7041"/>
    <w:rsid w:val="001B773F"/>
    <w:rsid w:val="001B792D"/>
    <w:rsid w:val="001B7BE2"/>
    <w:rsid w:val="001B7C9A"/>
    <w:rsid w:val="001B7D60"/>
    <w:rsid w:val="001B7DA8"/>
    <w:rsid w:val="001B7EDF"/>
    <w:rsid w:val="001C00BE"/>
    <w:rsid w:val="001C0858"/>
    <w:rsid w:val="001C0B52"/>
    <w:rsid w:val="001C0BE8"/>
    <w:rsid w:val="001C106D"/>
    <w:rsid w:val="001C12BA"/>
    <w:rsid w:val="001C1599"/>
    <w:rsid w:val="001C15B9"/>
    <w:rsid w:val="001C1980"/>
    <w:rsid w:val="001C1B60"/>
    <w:rsid w:val="001C1B6F"/>
    <w:rsid w:val="001C1B8A"/>
    <w:rsid w:val="001C1F1F"/>
    <w:rsid w:val="001C22E5"/>
    <w:rsid w:val="001C23AF"/>
    <w:rsid w:val="001C24E8"/>
    <w:rsid w:val="001C282A"/>
    <w:rsid w:val="001C28CB"/>
    <w:rsid w:val="001C29A0"/>
    <w:rsid w:val="001C2BE6"/>
    <w:rsid w:val="001C2DCA"/>
    <w:rsid w:val="001C30D5"/>
    <w:rsid w:val="001C32BA"/>
    <w:rsid w:val="001C3445"/>
    <w:rsid w:val="001C34FC"/>
    <w:rsid w:val="001C35A6"/>
    <w:rsid w:val="001C3649"/>
    <w:rsid w:val="001C3671"/>
    <w:rsid w:val="001C3694"/>
    <w:rsid w:val="001C37FE"/>
    <w:rsid w:val="001C380B"/>
    <w:rsid w:val="001C3831"/>
    <w:rsid w:val="001C385B"/>
    <w:rsid w:val="001C38C3"/>
    <w:rsid w:val="001C3A3C"/>
    <w:rsid w:val="001C3C50"/>
    <w:rsid w:val="001C3E1C"/>
    <w:rsid w:val="001C3EB5"/>
    <w:rsid w:val="001C3EE6"/>
    <w:rsid w:val="001C3FA7"/>
    <w:rsid w:val="001C406A"/>
    <w:rsid w:val="001C416B"/>
    <w:rsid w:val="001C423A"/>
    <w:rsid w:val="001C43C7"/>
    <w:rsid w:val="001C46DE"/>
    <w:rsid w:val="001C4756"/>
    <w:rsid w:val="001C47F9"/>
    <w:rsid w:val="001C4801"/>
    <w:rsid w:val="001C49CE"/>
    <w:rsid w:val="001C4EFB"/>
    <w:rsid w:val="001C4F2F"/>
    <w:rsid w:val="001C52B4"/>
    <w:rsid w:val="001C549A"/>
    <w:rsid w:val="001C54AB"/>
    <w:rsid w:val="001C552F"/>
    <w:rsid w:val="001C5664"/>
    <w:rsid w:val="001C56FE"/>
    <w:rsid w:val="001C57A8"/>
    <w:rsid w:val="001C5AA9"/>
    <w:rsid w:val="001C5E3B"/>
    <w:rsid w:val="001C6259"/>
    <w:rsid w:val="001C6545"/>
    <w:rsid w:val="001C65DB"/>
    <w:rsid w:val="001C663F"/>
    <w:rsid w:val="001C68AB"/>
    <w:rsid w:val="001C68B8"/>
    <w:rsid w:val="001C6955"/>
    <w:rsid w:val="001C6BDE"/>
    <w:rsid w:val="001C6BE2"/>
    <w:rsid w:val="001C6D78"/>
    <w:rsid w:val="001C6FB1"/>
    <w:rsid w:val="001C70B6"/>
    <w:rsid w:val="001C75C2"/>
    <w:rsid w:val="001C7615"/>
    <w:rsid w:val="001C7618"/>
    <w:rsid w:val="001C7683"/>
    <w:rsid w:val="001C76D9"/>
    <w:rsid w:val="001C7D39"/>
    <w:rsid w:val="001C7DA5"/>
    <w:rsid w:val="001C7FEC"/>
    <w:rsid w:val="001D003B"/>
    <w:rsid w:val="001D00C7"/>
    <w:rsid w:val="001D01B1"/>
    <w:rsid w:val="001D047C"/>
    <w:rsid w:val="001D04B4"/>
    <w:rsid w:val="001D0697"/>
    <w:rsid w:val="001D0716"/>
    <w:rsid w:val="001D073F"/>
    <w:rsid w:val="001D07DC"/>
    <w:rsid w:val="001D088A"/>
    <w:rsid w:val="001D09CD"/>
    <w:rsid w:val="001D0B5A"/>
    <w:rsid w:val="001D0BCD"/>
    <w:rsid w:val="001D0D24"/>
    <w:rsid w:val="001D0D9A"/>
    <w:rsid w:val="001D1202"/>
    <w:rsid w:val="001D135B"/>
    <w:rsid w:val="001D159E"/>
    <w:rsid w:val="001D18AA"/>
    <w:rsid w:val="001D18C0"/>
    <w:rsid w:val="001D194D"/>
    <w:rsid w:val="001D1C81"/>
    <w:rsid w:val="001D1D76"/>
    <w:rsid w:val="001D1F17"/>
    <w:rsid w:val="001D2079"/>
    <w:rsid w:val="001D2125"/>
    <w:rsid w:val="001D21BA"/>
    <w:rsid w:val="001D2345"/>
    <w:rsid w:val="001D25F4"/>
    <w:rsid w:val="001D2B2E"/>
    <w:rsid w:val="001D2B6E"/>
    <w:rsid w:val="001D32F4"/>
    <w:rsid w:val="001D3336"/>
    <w:rsid w:val="001D333A"/>
    <w:rsid w:val="001D355C"/>
    <w:rsid w:val="001D35FE"/>
    <w:rsid w:val="001D366C"/>
    <w:rsid w:val="001D38DB"/>
    <w:rsid w:val="001D3A10"/>
    <w:rsid w:val="001D3B3A"/>
    <w:rsid w:val="001D3BD7"/>
    <w:rsid w:val="001D3DFB"/>
    <w:rsid w:val="001D424E"/>
    <w:rsid w:val="001D4742"/>
    <w:rsid w:val="001D477B"/>
    <w:rsid w:val="001D4949"/>
    <w:rsid w:val="001D50B0"/>
    <w:rsid w:val="001D526D"/>
    <w:rsid w:val="001D542D"/>
    <w:rsid w:val="001D5862"/>
    <w:rsid w:val="001D5B9D"/>
    <w:rsid w:val="001D5D18"/>
    <w:rsid w:val="001D5E5F"/>
    <w:rsid w:val="001D5EBD"/>
    <w:rsid w:val="001D66CE"/>
    <w:rsid w:val="001D68E2"/>
    <w:rsid w:val="001D6942"/>
    <w:rsid w:val="001D698C"/>
    <w:rsid w:val="001D6BA1"/>
    <w:rsid w:val="001D6CEC"/>
    <w:rsid w:val="001D6D09"/>
    <w:rsid w:val="001D6E2F"/>
    <w:rsid w:val="001D6EE4"/>
    <w:rsid w:val="001D6F57"/>
    <w:rsid w:val="001D719E"/>
    <w:rsid w:val="001D7409"/>
    <w:rsid w:val="001D742B"/>
    <w:rsid w:val="001D7460"/>
    <w:rsid w:val="001D7625"/>
    <w:rsid w:val="001D7946"/>
    <w:rsid w:val="001D7B9D"/>
    <w:rsid w:val="001D7BB4"/>
    <w:rsid w:val="001D7D24"/>
    <w:rsid w:val="001D7E71"/>
    <w:rsid w:val="001E001A"/>
    <w:rsid w:val="001E00C9"/>
    <w:rsid w:val="001E031B"/>
    <w:rsid w:val="001E03D4"/>
    <w:rsid w:val="001E07DE"/>
    <w:rsid w:val="001E0806"/>
    <w:rsid w:val="001E083B"/>
    <w:rsid w:val="001E0AD4"/>
    <w:rsid w:val="001E0B01"/>
    <w:rsid w:val="001E0D1D"/>
    <w:rsid w:val="001E1017"/>
    <w:rsid w:val="001E1086"/>
    <w:rsid w:val="001E10B0"/>
    <w:rsid w:val="001E10D9"/>
    <w:rsid w:val="001E162A"/>
    <w:rsid w:val="001E175B"/>
    <w:rsid w:val="001E1809"/>
    <w:rsid w:val="001E188A"/>
    <w:rsid w:val="001E2012"/>
    <w:rsid w:val="001E20A6"/>
    <w:rsid w:val="001E2130"/>
    <w:rsid w:val="001E23C5"/>
    <w:rsid w:val="001E2707"/>
    <w:rsid w:val="001E27A4"/>
    <w:rsid w:val="001E28A5"/>
    <w:rsid w:val="001E2977"/>
    <w:rsid w:val="001E2A42"/>
    <w:rsid w:val="001E2CEB"/>
    <w:rsid w:val="001E3276"/>
    <w:rsid w:val="001E334B"/>
    <w:rsid w:val="001E33FC"/>
    <w:rsid w:val="001E36F0"/>
    <w:rsid w:val="001E3912"/>
    <w:rsid w:val="001E391E"/>
    <w:rsid w:val="001E39FC"/>
    <w:rsid w:val="001E3A23"/>
    <w:rsid w:val="001E417A"/>
    <w:rsid w:val="001E41BD"/>
    <w:rsid w:val="001E4385"/>
    <w:rsid w:val="001E44C8"/>
    <w:rsid w:val="001E4664"/>
    <w:rsid w:val="001E4723"/>
    <w:rsid w:val="001E47F8"/>
    <w:rsid w:val="001E484C"/>
    <w:rsid w:val="001E4928"/>
    <w:rsid w:val="001E4980"/>
    <w:rsid w:val="001E4A91"/>
    <w:rsid w:val="001E4B44"/>
    <w:rsid w:val="001E4E79"/>
    <w:rsid w:val="001E50D3"/>
    <w:rsid w:val="001E5396"/>
    <w:rsid w:val="001E5443"/>
    <w:rsid w:val="001E5550"/>
    <w:rsid w:val="001E5579"/>
    <w:rsid w:val="001E5697"/>
    <w:rsid w:val="001E58FC"/>
    <w:rsid w:val="001E5B4F"/>
    <w:rsid w:val="001E5BDA"/>
    <w:rsid w:val="001E5CD2"/>
    <w:rsid w:val="001E5D80"/>
    <w:rsid w:val="001E5E2A"/>
    <w:rsid w:val="001E617A"/>
    <w:rsid w:val="001E6199"/>
    <w:rsid w:val="001E61FF"/>
    <w:rsid w:val="001E6228"/>
    <w:rsid w:val="001E62B8"/>
    <w:rsid w:val="001E65FF"/>
    <w:rsid w:val="001E6756"/>
    <w:rsid w:val="001E6D6F"/>
    <w:rsid w:val="001E6EC2"/>
    <w:rsid w:val="001E6F20"/>
    <w:rsid w:val="001E79B8"/>
    <w:rsid w:val="001E7A81"/>
    <w:rsid w:val="001E7B51"/>
    <w:rsid w:val="001E7BC5"/>
    <w:rsid w:val="001E7C74"/>
    <w:rsid w:val="001E7FE0"/>
    <w:rsid w:val="001F02F1"/>
    <w:rsid w:val="001F0CA1"/>
    <w:rsid w:val="001F0CDD"/>
    <w:rsid w:val="001F119D"/>
    <w:rsid w:val="001F1210"/>
    <w:rsid w:val="001F145B"/>
    <w:rsid w:val="001F14E3"/>
    <w:rsid w:val="001F16D5"/>
    <w:rsid w:val="001F174D"/>
    <w:rsid w:val="001F1938"/>
    <w:rsid w:val="001F198F"/>
    <w:rsid w:val="001F1991"/>
    <w:rsid w:val="001F1BF9"/>
    <w:rsid w:val="001F1CAB"/>
    <w:rsid w:val="001F1FBF"/>
    <w:rsid w:val="001F22C4"/>
    <w:rsid w:val="001F23CA"/>
    <w:rsid w:val="001F242C"/>
    <w:rsid w:val="001F30F9"/>
    <w:rsid w:val="001F3131"/>
    <w:rsid w:val="001F313F"/>
    <w:rsid w:val="001F319E"/>
    <w:rsid w:val="001F31F9"/>
    <w:rsid w:val="001F33F7"/>
    <w:rsid w:val="001F368C"/>
    <w:rsid w:val="001F36FA"/>
    <w:rsid w:val="001F3750"/>
    <w:rsid w:val="001F3D1E"/>
    <w:rsid w:val="001F3DA6"/>
    <w:rsid w:val="001F3F7D"/>
    <w:rsid w:val="001F414E"/>
    <w:rsid w:val="001F42EB"/>
    <w:rsid w:val="001F43AB"/>
    <w:rsid w:val="001F4462"/>
    <w:rsid w:val="001F4837"/>
    <w:rsid w:val="001F4978"/>
    <w:rsid w:val="001F4A21"/>
    <w:rsid w:val="001F4F1A"/>
    <w:rsid w:val="001F4F54"/>
    <w:rsid w:val="001F50BD"/>
    <w:rsid w:val="001F5293"/>
    <w:rsid w:val="001F53CF"/>
    <w:rsid w:val="001F5448"/>
    <w:rsid w:val="001F5653"/>
    <w:rsid w:val="001F57A7"/>
    <w:rsid w:val="001F5957"/>
    <w:rsid w:val="001F5A52"/>
    <w:rsid w:val="001F5EF7"/>
    <w:rsid w:val="001F5F46"/>
    <w:rsid w:val="001F618F"/>
    <w:rsid w:val="001F62AF"/>
    <w:rsid w:val="001F63D3"/>
    <w:rsid w:val="001F65D3"/>
    <w:rsid w:val="001F661A"/>
    <w:rsid w:val="001F6788"/>
    <w:rsid w:val="001F6A05"/>
    <w:rsid w:val="001F6AED"/>
    <w:rsid w:val="001F6B82"/>
    <w:rsid w:val="001F6DC8"/>
    <w:rsid w:val="001F6DDC"/>
    <w:rsid w:val="001F6E7E"/>
    <w:rsid w:val="001F6F0E"/>
    <w:rsid w:val="001F6F8B"/>
    <w:rsid w:val="001F714D"/>
    <w:rsid w:val="001F7215"/>
    <w:rsid w:val="001F745D"/>
    <w:rsid w:val="001F74C1"/>
    <w:rsid w:val="001F76D5"/>
    <w:rsid w:val="001F7BFD"/>
    <w:rsid w:val="002000FB"/>
    <w:rsid w:val="00200146"/>
    <w:rsid w:val="00200290"/>
    <w:rsid w:val="00200295"/>
    <w:rsid w:val="0020029D"/>
    <w:rsid w:val="00200413"/>
    <w:rsid w:val="002004F6"/>
    <w:rsid w:val="0020076B"/>
    <w:rsid w:val="00200826"/>
    <w:rsid w:val="00200963"/>
    <w:rsid w:val="002009DB"/>
    <w:rsid w:val="00200AAD"/>
    <w:rsid w:val="00200CF9"/>
    <w:rsid w:val="00200E06"/>
    <w:rsid w:val="00200F95"/>
    <w:rsid w:val="00201111"/>
    <w:rsid w:val="0020142A"/>
    <w:rsid w:val="002019AE"/>
    <w:rsid w:val="00201AB4"/>
    <w:rsid w:val="00201B5B"/>
    <w:rsid w:val="00201D38"/>
    <w:rsid w:val="00201EF6"/>
    <w:rsid w:val="00201FB8"/>
    <w:rsid w:val="00201FB9"/>
    <w:rsid w:val="0020201F"/>
    <w:rsid w:val="00202052"/>
    <w:rsid w:val="002022A6"/>
    <w:rsid w:val="002022F0"/>
    <w:rsid w:val="00202491"/>
    <w:rsid w:val="00202516"/>
    <w:rsid w:val="0020256A"/>
    <w:rsid w:val="0020268E"/>
    <w:rsid w:val="0020291B"/>
    <w:rsid w:val="00202A00"/>
    <w:rsid w:val="00202B7E"/>
    <w:rsid w:val="00202EAA"/>
    <w:rsid w:val="00202EFF"/>
    <w:rsid w:val="002030BE"/>
    <w:rsid w:val="002030CE"/>
    <w:rsid w:val="002034F8"/>
    <w:rsid w:val="0020364C"/>
    <w:rsid w:val="00203665"/>
    <w:rsid w:val="0020392C"/>
    <w:rsid w:val="00203AF8"/>
    <w:rsid w:val="00203BBD"/>
    <w:rsid w:val="00203C83"/>
    <w:rsid w:val="00203E9C"/>
    <w:rsid w:val="002040C6"/>
    <w:rsid w:val="00204147"/>
    <w:rsid w:val="00204170"/>
    <w:rsid w:val="0020432E"/>
    <w:rsid w:val="00204775"/>
    <w:rsid w:val="002050A3"/>
    <w:rsid w:val="00205191"/>
    <w:rsid w:val="002053AB"/>
    <w:rsid w:val="00205545"/>
    <w:rsid w:val="00205615"/>
    <w:rsid w:val="002059D2"/>
    <w:rsid w:val="00205C6A"/>
    <w:rsid w:val="00205C6C"/>
    <w:rsid w:val="00205D30"/>
    <w:rsid w:val="002064E9"/>
    <w:rsid w:val="002065F2"/>
    <w:rsid w:val="00206738"/>
    <w:rsid w:val="002069DF"/>
    <w:rsid w:val="00206C50"/>
    <w:rsid w:val="00206CDF"/>
    <w:rsid w:val="00206D2B"/>
    <w:rsid w:val="00206EFA"/>
    <w:rsid w:val="00206FB6"/>
    <w:rsid w:val="00207372"/>
    <w:rsid w:val="002075B7"/>
    <w:rsid w:val="002077D9"/>
    <w:rsid w:val="00207836"/>
    <w:rsid w:val="00207A9C"/>
    <w:rsid w:val="00207E6C"/>
    <w:rsid w:val="00207EDD"/>
    <w:rsid w:val="00207F3E"/>
    <w:rsid w:val="00207F5C"/>
    <w:rsid w:val="0021009D"/>
    <w:rsid w:val="002103A9"/>
    <w:rsid w:val="0021045F"/>
    <w:rsid w:val="002106EC"/>
    <w:rsid w:val="0021078C"/>
    <w:rsid w:val="00210817"/>
    <w:rsid w:val="00210920"/>
    <w:rsid w:val="0021093D"/>
    <w:rsid w:val="00210D9D"/>
    <w:rsid w:val="00210FD6"/>
    <w:rsid w:val="002114C5"/>
    <w:rsid w:val="0021154C"/>
    <w:rsid w:val="002115DA"/>
    <w:rsid w:val="002115DB"/>
    <w:rsid w:val="002116CA"/>
    <w:rsid w:val="002117EB"/>
    <w:rsid w:val="0021191C"/>
    <w:rsid w:val="00211D57"/>
    <w:rsid w:val="00211E26"/>
    <w:rsid w:val="00211F49"/>
    <w:rsid w:val="002120EA"/>
    <w:rsid w:val="00212166"/>
    <w:rsid w:val="002121C9"/>
    <w:rsid w:val="002126BB"/>
    <w:rsid w:val="0021274C"/>
    <w:rsid w:val="002127BA"/>
    <w:rsid w:val="002128A9"/>
    <w:rsid w:val="00212A73"/>
    <w:rsid w:val="00212A7F"/>
    <w:rsid w:val="00212A9B"/>
    <w:rsid w:val="00212B54"/>
    <w:rsid w:val="00212BFD"/>
    <w:rsid w:val="00213101"/>
    <w:rsid w:val="002131CB"/>
    <w:rsid w:val="002133E4"/>
    <w:rsid w:val="002138F2"/>
    <w:rsid w:val="00213B7F"/>
    <w:rsid w:val="00213FBB"/>
    <w:rsid w:val="00214016"/>
    <w:rsid w:val="002141AC"/>
    <w:rsid w:val="00214645"/>
    <w:rsid w:val="0021466E"/>
    <w:rsid w:val="002146FF"/>
    <w:rsid w:val="0021478C"/>
    <w:rsid w:val="002148F6"/>
    <w:rsid w:val="00214929"/>
    <w:rsid w:val="002149F3"/>
    <w:rsid w:val="00214AE5"/>
    <w:rsid w:val="00214EA8"/>
    <w:rsid w:val="002150C2"/>
    <w:rsid w:val="00215636"/>
    <w:rsid w:val="0021570F"/>
    <w:rsid w:val="00215756"/>
    <w:rsid w:val="00215AB8"/>
    <w:rsid w:val="00215B5F"/>
    <w:rsid w:val="00215D2C"/>
    <w:rsid w:val="00215D56"/>
    <w:rsid w:val="00216691"/>
    <w:rsid w:val="00216867"/>
    <w:rsid w:val="00216FA4"/>
    <w:rsid w:val="00217031"/>
    <w:rsid w:val="00217085"/>
    <w:rsid w:val="002170EA"/>
    <w:rsid w:val="00217379"/>
    <w:rsid w:val="00217861"/>
    <w:rsid w:val="00217953"/>
    <w:rsid w:val="00217F19"/>
    <w:rsid w:val="002202EB"/>
    <w:rsid w:val="00220347"/>
    <w:rsid w:val="00220550"/>
    <w:rsid w:val="00220A41"/>
    <w:rsid w:val="00220AEC"/>
    <w:rsid w:val="00220C07"/>
    <w:rsid w:val="00220F22"/>
    <w:rsid w:val="00220F7F"/>
    <w:rsid w:val="00221285"/>
    <w:rsid w:val="002212F4"/>
    <w:rsid w:val="00221552"/>
    <w:rsid w:val="0022164B"/>
    <w:rsid w:val="00221BE4"/>
    <w:rsid w:val="00221CF2"/>
    <w:rsid w:val="00221E7D"/>
    <w:rsid w:val="00221F4F"/>
    <w:rsid w:val="00222154"/>
    <w:rsid w:val="00222645"/>
    <w:rsid w:val="00222646"/>
    <w:rsid w:val="00222681"/>
    <w:rsid w:val="002227A9"/>
    <w:rsid w:val="002229C3"/>
    <w:rsid w:val="00222A74"/>
    <w:rsid w:val="00222A86"/>
    <w:rsid w:val="00222B7F"/>
    <w:rsid w:val="00222ECD"/>
    <w:rsid w:val="002232E6"/>
    <w:rsid w:val="00223406"/>
    <w:rsid w:val="002234E1"/>
    <w:rsid w:val="00223680"/>
    <w:rsid w:val="00223910"/>
    <w:rsid w:val="002239D8"/>
    <w:rsid w:val="00223BC4"/>
    <w:rsid w:val="00223EDC"/>
    <w:rsid w:val="002241BB"/>
    <w:rsid w:val="002241FC"/>
    <w:rsid w:val="0022477F"/>
    <w:rsid w:val="00224A6C"/>
    <w:rsid w:val="00224B05"/>
    <w:rsid w:val="00224C57"/>
    <w:rsid w:val="00224CC8"/>
    <w:rsid w:val="0022502C"/>
    <w:rsid w:val="002251A3"/>
    <w:rsid w:val="002251F4"/>
    <w:rsid w:val="0022534F"/>
    <w:rsid w:val="002256FB"/>
    <w:rsid w:val="00225922"/>
    <w:rsid w:val="002259A2"/>
    <w:rsid w:val="00225A6B"/>
    <w:rsid w:val="00225B07"/>
    <w:rsid w:val="00225B41"/>
    <w:rsid w:val="00225C67"/>
    <w:rsid w:val="00225CAC"/>
    <w:rsid w:val="00225F7A"/>
    <w:rsid w:val="0022630B"/>
    <w:rsid w:val="00226348"/>
    <w:rsid w:val="002265D5"/>
    <w:rsid w:val="00226624"/>
    <w:rsid w:val="0022670A"/>
    <w:rsid w:val="002268B8"/>
    <w:rsid w:val="002269F0"/>
    <w:rsid w:val="00226D10"/>
    <w:rsid w:val="00226DD7"/>
    <w:rsid w:val="00226FE0"/>
    <w:rsid w:val="00227084"/>
    <w:rsid w:val="00227223"/>
    <w:rsid w:val="0022734F"/>
    <w:rsid w:val="002273D7"/>
    <w:rsid w:val="00227452"/>
    <w:rsid w:val="00227625"/>
    <w:rsid w:val="002276A2"/>
    <w:rsid w:val="00227CDB"/>
    <w:rsid w:val="00227EF4"/>
    <w:rsid w:val="002301AD"/>
    <w:rsid w:val="0023067A"/>
    <w:rsid w:val="002308BA"/>
    <w:rsid w:val="00230A2F"/>
    <w:rsid w:val="00230ECA"/>
    <w:rsid w:val="00231009"/>
    <w:rsid w:val="002313C7"/>
    <w:rsid w:val="00231504"/>
    <w:rsid w:val="002316C0"/>
    <w:rsid w:val="0023173D"/>
    <w:rsid w:val="002317E6"/>
    <w:rsid w:val="002319EF"/>
    <w:rsid w:val="00231CD4"/>
    <w:rsid w:val="00231FAC"/>
    <w:rsid w:val="002321F3"/>
    <w:rsid w:val="002326AD"/>
    <w:rsid w:val="00232873"/>
    <w:rsid w:val="00232949"/>
    <w:rsid w:val="00232C27"/>
    <w:rsid w:val="00232C86"/>
    <w:rsid w:val="00232EBD"/>
    <w:rsid w:val="00232FD0"/>
    <w:rsid w:val="00233156"/>
    <w:rsid w:val="00233714"/>
    <w:rsid w:val="0023383C"/>
    <w:rsid w:val="00233915"/>
    <w:rsid w:val="00233B5C"/>
    <w:rsid w:val="00233DE0"/>
    <w:rsid w:val="002340C5"/>
    <w:rsid w:val="002344E1"/>
    <w:rsid w:val="00234547"/>
    <w:rsid w:val="002345F6"/>
    <w:rsid w:val="00234811"/>
    <w:rsid w:val="00234A83"/>
    <w:rsid w:val="00234B60"/>
    <w:rsid w:val="00234B6C"/>
    <w:rsid w:val="00234D5D"/>
    <w:rsid w:val="00235043"/>
    <w:rsid w:val="002350C5"/>
    <w:rsid w:val="00235209"/>
    <w:rsid w:val="00235290"/>
    <w:rsid w:val="002352FD"/>
    <w:rsid w:val="0023538E"/>
    <w:rsid w:val="002354E7"/>
    <w:rsid w:val="00235666"/>
    <w:rsid w:val="002356B0"/>
    <w:rsid w:val="00235771"/>
    <w:rsid w:val="002357C3"/>
    <w:rsid w:val="002359FB"/>
    <w:rsid w:val="00235A24"/>
    <w:rsid w:val="00235B87"/>
    <w:rsid w:val="00235F7F"/>
    <w:rsid w:val="002361EA"/>
    <w:rsid w:val="00236248"/>
    <w:rsid w:val="00236308"/>
    <w:rsid w:val="00236315"/>
    <w:rsid w:val="00236375"/>
    <w:rsid w:val="0023646D"/>
    <w:rsid w:val="00236478"/>
    <w:rsid w:val="00236636"/>
    <w:rsid w:val="00236A61"/>
    <w:rsid w:val="00236A7D"/>
    <w:rsid w:val="00236CA2"/>
    <w:rsid w:val="00236D69"/>
    <w:rsid w:val="00236DAA"/>
    <w:rsid w:val="00236E0D"/>
    <w:rsid w:val="00237251"/>
    <w:rsid w:val="002372C6"/>
    <w:rsid w:val="0023731B"/>
    <w:rsid w:val="00237371"/>
    <w:rsid w:val="002373AA"/>
    <w:rsid w:val="002373B5"/>
    <w:rsid w:val="00237879"/>
    <w:rsid w:val="002378DC"/>
    <w:rsid w:val="002379B8"/>
    <w:rsid w:val="00237BE3"/>
    <w:rsid w:val="00237C23"/>
    <w:rsid w:val="00237EE3"/>
    <w:rsid w:val="0024009C"/>
    <w:rsid w:val="0024018A"/>
    <w:rsid w:val="002401EA"/>
    <w:rsid w:val="00240218"/>
    <w:rsid w:val="0024025F"/>
    <w:rsid w:val="0024026C"/>
    <w:rsid w:val="002402BB"/>
    <w:rsid w:val="002402C9"/>
    <w:rsid w:val="00240489"/>
    <w:rsid w:val="002405BA"/>
    <w:rsid w:val="00240643"/>
    <w:rsid w:val="002406D4"/>
    <w:rsid w:val="00240773"/>
    <w:rsid w:val="002407AC"/>
    <w:rsid w:val="00240B30"/>
    <w:rsid w:val="00240BC4"/>
    <w:rsid w:val="00240D01"/>
    <w:rsid w:val="00240F67"/>
    <w:rsid w:val="0024105F"/>
    <w:rsid w:val="0024122F"/>
    <w:rsid w:val="002412C3"/>
    <w:rsid w:val="00241573"/>
    <w:rsid w:val="002415D8"/>
    <w:rsid w:val="0024162D"/>
    <w:rsid w:val="0024178E"/>
    <w:rsid w:val="00241863"/>
    <w:rsid w:val="00241A6C"/>
    <w:rsid w:val="00241ABA"/>
    <w:rsid w:val="00241E2D"/>
    <w:rsid w:val="00241FA9"/>
    <w:rsid w:val="0024205E"/>
    <w:rsid w:val="00242262"/>
    <w:rsid w:val="00242622"/>
    <w:rsid w:val="0024272B"/>
    <w:rsid w:val="0024280C"/>
    <w:rsid w:val="00242F58"/>
    <w:rsid w:val="00242FCB"/>
    <w:rsid w:val="00243078"/>
    <w:rsid w:val="00243150"/>
    <w:rsid w:val="00243158"/>
    <w:rsid w:val="0024347B"/>
    <w:rsid w:val="002435DD"/>
    <w:rsid w:val="00243DB2"/>
    <w:rsid w:val="00244147"/>
    <w:rsid w:val="002441FF"/>
    <w:rsid w:val="002442E9"/>
    <w:rsid w:val="00244764"/>
    <w:rsid w:val="00244B28"/>
    <w:rsid w:val="00244BD8"/>
    <w:rsid w:val="00244D69"/>
    <w:rsid w:val="00245069"/>
    <w:rsid w:val="002451AF"/>
    <w:rsid w:val="00245337"/>
    <w:rsid w:val="00245645"/>
    <w:rsid w:val="0024591F"/>
    <w:rsid w:val="00245C64"/>
    <w:rsid w:val="00245CBE"/>
    <w:rsid w:val="00245CE4"/>
    <w:rsid w:val="00245CFA"/>
    <w:rsid w:val="00246012"/>
    <w:rsid w:val="0024604E"/>
    <w:rsid w:val="00246396"/>
    <w:rsid w:val="002466F4"/>
    <w:rsid w:val="00246782"/>
    <w:rsid w:val="00246798"/>
    <w:rsid w:val="0024683A"/>
    <w:rsid w:val="00246BAE"/>
    <w:rsid w:val="00246E3B"/>
    <w:rsid w:val="0024702B"/>
    <w:rsid w:val="002471C7"/>
    <w:rsid w:val="002472E3"/>
    <w:rsid w:val="0024735C"/>
    <w:rsid w:val="00247505"/>
    <w:rsid w:val="00247597"/>
    <w:rsid w:val="00247687"/>
    <w:rsid w:val="002476FE"/>
    <w:rsid w:val="0024775F"/>
    <w:rsid w:val="0024780C"/>
    <w:rsid w:val="00247829"/>
    <w:rsid w:val="002479F8"/>
    <w:rsid w:val="00247B62"/>
    <w:rsid w:val="00247C1A"/>
    <w:rsid w:val="002503A2"/>
    <w:rsid w:val="0025040B"/>
    <w:rsid w:val="002504F6"/>
    <w:rsid w:val="00250561"/>
    <w:rsid w:val="00250A69"/>
    <w:rsid w:val="00250ABC"/>
    <w:rsid w:val="00250AE9"/>
    <w:rsid w:val="00250B35"/>
    <w:rsid w:val="00250C31"/>
    <w:rsid w:val="00250CDA"/>
    <w:rsid w:val="00250D01"/>
    <w:rsid w:val="00250D35"/>
    <w:rsid w:val="00250DED"/>
    <w:rsid w:val="00251008"/>
    <w:rsid w:val="002512ED"/>
    <w:rsid w:val="00251408"/>
    <w:rsid w:val="0025160D"/>
    <w:rsid w:val="00251694"/>
    <w:rsid w:val="00251799"/>
    <w:rsid w:val="002517A3"/>
    <w:rsid w:val="002517BD"/>
    <w:rsid w:val="002517FD"/>
    <w:rsid w:val="00251819"/>
    <w:rsid w:val="0025185C"/>
    <w:rsid w:val="00251A8E"/>
    <w:rsid w:val="00251A9E"/>
    <w:rsid w:val="00251AC0"/>
    <w:rsid w:val="00251B7A"/>
    <w:rsid w:val="002521C5"/>
    <w:rsid w:val="00252414"/>
    <w:rsid w:val="00252784"/>
    <w:rsid w:val="002527E2"/>
    <w:rsid w:val="00252CB6"/>
    <w:rsid w:val="00252E4C"/>
    <w:rsid w:val="00253051"/>
    <w:rsid w:val="00253362"/>
    <w:rsid w:val="002535C0"/>
    <w:rsid w:val="002536D6"/>
    <w:rsid w:val="0025397D"/>
    <w:rsid w:val="00253BD9"/>
    <w:rsid w:val="00253CF4"/>
    <w:rsid w:val="00253D27"/>
    <w:rsid w:val="00253FC5"/>
    <w:rsid w:val="0025420A"/>
    <w:rsid w:val="00254602"/>
    <w:rsid w:val="0025466C"/>
    <w:rsid w:val="0025476A"/>
    <w:rsid w:val="00254B06"/>
    <w:rsid w:val="00254DA9"/>
    <w:rsid w:val="00254E57"/>
    <w:rsid w:val="00254EB4"/>
    <w:rsid w:val="00254EFB"/>
    <w:rsid w:val="00255126"/>
    <w:rsid w:val="00255373"/>
    <w:rsid w:val="002553AF"/>
    <w:rsid w:val="0025545D"/>
    <w:rsid w:val="00255461"/>
    <w:rsid w:val="00255487"/>
    <w:rsid w:val="00255824"/>
    <w:rsid w:val="0025592B"/>
    <w:rsid w:val="00255BBA"/>
    <w:rsid w:val="00256066"/>
    <w:rsid w:val="002560F4"/>
    <w:rsid w:val="00256319"/>
    <w:rsid w:val="00256390"/>
    <w:rsid w:val="0025646A"/>
    <w:rsid w:val="002564EA"/>
    <w:rsid w:val="002564F2"/>
    <w:rsid w:val="00256575"/>
    <w:rsid w:val="002566A3"/>
    <w:rsid w:val="00256707"/>
    <w:rsid w:val="002567F0"/>
    <w:rsid w:val="002568C2"/>
    <w:rsid w:val="002569AE"/>
    <w:rsid w:val="002569C3"/>
    <w:rsid w:val="002569D3"/>
    <w:rsid w:val="002569F3"/>
    <w:rsid w:val="00256EBE"/>
    <w:rsid w:val="00256FBB"/>
    <w:rsid w:val="00257DE9"/>
    <w:rsid w:val="0026014A"/>
    <w:rsid w:val="00260264"/>
    <w:rsid w:val="00260680"/>
    <w:rsid w:val="002606B6"/>
    <w:rsid w:val="002607BE"/>
    <w:rsid w:val="002607DA"/>
    <w:rsid w:val="00260B5F"/>
    <w:rsid w:val="00260B90"/>
    <w:rsid w:val="00260EF9"/>
    <w:rsid w:val="00261152"/>
    <w:rsid w:val="0026119E"/>
    <w:rsid w:val="00261B12"/>
    <w:rsid w:val="00261B4D"/>
    <w:rsid w:val="00261EB3"/>
    <w:rsid w:val="00261FEA"/>
    <w:rsid w:val="00262230"/>
    <w:rsid w:val="00262534"/>
    <w:rsid w:val="00262AFF"/>
    <w:rsid w:val="00262B94"/>
    <w:rsid w:val="00262B9C"/>
    <w:rsid w:val="00262BFC"/>
    <w:rsid w:val="00262D2A"/>
    <w:rsid w:val="00262DB9"/>
    <w:rsid w:val="00262E7A"/>
    <w:rsid w:val="00262ECC"/>
    <w:rsid w:val="00262FD6"/>
    <w:rsid w:val="00262FDD"/>
    <w:rsid w:val="00263010"/>
    <w:rsid w:val="0026331F"/>
    <w:rsid w:val="00263341"/>
    <w:rsid w:val="0026371D"/>
    <w:rsid w:val="0026380F"/>
    <w:rsid w:val="002638FA"/>
    <w:rsid w:val="00263AAE"/>
    <w:rsid w:val="00263AC0"/>
    <w:rsid w:val="00263E46"/>
    <w:rsid w:val="00264028"/>
    <w:rsid w:val="00264207"/>
    <w:rsid w:val="00264368"/>
    <w:rsid w:val="0026437B"/>
    <w:rsid w:val="00264843"/>
    <w:rsid w:val="0026495D"/>
    <w:rsid w:val="0026500D"/>
    <w:rsid w:val="002650C7"/>
    <w:rsid w:val="002651CA"/>
    <w:rsid w:val="0026524B"/>
    <w:rsid w:val="00265338"/>
    <w:rsid w:val="002656CF"/>
    <w:rsid w:val="002656D4"/>
    <w:rsid w:val="0026574F"/>
    <w:rsid w:val="002657D8"/>
    <w:rsid w:val="0026582B"/>
    <w:rsid w:val="00265E5D"/>
    <w:rsid w:val="00265E6D"/>
    <w:rsid w:val="00265FFD"/>
    <w:rsid w:val="00266018"/>
    <w:rsid w:val="002660C8"/>
    <w:rsid w:val="002663EC"/>
    <w:rsid w:val="002665F7"/>
    <w:rsid w:val="002666E7"/>
    <w:rsid w:val="002668D0"/>
    <w:rsid w:val="00266D07"/>
    <w:rsid w:val="00266EE7"/>
    <w:rsid w:val="00267311"/>
    <w:rsid w:val="002676EF"/>
    <w:rsid w:val="00267773"/>
    <w:rsid w:val="002679A5"/>
    <w:rsid w:val="00267AC1"/>
    <w:rsid w:val="00267BF4"/>
    <w:rsid w:val="00267F58"/>
    <w:rsid w:val="002700F6"/>
    <w:rsid w:val="0027019B"/>
    <w:rsid w:val="00270286"/>
    <w:rsid w:val="00270483"/>
    <w:rsid w:val="0027065D"/>
    <w:rsid w:val="00270678"/>
    <w:rsid w:val="002707F0"/>
    <w:rsid w:val="002708CF"/>
    <w:rsid w:val="00270D2A"/>
    <w:rsid w:val="00270D2D"/>
    <w:rsid w:val="0027111A"/>
    <w:rsid w:val="00271254"/>
    <w:rsid w:val="00271380"/>
    <w:rsid w:val="002714E8"/>
    <w:rsid w:val="00271639"/>
    <w:rsid w:val="002717FB"/>
    <w:rsid w:val="0027180E"/>
    <w:rsid w:val="0027181B"/>
    <w:rsid w:val="002718A4"/>
    <w:rsid w:val="00271A11"/>
    <w:rsid w:val="00271A4A"/>
    <w:rsid w:val="00271A63"/>
    <w:rsid w:val="00271D48"/>
    <w:rsid w:val="00272060"/>
    <w:rsid w:val="0027215C"/>
    <w:rsid w:val="002724AA"/>
    <w:rsid w:val="002725BF"/>
    <w:rsid w:val="00272874"/>
    <w:rsid w:val="00272A41"/>
    <w:rsid w:val="00272E07"/>
    <w:rsid w:val="00272E8A"/>
    <w:rsid w:val="002732BB"/>
    <w:rsid w:val="002733BE"/>
    <w:rsid w:val="002734A6"/>
    <w:rsid w:val="002734ED"/>
    <w:rsid w:val="00273500"/>
    <w:rsid w:val="002735EB"/>
    <w:rsid w:val="0027360E"/>
    <w:rsid w:val="002738CB"/>
    <w:rsid w:val="002739A3"/>
    <w:rsid w:val="00273A19"/>
    <w:rsid w:val="00273BB1"/>
    <w:rsid w:val="002743C0"/>
    <w:rsid w:val="002744E2"/>
    <w:rsid w:val="00274B4F"/>
    <w:rsid w:val="00274DA9"/>
    <w:rsid w:val="002750A7"/>
    <w:rsid w:val="00275206"/>
    <w:rsid w:val="00275393"/>
    <w:rsid w:val="002755F0"/>
    <w:rsid w:val="00275AA1"/>
    <w:rsid w:val="00275B8E"/>
    <w:rsid w:val="00275D68"/>
    <w:rsid w:val="00275F36"/>
    <w:rsid w:val="00275FCE"/>
    <w:rsid w:val="00276092"/>
    <w:rsid w:val="002760AB"/>
    <w:rsid w:val="00276365"/>
    <w:rsid w:val="0027637D"/>
    <w:rsid w:val="0027688F"/>
    <w:rsid w:val="00276A6D"/>
    <w:rsid w:val="00277074"/>
    <w:rsid w:val="0027735D"/>
    <w:rsid w:val="002779A7"/>
    <w:rsid w:val="00277A55"/>
    <w:rsid w:val="00277C7D"/>
    <w:rsid w:val="00277DC8"/>
    <w:rsid w:val="00277E9A"/>
    <w:rsid w:val="00277FB6"/>
    <w:rsid w:val="00280055"/>
    <w:rsid w:val="0028027D"/>
    <w:rsid w:val="0028029B"/>
    <w:rsid w:val="002802DA"/>
    <w:rsid w:val="002804EB"/>
    <w:rsid w:val="00280958"/>
    <w:rsid w:val="00280AD5"/>
    <w:rsid w:val="00281279"/>
    <w:rsid w:val="00281297"/>
    <w:rsid w:val="00281640"/>
    <w:rsid w:val="002816B5"/>
    <w:rsid w:val="002817CC"/>
    <w:rsid w:val="00281B03"/>
    <w:rsid w:val="00281BD9"/>
    <w:rsid w:val="00281C1A"/>
    <w:rsid w:val="00281FE0"/>
    <w:rsid w:val="0028245E"/>
    <w:rsid w:val="00282766"/>
    <w:rsid w:val="00282895"/>
    <w:rsid w:val="00282B72"/>
    <w:rsid w:val="00282D16"/>
    <w:rsid w:val="00282FB8"/>
    <w:rsid w:val="0028303F"/>
    <w:rsid w:val="0028307E"/>
    <w:rsid w:val="0028308D"/>
    <w:rsid w:val="00283291"/>
    <w:rsid w:val="0028345F"/>
    <w:rsid w:val="00283468"/>
    <w:rsid w:val="002836F8"/>
    <w:rsid w:val="00283746"/>
    <w:rsid w:val="0028399A"/>
    <w:rsid w:val="002839DC"/>
    <w:rsid w:val="00283ADD"/>
    <w:rsid w:val="00283C73"/>
    <w:rsid w:val="00284120"/>
    <w:rsid w:val="0028440B"/>
    <w:rsid w:val="002848DB"/>
    <w:rsid w:val="002848FA"/>
    <w:rsid w:val="00284B2C"/>
    <w:rsid w:val="00284D81"/>
    <w:rsid w:val="00284D88"/>
    <w:rsid w:val="00284E8F"/>
    <w:rsid w:val="00284EC8"/>
    <w:rsid w:val="00284F0A"/>
    <w:rsid w:val="002851AA"/>
    <w:rsid w:val="00285298"/>
    <w:rsid w:val="002852BD"/>
    <w:rsid w:val="0028543A"/>
    <w:rsid w:val="002854C1"/>
    <w:rsid w:val="0028562A"/>
    <w:rsid w:val="00285656"/>
    <w:rsid w:val="00285749"/>
    <w:rsid w:val="00285BD3"/>
    <w:rsid w:val="00285C76"/>
    <w:rsid w:val="00285EFA"/>
    <w:rsid w:val="00285F7B"/>
    <w:rsid w:val="0028612E"/>
    <w:rsid w:val="00286168"/>
    <w:rsid w:val="00286244"/>
    <w:rsid w:val="002862EE"/>
    <w:rsid w:val="00286380"/>
    <w:rsid w:val="002867BA"/>
    <w:rsid w:val="0028690D"/>
    <w:rsid w:val="00286AE4"/>
    <w:rsid w:val="00286B9E"/>
    <w:rsid w:val="00286D21"/>
    <w:rsid w:val="00286E1D"/>
    <w:rsid w:val="00286FD3"/>
    <w:rsid w:val="00286FF1"/>
    <w:rsid w:val="002870F8"/>
    <w:rsid w:val="0028730D"/>
    <w:rsid w:val="002874E2"/>
    <w:rsid w:val="0028758E"/>
    <w:rsid w:val="0028760E"/>
    <w:rsid w:val="002877DB"/>
    <w:rsid w:val="00287997"/>
    <w:rsid w:val="00287CAC"/>
    <w:rsid w:val="00287D6E"/>
    <w:rsid w:val="00287F87"/>
    <w:rsid w:val="00290141"/>
    <w:rsid w:val="002902E0"/>
    <w:rsid w:val="00290389"/>
    <w:rsid w:val="00290850"/>
    <w:rsid w:val="00290943"/>
    <w:rsid w:val="002909D6"/>
    <w:rsid w:val="00290A44"/>
    <w:rsid w:val="00290A5C"/>
    <w:rsid w:val="00290ADC"/>
    <w:rsid w:val="00290E8C"/>
    <w:rsid w:val="0029111C"/>
    <w:rsid w:val="00291133"/>
    <w:rsid w:val="0029150F"/>
    <w:rsid w:val="00291633"/>
    <w:rsid w:val="00291707"/>
    <w:rsid w:val="0029189D"/>
    <w:rsid w:val="002918B4"/>
    <w:rsid w:val="0029198A"/>
    <w:rsid w:val="00291F78"/>
    <w:rsid w:val="002921D5"/>
    <w:rsid w:val="002921E0"/>
    <w:rsid w:val="002923A7"/>
    <w:rsid w:val="0029244A"/>
    <w:rsid w:val="002925CA"/>
    <w:rsid w:val="00292878"/>
    <w:rsid w:val="00292A19"/>
    <w:rsid w:val="00292B5B"/>
    <w:rsid w:val="00292C1F"/>
    <w:rsid w:val="00292D72"/>
    <w:rsid w:val="00292E49"/>
    <w:rsid w:val="00292ED2"/>
    <w:rsid w:val="00292EDC"/>
    <w:rsid w:val="00293117"/>
    <w:rsid w:val="00293255"/>
    <w:rsid w:val="0029337A"/>
    <w:rsid w:val="0029339E"/>
    <w:rsid w:val="00293562"/>
    <w:rsid w:val="0029357F"/>
    <w:rsid w:val="00293DA7"/>
    <w:rsid w:val="00293DE4"/>
    <w:rsid w:val="00293E45"/>
    <w:rsid w:val="00293FD8"/>
    <w:rsid w:val="0029409F"/>
    <w:rsid w:val="002941A9"/>
    <w:rsid w:val="002942AF"/>
    <w:rsid w:val="0029447B"/>
    <w:rsid w:val="002945C7"/>
    <w:rsid w:val="002945E3"/>
    <w:rsid w:val="00294734"/>
    <w:rsid w:val="002948BD"/>
    <w:rsid w:val="00294AA6"/>
    <w:rsid w:val="00294B28"/>
    <w:rsid w:val="00294BA2"/>
    <w:rsid w:val="00294BC9"/>
    <w:rsid w:val="00294F2D"/>
    <w:rsid w:val="00294FB4"/>
    <w:rsid w:val="002952C4"/>
    <w:rsid w:val="00295423"/>
    <w:rsid w:val="002954A4"/>
    <w:rsid w:val="00295550"/>
    <w:rsid w:val="002955A4"/>
    <w:rsid w:val="00295796"/>
    <w:rsid w:val="00295812"/>
    <w:rsid w:val="0029589F"/>
    <w:rsid w:val="00295910"/>
    <w:rsid w:val="00295991"/>
    <w:rsid w:val="002959F0"/>
    <w:rsid w:val="00295BF6"/>
    <w:rsid w:val="00295D14"/>
    <w:rsid w:val="00295D98"/>
    <w:rsid w:val="00295EE4"/>
    <w:rsid w:val="00296297"/>
    <w:rsid w:val="0029630F"/>
    <w:rsid w:val="00296463"/>
    <w:rsid w:val="002967BD"/>
    <w:rsid w:val="00296FE9"/>
    <w:rsid w:val="0029702B"/>
    <w:rsid w:val="00297046"/>
    <w:rsid w:val="0029744F"/>
    <w:rsid w:val="00297A25"/>
    <w:rsid w:val="00297B7F"/>
    <w:rsid w:val="00297DD2"/>
    <w:rsid w:val="002A04CC"/>
    <w:rsid w:val="002A0527"/>
    <w:rsid w:val="002A0558"/>
    <w:rsid w:val="002A0751"/>
    <w:rsid w:val="002A08E4"/>
    <w:rsid w:val="002A0DB3"/>
    <w:rsid w:val="002A0E7F"/>
    <w:rsid w:val="002A1627"/>
    <w:rsid w:val="002A167B"/>
    <w:rsid w:val="002A16D4"/>
    <w:rsid w:val="002A16DC"/>
    <w:rsid w:val="002A1CD8"/>
    <w:rsid w:val="002A1E51"/>
    <w:rsid w:val="002A1F9E"/>
    <w:rsid w:val="002A214F"/>
    <w:rsid w:val="002A2186"/>
    <w:rsid w:val="002A22D3"/>
    <w:rsid w:val="002A26A5"/>
    <w:rsid w:val="002A26F9"/>
    <w:rsid w:val="002A2850"/>
    <w:rsid w:val="002A28DF"/>
    <w:rsid w:val="002A28FB"/>
    <w:rsid w:val="002A2967"/>
    <w:rsid w:val="002A2997"/>
    <w:rsid w:val="002A2D29"/>
    <w:rsid w:val="002A2DDF"/>
    <w:rsid w:val="002A2E77"/>
    <w:rsid w:val="002A2E7F"/>
    <w:rsid w:val="002A30C8"/>
    <w:rsid w:val="002A3221"/>
    <w:rsid w:val="002A3295"/>
    <w:rsid w:val="002A3597"/>
    <w:rsid w:val="002A3761"/>
    <w:rsid w:val="002A3825"/>
    <w:rsid w:val="002A3A13"/>
    <w:rsid w:val="002A3A2A"/>
    <w:rsid w:val="002A3BB0"/>
    <w:rsid w:val="002A3BE7"/>
    <w:rsid w:val="002A41E6"/>
    <w:rsid w:val="002A4369"/>
    <w:rsid w:val="002A446A"/>
    <w:rsid w:val="002A44CA"/>
    <w:rsid w:val="002A45C9"/>
    <w:rsid w:val="002A4727"/>
    <w:rsid w:val="002A48E7"/>
    <w:rsid w:val="002A4BAF"/>
    <w:rsid w:val="002A4F15"/>
    <w:rsid w:val="002A4F5E"/>
    <w:rsid w:val="002A5096"/>
    <w:rsid w:val="002A530F"/>
    <w:rsid w:val="002A5360"/>
    <w:rsid w:val="002A5590"/>
    <w:rsid w:val="002A56A0"/>
    <w:rsid w:val="002A59C9"/>
    <w:rsid w:val="002A5BD9"/>
    <w:rsid w:val="002A5C07"/>
    <w:rsid w:val="002A5D70"/>
    <w:rsid w:val="002A60E1"/>
    <w:rsid w:val="002A61C3"/>
    <w:rsid w:val="002A685C"/>
    <w:rsid w:val="002A6D22"/>
    <w:rsid w:val="002A720B"/>
    <w:rsid w:val="002A74B3"/>
    <w:rsid w:val="002A75EE"/>
    <w:rsid w:val="002A7AF4"/>
    <w:rsid w:val="002A7BAF"/>
    <w:rsid w:val="002A7FF4"/>
    <w:rsid w:val="002B01F5"/>
    <w:rsid w:val="002B051C"/>
    <w:rsid w:val="002B05C9"/>
    <w:rsid w:val="002B0664"/>
    <w:rsid w:val="002B0781"/>
    <w:rsid w:val="002B0C57"/>
    <w:rsid w:val="002B1124"/>
    <w:rsid w:val="002B1279"/>
    <w:rsid w:val="002B12FA"/>
    <w:rsid w:val="002B1517"/>
    <w:rsid w:val="002B154E"/>
    <w:rsid w:val="002B1701"/>
    <w:rsid w:val="002B17E3"/>
    <w:rsid w:val="002B1894"/>
    <w:rsid w:val="002B18F8"/>
    <w:rsid w:val="002B1A1F"/>
    <w:rsid w:val="002B1B0A"/>
    <w:rsid w:val="002B1CEF"/>
    <w:rsid w:val="002B1F8A"/>
    <w:rsid w:val="002B23D2"/>
    <w:rsid w:val="002B266B"/>
    <w:rsid w:val="002B26C7"/>
    <w:rsid w:val="002B2B21"/>
    <w:rsid w:val="002B2B65"/>
    <w:rsid w:val="002B2C50"/>
    <w:rsid w:val="002B2D5B"/>
    <w:rsid w:val="002B328B"/>
    <w:rsid w:val="002B332B"/>
    <w:rsid w:val="002B34D8"/>
    <w:rsid w:val="002B3572"/>
    <w:rsid w:val="002B3583"/>
    <w:rsid w:val="002B3593"/>
    <w:rsid w:val="002B3716"/>
    <w:rsid w:val="002B3988"/>
    <w:rsid w:val="002B3D12"/>
    <w:rsid w:val="002B4151"/>
    <w:rsid w:val="002B4609"/>
    <w:rsid w:val="002B4713"/>
    <w:rsid w:val="002B483C"/>
    <w:rsid w:val="002B4C29"/>
    <w:rsid w:val="002B4D58"/>
    <w:rsid w:val="002B5011"/>
    <w:rsid w:val="002B50B9"/>
    <w:rsid w:val="002B519F"/>
    <w:rsid w:val="002B53DF"/>
    <w:rsid w:val="002B571E"/>
    <w:rsid w:val="002B5AA9"/>
    <w:rsid w:val="002B5CBE"/>
    <w:rsid w:val="002B5E48"/>
    <w:rsid w:val="002B5FD0"/>
    <w:rsid w:val="002B617A"/>
    <w:rsid w:val="002B61A6"/>
    <w:rsid w:val="002B6311"/>
    <w:rsid w:val="002B633A"/>
    <w:rsid w:val="002B638C"/>
    <w:rsid w:val="002B63F4"/>
    <w:rsid w:val="002B64E5"/>
    <w:rsid w:val="002B65D2"/>
    <w:rsid w:val="002B667C"/>
    <w:rsid w:val="002B67EB"/>
    <w:rsid w:val="002B68D5"/>
    <w:rsid w:val="002B6A16"/>
    <w:rsid w:val="002B6BA3"/>
    <w:rsid w:val="002B6CC9"/>
    <w:rsid w:val="002B6EB4"/>
    <w:rsid w:val="002B6F3C"/>
    <w:rsid w:val="002B70F5"/>
    <w:rsid w:val="002B7338"/>
    <w:rsid w:val="002B74B5"/>
    <w:rsid w:val="002B7C43"/>
    <w:rsid w:val="002B7F54"/>
    <w:rsid w:val="002C0135"/>
    <w:rsid w:val="002C01F4"/>
    <w:rsid w:val="002C0244"/>
    <w:rsid w:val="002C0358"/>
    <w:rsid w:val="002C05BC"/>
    <w:rsid w:val="002C0630"/>
    <w:rsid w:val="002C081B"/>
    <w:rsid w:val="002C085E"/>
    <w:rsid w:val="002C09E9"/>
    <w:rsid w:val="002C0E28"/>
    <w:rsid w:val="002C1049"/>
    <w:rsid w:val="002C1128"/>
    <w:rsid w:val="002C128E"/>
    <w:rsid w:val="002C14EA"/>
    <w:rsid w:val="002C168D"/>
    <w:rsid w:val="002C1792"/>
    <w:rsid w:val="002C1807"/>
    <w:rsid w:val="002C192D"/>
    <w:rsid w:val="002C1E74"/>
    <w:rsid w:val="002C2125"/>
    <w:rsid w:val="002C2167"/>
    <w:rsid w:val="002C2206"/>
    <w:rsid w:val="002C234D"/>
    <w:rsid w:val="002C2475"/>
    <w:rsid w:val="002C24AB"/>
    <w:rsid w:val="002C27C5"/>
    <w:rsid w:val="002C28B0"/>
    <w:rsid w:val="002C28F3"/>
    <w:rsid w:val="002C2B6E"/>
    <w:rsid w:val="002C2C0F"/>
    <w:rsid w:val="002C2DDD"/>
    <w:rsid w:val="002C2EF6"/>
    <w:rsid w:val="002C3220"/>
    <w:rsid w:val="002C3327"/>
    <w:rsid w:val="002C34E1"/>
    <w:rsid w:val="002C366E"/>
    <w:rsid w:val="002C377F"/>
    <w:rsid w:val="002C37DF"/>
    <w:rsid w:val="002C39C0"/>
    <w:rsid w:val="002C39CB"/>
    <w:rsid w:val="002C3A30"/>
    <w:rsid w:val="002C3D80"/>
    <w:rsid w:val="002C3D9F"/>
    <w:rsid w:val="002C3EE6"/>
    <w:rsid w:val="002C401C"/>
    <w:rsid w:val="002C41D9"/>
    <w:rsid w:val="002C426D"/>
    <w:rsid w:val="002C4326"/>
    <w:rsid w:val="002C4455"/>
    <w:rsid w:val="002C470C"/>
    <w:rsid w:val="002C4A1E"/>
    <w:rsid w:val="002C4A4D"/>
    <w:rsid w:val="002C4BB6"/>
    <w:rsid w:val="002C4BBA"/>
    <w:rsid w:val="002C4C8E"/>
    <w:rsid w:val="002C54A2"/>
    <w:rsid w:val="002C54E3"/>
    <w:rsid w:val="002C5615"/>
    <w:rsid w:val="002C5626"/>
    <w:rsid w:val="002C570E"/>
    <w:rsid w:val="002C585A"/>
    <w:rsid w:val="002C5CE0"/>
    <w:rsid w:val="002C5FBE"/>
    <w:rsid w:val="002C6377"/>
    <w:rsid w:val="002C670F"/>
    <w:rsid w:val="002C6945"/>
    <w:rsid w:val="002C6A07"/>
    <w:rsid w:val="002C6AC3"/>
    <w:rsid w:val="002C6B31"/>
    <w:rsid w:val="002C6D1D"/>
    <w:rsid w:val="002C6DE6"/>
    <w:rsid w:val="002C710E"/>
    <w:rsid w:val="002C737B"/>
    <w:rsid w:val="002C74FE"/>
    <w:rsid w:val="002C7761"/>
    <w:rsid w:val="002C78F3"/>
    <w:rsid w:val="002C7C41"/>
    <w:rsid w:val="002C7F33"/>
    <w:rsid w:val="002C7F72"/>
    <w:rsid w:val="002D0764"/>
    <w:rsid w:val="002D0795"/>
    <w:rsid w:val="002D081E"/>
    <w:rsid w:val="002D0850"/>
    <w:rsid w:val="002D088E"/>
    <w:rsid w:val="002D08FD"/>
    <w:rsid w:val="002D0987"/>
    <w:rsid w:val="002D09D7"/>
    <w:rsid w:val="002D0BFB"/>
    <w:rsid w:val="002D0EEB"/>
    <w:rsid w:val="002D0F1F"/>
    <w:rsid w:val="002D0FC1"/>
    <w:rsid w:val="002D1051"/>
    <w:rsid w:val="002D1176"/>
    <w:rsid w:val="002D1289"/>
    <w:rsid w:val="002D135B"/>
    <w:rsid w:val="002D1388"/>
    <w:rsid w:val="002D168E"/>
    <w:rsid w:val="002D1766"/>
    <w:rsid w:val="002D189E"/>
    <w:rsid w:val="002D1CC7"/>
    <w:rsid w:val="002D1F53"/>
    <w:rsid w:val="002D1F58"/>
    <w:rsid w:val="002D2060"/>
    <w:rsid w:val="002D20F3"/>
    <w:rsid w:val="002D21F0"/>
    <w:rsid w:val="002D2413"/>
    <w:rsid w:val="002D26F0"/>
    <w:rsid w:val="002D2878"/>
    <w:rsid w:val="002D290E"/>
    <w:rsid w:val="002D2A95"/>
    <w:rsid w:val="002D2DEC"/>
    <w:rsid w:val="002D3009"/>
    <w:rsid w:val="002D3077"/>
    <w:rsid w:val="002D32E2"/>
    <w:rsid w:val="002D3591"/>
    <w:rsid w:val="002D35A2"/>
    <w:rsid w:val="002D3950"/>
    <w:rsid w:val="002D3A29"/>
    <w:rsid w:val="002D3F09"/>
    <w:rsid w:val="002D3F62"/>
    <w:rsid w:val="002D3F8C"/>
    <w:rsid w:val="002D41F8"/>
    <w:rsid w:val="002D4222"/>
    <w:rsid w:val="002D445E"/>
    <w:rsid w:val="002D4502"/>
    <w:rsid w:val="002D4569"/>
    <w:rsid w:val="002D4886"/>
    <w:rsid w:val="002D48FE"/>
    <w:rsid w:val="002D4EC3"/>
    <w:rsid w:val="002D4FF7"/>
    <w:rsid w:val="002D5086"/>
    <w:rsid w:val="002D5092"/>
    <w:rsid w:val="002D5333"/>
    <w:rsid w:val="002D5371"/>
    <w:rsid w:val="002D54A0"/>
    <w:rsid w:val="002D54E0"/>
    <w:rsid w:val="002D555A"/>
    <w:rsid w:val="002D55E6"/>
    <w:rsid w:val="002D5752"/>
    <w:rsid w:val="002D5865"/>
    <w:rsid w:val="002D5A78"/>
    <w:rsid w:val="002D621D"/>
    <w:rsid w:val="002D6227"/>
    <w:rsid w:val="002D64B6"/>
    <w:rsid w:val="002D65A3"/>
    <w:rsid w:val="002D65B6"/>
    <w:rsid w:val="002D66E6"/>
    <w:rsid w:val="002D68B6"/>
    <w:rsid w:val="002D68C6"/>
    <w:rsid w:val="002D6C79"/>
    <w:rsid w:val="002D6E40"/>
    <w:rsid w:val="002D74FE"/>
    <w:rsid w:val="002D75A7"/>
    <w:rsid w:val="002D764A"/>
    <w:rsid w:val="002D76CA"/>
    <w:rsid w:val="002D7869"/>
    <w:rsid w:val="002D7A5E"/>
    <w:rsid w:val="002D7AE2"/>
    <w:rsid w:val="002D7DFD"/>
    <w:rsid w:val="002E015F"/>
    <w:rsid w:val="002E03D7"/>
    <w:rsid w:val="002E03DD"/>
    <w:rsid w:val="002E0525"/>
    <w:rsid w:val="002E06E4"/>
    <w:rsid w:val="002E091C"/>
    <w:rsid w:val="002E0D1D"/>
    <w:rsid w:val="002E0DCE"/>
    <w:rsid w:val="002E0EE7"/>
    <w:rsid w:val="002E1042"/>
    <w:rsid w:val="002E1067"/>
    <w:rsid w:val="002E10B2"/>
    <w:rsid w:val="002E121E"/>
    <w:rsid w:val="002E12AE"/>
    <w:rsid w:val="002E12B1"/>
    <w:rsid w:val="002E14DF"/>
    <w:rsid w:val="002E152C"/>
    <w:rsid w:val="002E1639"/>
    <w:rsid w:val="002E1A1D"/>
    <w:rsid w:val="002E1ABA"/>
    <w:rsid w:val="002E1ADA"/>
    <w:rsid w:val="002E1E67"/>
    <w:rsid w:val="002E2210"/>
    <w:rsid w:val="002E2309"/>
    <w:rsid w:val="002E257A"/>
    <w:rsid w:val="002E25C4"/>
    <w:rsid w:val="002E2753"/>
    <w:rsid w:val="002E27E4"/>
    <w:rsid w:val="002E2AB1"/>
    <w:rsid w:val="002E2B12"/>
    <w:rsid w:val="002E30E3"/>
    <w:rsid w:val="002E3109"/>
    <w:rsid w:val="002E3332"/>
    <w:rsid w:val="002E35D7"/>
    <w:rsid w:val="002E360A"/>
    <w:rsid w:val="002E37AF"/>
    <w:rsid w:val="002E3C03"/>
    <w:rsid w:val="002E3C6B"/>
    <w:rsid w:val="002E3D31"/>
    <w:rsid w:val="002E3D9B"/>
    <w:rsid w:val="002E3E78"/>
    <w:rsid w:val="002E3F73"/>
    <w:rsid w:val="002E3FA1"/>
    <w:rsid w:val="002E4050"/>
    <w:rsid w:val="002E42AA"/>
    <w:rsid w:val="002E4345"/>
    <w:rsid w:val="002E44D1"/>
    <w:rsid w:val="002E46B5"/>
    <w:rsid w:val="002E46EB"/>
    <w:rsid w:val="002E4740"/>
    <w:rsid w:val="002E47A0"/>
    <w:rsid w:val="002E4806"/>
    <w:rsid w:val="002E4908"/>
    <w:rsid w:val="002E496B"/>
    <w:rsid w:val="002E4BD1"/>
    <w:rsid w:val="002E4C96"/>
    <w:rsid w:val="002E51E6"/>
    <w:rsid w:val="002E52CE"/>
    <w:rsid w:val="002E538D"/>
    <w:rsid w:val="002E540D"/>
    <w:rsid w:val="002E544D"/>
    <w:rsid w:val="002E54E6"/>
    <w:rsid w:val="002E569E"/>
    <w:rsid w:val="002E5948"/>
    <w:rsid w:val="002E5B7C"/>
    <w:rsid w:val="002E5BCE"/>
    <w:rsid w:val="002E5C67"/>
    <w:rsid w:val="002E5E08"/>
    <w:rsid w:val="002E5E3A"/>
    <w:rsid w:val="002E5FD6"/>
    <w:rsid w:val="002E6070"/>
    <w:rsid w:val="002E6097"/>
    <w:rsid w:val="002E610D"/>
    <w:rsid w:val="002E6597"/>
    <w:rsid w:val="002E671E"/>
    <w:rsid w:val="002E68BB"/>
    <w:rsid w:val="002E6B59"/>
    <w:rsid w:val="002E6CD0"/>
    <w:rsid w:val="002E6E26"/>
    <w:rsid w:val="002E6ED0"/>
    <w:rsid w:val="002E6F00"/>
    <w:rsid w:val="002E7055"/>
    <w:rsid w:val="002E7080"/>
    <w:rsid w:val="002E72DC"/>
    <w:rsid w:val="002E73E7"/>
    <w:rsid w:val="002E7885"/>
    <w:rsid w:val="002E79DA"/>
    <w:rsid w:val="002E7D69"/>
    <w:rsid w:val="002F00FB"/>
    <w:rsid w:val="002F0134"/>
    <w:rsid w:val="002F017A"/>
    <w:rsid w:val="002F01A8"/>
    <w:rsid w:val="002F0282"/>
    <w:rsid w:val="002F03FE"/>
    <w:rsid w:val="002F0438"/>
    <w:rsid w:val="002F0453"/>
    <w:rsid w:val="002F06BB"/>
    <w:rsid w:val="002F083F"/>
    <w:rsid w:val="002F087A"/>
    <w:rsid w:val="002F08AD"/>
    <w:rsid w:val="002F09DC"/>
    <w:rsid w:val="002F0B1E"/>
    <w:rsid w:val="002F0B79"/>
    <w:rsid w:val="002F0BD6"/>
    <w:rsid w:val="002F0CE5"/>
    <w:rsid w:val="002F0D59"/>
    <w:rsid w:val="002F137A"/>
    <w:rsid w:val="002F13FA"/>
    <w:rsid w:val="002F1509"/>
    <w:rsid w:val="002F1666"/>
    <w:rsid w:val="002F1A2B"/>
    <w:rsid w:val="002F1BDC"/>
    <w:rsid w:val="002F1C2C"/>
    <w:rsid w:val="002F1D5C"/>
    <w:rsid w:val="002F1DD8"/>
    <w:rsid w:val="002F1E85"/>
    <w:rsid w:val="002F1FF8"/>
    <w:rsid w:val="002F2244"/>
    <w:rsid w:val="002F22FD"/>
    <w:rsid w:val="002F2312"/>
    <w:rsid w:val="002F2317"/>
    <w:rsid w:val="002F2332"/>
    <w:rsid w:val="002F2476"/>
    <w:rsid w:val="002F2574"/>
    <w:rsid w:val="002F2816"/>
    <w:rsid w:val="002F2D3D"/>
    <w:rsid w:val="002F2E78"/>
    <w:rsid w:val="002F2F78"/>
    <w:rsid w:val="002F30BC"/>
    <w:rsid w:val="002F3159"/>
    <w:rsid w:val="002F32EC"/>
    <w:rsid w:val="002F331F"/>
    <w:rsid w:val="002F33F2"/>
    <w:rsid w:val="002F357A"/>
    <w:rsid w:val="002F36BD"/>
    <w:rsid w:val="002F3706"/>
    <w:rsid w:val="002F3722"/>
    <w:rsid w:val="002F3967"/>
    <w:rsid w:val="002F3A9D"/>
    <w:rsid w:val="002F3AAC"/>
    <w:rsid w:val="002F3C3D"/>
    <w:rsid w:val="002F3E4C"/>
    <w:rsid w:val="002F4355"/>
    <w:rsid w:val="002F489B"/>
    <w:rsid w:val="002F49F6"/>
    <w:rsid w:val="002F5131"/>
    <w:rsid w:val="002F52A6"/>
    <w:rsid w:val="002F54EA"/>
    <w:rsid w:val="002F550B"/>
    <w:rsid w:val="002F55EF"/>
    <w:rsid w:val="002F59EF"/>
    <w:rsid w:val="002F5AEF"/>
    <w:rsid w:val="002F5CA7"/>
    <w:rsid w:val="002F5E71"/>
    <w:rsid w:val="002F5FBD"/>
    <w:rsid w:val="002F62CE"/>
    <w:rsid w:val="002F6784"/>
    <w:rsid w:val="002F6A25"/>
    <w:rsid w:val="002F6ABB"/>
    <w:rsid w:val="002F6D15"/>
    <w:rsid w:val="002F6F72"/>
    <w:rsid w:val="002F6FD5"/>
    <w:rsid w:val="002F7070"/>
    <w:rsid w:val="002F71A9"/>
    <w:rsid w:val="002F7343"/>
    <w:rsid w:val="002F73B6"/>
    <w:rsid w:val="002F73FC"/>
    <w:rsid w:val="002F7575"/>
    <w:rsid w:val="002F7833"/>
    <w:rsid w:val="002F7AE2"/>
    <w:rsid w:val="002F7BC2"/>
    <w:rsid w:val="002F7CDC"/>
    <w:rsid w:val="002F7D32"/>
    <w:rsid w:val="002F7E53"/>
    <w:rsid w:val="00300333"/>
    <w:rsid w:val="003003C4"/>
    <w:rsid w:val="003006B1"/>
    <w:rsid w:val="003006DF"/>
    <w:rsid w:val="003008E1"/>
    <w:rsid w:val="0030097E"/>
    <w:rsid w:val="00300D3E"/>
    <w:rsid w:val="00300DCB"/>
    <w:rsid w:val="00300EB7"/>
    <w:rsid w:val="0030104A"/>
    <w:rsid w:val="003011EC"/>
    <w:rsid w:val="0030121A"/>
    <w:rsid w:val="003015F7"/>
    <w:rsid w:val="00301671"/>
    <w:rsid w:val="00301C11"/>
    <w:rsid w:val="00301D26"/>
    <w:rsid w:val="00302049"/>
    <w:rsid w:val="00302681"/>
    <w:rsid w:val="003026B5"/>
    <w:rsid w:val="00302A79"/>
    <w:rsid w:val="00302A97"/>
    <w:rsid w:val="00302ADA"/>
    <w:rsid w:val="00302B84"/>
    <w:rsid w:val="00302CB1"/>
    <w:rsid w:val="00302CD5"/>
    <w:rsid w:val="00302CEE"/>
    <w:rsid w:val="00302D66"/>
    <w:rsid w:val="00302F5C"/>
    <w:rsid w:val="00303191"/>
    <w:rsid w:val="0030323F"/>
    <w:rsid w:val="0030325D"/>
    <w:rsid w:val="0030330A"/>
    <w:rsid w:val="00303560"/>
    <w:rsid w:val="00303A47"/>
    <w:rsid w:val="00303AC5"/>
    <w:rsid w:val="00303E3F"/>
    <w:rsid w:val="00303E7E"/>
    <w:rsid w:val="00303EAA"/>
    <w:rsid w:val="00303EC6"/>
    <w:rsid w:val="00304128"/>
    <w:rsid w:val="0030412A"/>
    <w:rsid w:val="00304151"/>
    <w:rsid w:val="0030423C"/>
    <w:rsid w:val="00304410"/>
    <w:rsid w:val="003046B8"/>
    <w:rsid w:val="00304783"/>
    <w:rsid w:val="0030495E"/>
    <w:rsid w:val="00304B9F"/>
    <w:rsid w:val="00304D24"/>
    <w:rsid w:val="00304DFE"/>
    <w:rsid w:val="00304E2B"/>
    <w:rsid w:val="00304E32"/>
    <w:rsid w:val="00304FD0"/>
    <w:rsid w:val="003050D5"/>
    <w:rsid w:val="00305660"/>
    <w:rsid w:val="00305922"/>
    <w:rsid w:val="00305C9F"/>
    <w:rsid w:val="00306195"/>
    <w:rsid w:val="003064F3"/>
    <w:rsid w:val="003065D1"/>
    <w:rsid w:val="00306690"/>
    <w:rsid w:val="00306922"/>
    <w:rsid w:val="00306951"/>
    <w:rsid w:val="00306972"/>
    <w:rsid w:val="003069B9"/>
    <w:rsid w:val="00306D74"/>
    <w:rsid w:val="00306E9E"/>
    <w:rsid w:val="00306F5B"/>
    <w:rsid w:val="00306F63"/>
    <w:rsid w:val="003072BF"/>
    <w:rsid w:val="003075A6"/>
    <w:rsid w:val="003075A7"/>
    <w:rsid w:val="003077FE"/>
    <w:rsid w:val="00307808"/>
    <w:rsid w:val="00307B93"/>
    <w:rsid w:val="00307E1E"/>
    <w:rsid w:val="003103D4"/>
    <w:rsid w:val="00310A15"/>
    <w:rsid w:val="00310A88"/>
    <w:rsid w:val="00310A9F"/>
    <w:rsid w:val="00310F37"/>
    <w:rsid w:val="00311150"/>
    <w:rsid w:val="003112CA"/>
    <w:rsid w:val="0031167E"/>
    <w:rsid w:val="00311940"/>
    <w:rsid w:val="00311A3D"/>
    <w:rsid w:val="00311A47"/>
    <w:rsid w:val="00311B16"/>
    <w:rsid w:val="00311B76"/>
    <w:rsid w:val="00311BB5"/>
    <w:rsid w:val="00311C44"/>
    <w:rsid w:val="00311D0A"/>
    <w:rsid w:val="00311D97"/>
    <w:rsid w:val="00312000"/>
    <w:rsid w:val="00312443"/>
    <w:rsid w:val="0031247C"/>
    <w:rsid w:val="003124C8"/>
    <w:rsid w:val="003124DD"/>
    <w:rsid w:val="00312639"/>
    <w:rsid w:val="003127FB"/>
    <w:rsid w:val="00312856"/>
    <w:rsid w:val="00312ED7"/>
    <w:rsid w:val="00313277"/>
    <w:rsid w:val="003133BD"/>
    <w:rsid w:val="003135C4"/>
    <w:rsid w:val="003136DC"/>
    <w:rsid w:val="003137DF"/>
    <w:rsid w:val="00313A70"/>
    <w:rsid w:val="00313D19"/>
    <w:rsid w:val="00313DE7"/>
    <w:rsid w:val="003140D9"/>
    <w:rsid w:val="003146A1"/>
    <w:rsid w:val="003146AA"/>
    <w:rsid w:val="00314765"/>
    <w:rsid w:val="00314875"/>
    <w:rsid w:val="0031497B"/>
    <w:rsid w:val="003149D2"/>
    <w:rsid w:val="00314A16"/>
    <w:rsid w:val="00314B59"/>
    <w:rsid w:val="00314D8F"/>
    <w:rsid w:val="00314EDB"/>
    <w:rsid w:val="00314F47"/>
    <w:rsid w:val="00314F7A"/>
    <w:rsid w:val="00314FAF"/>
    <w:rsid w:val="003153A1"/>
    <w:rsid w:val="00315537"/>
    <w:rsid w:val="00315844"/>
    <w:rsid w:val="0031589C"/>
    <w:rsid w:val="00315EB4"/>
    <w:rsid w:val="00315FBF"/>
    <w:rsid w:val="00316276"/>
    <w:rsid w:val="00316279"/>
    <w:rsid w:val="003165B3"/>
    <w:rsid w:val="003165BA"/>
    <w:rsid w:val="0031661C"/>
    <w:rsid w:val="003166D1"/>
    <w:rsid w:val="00316768"/>
    <w:rsid w:val="00316869"/>
    <w:rsid w:val="00316875"/>
    <w:rsid w:val="00316998"/>
    <w:rsid w:val="00316A14"/>
    <w:rsid w:val="00316B0A"/>
    <w:rsid w:val="00316B0C"/>
    <w:rsid w:val="00316C65"/>
    <w:rsid w:val="0031765C"/>
    <w:rsid w:val="00317705"/>
    <w:rsid w:val="003179FE"/>
    <w:rsid w:val="00317ADC"/>
    <w:rsid w:val="00317BC9"/>
    <w:rsid w:val="00317D19"/>
    <w:rsid w:val="00320001"/>
    <w:rsid w:val="00320075"/>
    <w:rsid w:val="00320396"/>
    <w:rsid w:val="00320410"/>
    <w:rsid w:val="003207B0"/>
    <w:rsid w:val="00320982"/>
    <w:rsid w:val="00320A4C"/>
    <w:rsid w:val="003211BF"/>
    <w:rsid w:val="003212D5"/>
    <w:rsid w:val="0032133E"/>
    <w:rsid w:val="00321374"/>
    <w:rsid w:val="0032199C"/>
    <w:rsid w:val="00321B19"/>
    <w:rsid w:val="00321B2C"/>
    <w:rsid w:val="00321CD4"/>
    <w:rsid w:val="00321F0F"/>
    <w:rsid w:val="0032210F"/>
    <w:rsid w:val="00322359"/>
    <w:rsid w:val="00322440"/>
    <w:rsid w:val="003226B5"/>
    <w:rsid w:val="003226EB"/>
    <w:rsid w:val="0032278E"/>
    <w:rsid w:val="003227F2"/>
    <w:rsid w:val="003228D1"/>
    <w:rsid w:val="00322998"/>
    <w:rsid w:val="00322B04"/>
    <w:rsid w:val="00322C19"/>
    <w:rsid w:val="00322C4A"/>
    <w:rsid w:val="00322F0E"/>
    <w:rsid w:val="0032305A"/>
    <w:rsid w:val="0032309E"/>
    <w:rsid w:val="0032333E"/>
    <w:rsid w:val="00323465"/>
    <w:rsid w:val="003235E9"/>
    <w:rsid w:val="00323611"/>
    <w:rsid w:val="00323820"/>
    <w:rsid w:val="00323DCF"/>
    <w:rsid w:val="00323E34"/>
    <w:rsid w:val="00323E49"/>
    <w:rsid w:val="00324473"/>
    <w:rsid w:val="003245E1"/>
    <w:rsid w:val="003246CC"/>
    <w:rsid w:val="00324849"/>
    <w:rsid w:val="00324A7C"/>
    <w:rsid w:val="00324C66"/>
    <w:rsid w:val="00324CC3"/>
    <w:rsid w:val="00324FD9"/>
    <w:rsid w:val="003250AB"/>
    <w:rsid w:val="003252A2"/>
    <w:rsid w:val="00325430"/>
    <w:rsid w:val="00325583"/>
    <w:rsid w:val="0032583A"/>
    <w:rsid w:val="0032597D"/>
    <w:rsid w:val="00325A38"/>
    <w:rsid w:val="00325F4D"/>
    <w:rsid w:val="00325F87"/>
    <w:rsid w:val="00326045"/>
    <w:rsid w:val="003262E8"/>
    <w:rsid w:val="00326300"/>
    <w:rsid w:val="003267C1"/>
    <w:rsid w:val="00326B80"/>
    <w:rsid w:val="00326C0B"/>
    <w:rsid w:val="00326CA4"/>
    <w:rsid w:val="00326CB6"/>
    <w:rsid w:val="00326CF9"/>
    <w:rsid w:val="00326DBB"/>
    <w:rsid w:val="00326E62"/>
    <w:rsid w:val="003274F1"/>
    <w:rsid w:val="00327865"/>
    <w:rsid w:val="003278FB"/>
    <w:rsid w:val="00327997"/>
    <w:rsid w:val="00327E45"/>
    <w:rsid w:val="00327EA5"/>
    <w:rsid w:val="00327F6D"/>
    <w:rsid w:val="00330030"/>
    <w:rsid w:val="00330151"/>
    <w:rsid w:val="003302F7"/>
    <w:rsid w:val="0033075D"/>
    <w:rsid w:val="00330781"/>
    <w:rsid w:val="00330792"/>
    <w:rsid w:val="003308DC"/>
    <w:rsid w:val="00330C0B"/>
    <w:rsid w:val="00330C27"/>
    <w:rsid w:val="00330E4D"/>
    <w:rsid w:val="00331089"/>
    <w:rsid w:val="0033116A"/>
    <w:rsid w:val="0033143E"/>
    <w:rsid w:val="00331667"/>
    <w:rsid w:val="003317A0"/>
    <w:rsid w:val="0033198E"/>
    <w:rsid w:val="00331A10"/>
    <w:rsid w:val="00331B61"/>
    <w:rsid w:val="00331C16"/>
    <w:rsid w:val="00331E15"/>
    <w:rsid w:val="00331E33"/>
    <w:rsid w:val="00331E73"/>
    <w:rsid w:val="0033213F"/>
    <w:rsid w:val="0033234C"/>
    <w:rsid w:val="00332452"/>
    <w:rsid w:val="00332690"/>
    <w:rsid w:val="003326B0"/>
    <w:rsid w:val="00332B7E"/>
    <w:rsid w:val="00332C05"/>
    <w:rsid w:val="00332D0F"/>
    <w:rsid w:val="00332E7B"/>
    <w:rsid w:val="00332EAA"/>
    <w:rsid w:val="0033319B"/>
    <w:rsid w:val="003335D5"/>
    <w:rsid w:val="00333665"/>
    <w:rsid w:val="00333680"/>
    <w:rsid w:val="00333690"/>
    <w:rsid w:val="003336B8"/>
    <w:rsid w:val="00333AC3"/>
    <w:rsid w:val="00333BE3"/>
    <w:rsid w:val="00333F3E"/>
    <w:rsid w:val="0033430F"/>
    <w:rsid w:val="0033434D"/>
    <w:rsid w:val="00334482"/>
    <w:rsid w:val="003347DD"/>
    <w:rsid w:val="00334ADA"/>
    <w:rsid w:val="00334B5E"/>
    <w:rsid w:val="00334CFE"/>
    <w:rsid w:val="00334D28"/>
    <w:rsid w:val="00334D8B"/>
    <w:rsid w:val="00334F96"/>
    <w:rsid w:val="003351B6"/>
    <w:rsid w:val="003352DD"/>
    <w:rsid w:val="00335330"/>
    <w:rsid w:val="003353BD"/>
    <w:rsid w:val="003353EB"/>
    <w:rsid w:val="003355C1"/>
    <w:rsid w:val="003356D4"/>
    <w:rsid w:val="003358DD"/>
    <w:rsid w:val="00335B14"/>
    <w:rsid w:val="00335CA5"/>
    <w:rsid w:val="00335D8F"/>
    <w:rsid w:val="00335DA0"/>
    <w:rsid w:val="00335DD9"/>
    <w:rsid w:val="00335FDF"/>
    <w:rsid w:val="003360FB"/>
    <w:rsid w:val="00336455"/>
    <w:rsid w:val="003367D0"/>
    <w:rsid w:val="00336E1E"/>
    <w:rsid w:val="00336E87"/>
    <w:rsid w:val="00336ED0"/>
    <w:rsid w:val="00337106"/>
    <w:rsid w:val="00337120"/>
    <w:rsid w:val="0033713D"/>
    <w:rsid w:val="00337629"/>
    <w:rsid w:val="003377A9"/>
    <w:rsid w:val="00337BB3"/>
    <w:rsid w:val="00337C7C"/>
    <w:rsid w:val="00337D62"/>
    <w:rsid w:val="00337F39"/>
    <w:rsid w:val="00340061"/>
    <w:rsid w:val="00340078"/>
    <w:rsid w:val="003400D4"/>
    <w:rsid w:val="003403A6"/>
    <w:rsid w:val="003403FF"/>
    <w:rsid w:val="0034041E"/>
    <w:rsid w:val="0034087A"/>
    <w:rsid w:val="00340AD3"/>
    <w:rsid w:val="00340BBF"/>
    <w:rsid w:val="00340BCC"/>
    <w:rsid w:val="00340C76"/>
    <w:rsid w:val="00340E6F"/>
    <w:rsid w:val="00340EFD"/>
    <w:rsid w:val="0034102E"/>
    <w:rsid w:val="003411B4"/>
    <w:rsid w:val="003412D3"/>
    <w:rsid w:val="003413FE"/>
    <w:rsid w:val="0034163D"/>
    <w:rsid w:val="003419F7"/>
    <w:rsid w:val="00341A64"/>
    <w:rsid w:val="00341A99"/>
    <w:rsid w:val="00341E4C"/>
    <w:rsid w:val="00341F49"/>
    <w:rsid w:val="00341F97"/>
    <w:rsid w:val="00342001"/>
    <w:rsid w:val="003422C9"/>
    <w:rsid w:val="003422E7"/>
    <w:rsid w:val="00342345"/>
    <w:rsid w:val="003423EB"/>
    <w:rsid w:val="00342613"/>
    <w:rsid w:val="00342B6B"/>
    <w:rsid w:val="00342CC3"/>
    <w:rsid w:val="00342D82"/>
    <w:rsid w:val="0034306A"/>
    <w:rsid w:val="00343192"/>
    <w:rsid w:val="003431A7"/>
    <w:rsid w:val="003437CC"/>
    <w:rsid w:val="00343B75"/>
    <w:rsid w:val="00343BD7"/>
    <w:rsid w:val="00343D21"/>
    <w:rsid w:val="00343F34"/>
    <w:rsid w:val="00344217"/>
    <w:rsid w:val="00344324"/>
    <w:rsid w:val="00344354"/>
    <w:rsid w:val="003444C9"/>
    <w:rsid w:val="0034451F"/>
    <w:rsid w:val="003449DD"/>
    <w:rsid w:val="00344B53"/>
    <w:rsid w:val="00344C3F"/>
    <w:rsid w:val="00344D34"/>
    <w:rsid w:val="00344DF6"/>
    <w:rsid w:val="00344E80"/>
    <w:rsid w:val="00345012"/>
    <w:rsid w:val="00345190"/>
    <w:rsid w:val="003452D2"/>
    <w:rsid w:val="00345540"/>
    <w:rsid w:val="00345676"/>
    <w:rsid w:val="003458D6"/>
    <w:rsid w:val="00345963"/>
    <w:rsid w:val="00345BCD"/>
    <w:rsid w:val="00345E56"/>
    <w:rsid w:val="00346018"/>
    <w:rsid w:val="00346397"/>
    <w:rsid w:val="00346404"/>
    <w:rsid w:val="0034691D"/>
    <w:rsid w:val="003469BC"/>
    <w:rsid w:val="00346E22"/>
    <w:rsid w:val="00346E54"/>
    <w:rsid w:val="0034716B"/>
    <w:rsid w:val="003475FB"/>
    <w:rsid w:val="003477B1"/>
    <w:rsid w:val="00347885"/>
    <w:rsid w:val="003478F8"/>
    <w:rsid w:val="00347959"/>
    <w:rsid w:val="00347A10"/>
    <w:rsid w:val="00347A55"/>
    <w:rsid w:val="00347BF8"/>
    <w:rsid w:val="003502DE"/>
    <w:rsid w:val="003502E0"/>
    <w:rsid w:val="0035032A"/>
    <w:rsid w:val="003507FF"/>
    <w:rsid w:val="00350943"/>
    <w:rsid w:val="00350C81"/>
    <w:rsid w:val="00350CE5"/>
    <w:rsid w:val="00350E6C"/>
    <w:rsid w:val="003510B4"/>
    <w:rsid w:val="0035130C"/>
    <w:rsid w:val="00351311"/>
    <w:rsid w:val="0035138B"/>
    <w:rsid w:val="00351458"/>
    <w:rsid w:val="00351499"/>
    <w:rsid w:val="00351627"/>
    <w:rsid w:val="00351A5A"/>
    <w:rsid w:val="00351AC7"/>
    <w:rsid w:val="00351D78"/>
    <w:rsid w:val="00351ED9"/>
    <w:rsid w:val="003529DC"/>
    <w:rsid w:val="00352A13"/>
    <w:rsid w:val="00352F48"/>
    <w:rsid w:val="00352FF4"/>
    <w:rsid w:val="003530FF"/>
    <w:rsid w:val="003533C9"/>
    <w:rsid w:val="00353433"/>
    <w:rsid w:val="00353511"/>
    <w:rsid w:val="003536D3"/>
    <w:rsid w:val="00353736"/>
    <w:rsid w:val="0035376D"/>
    <w:rsid w:val="003537AB"/>
    <w:rsid w:val="003537BB"/>
    <w:rsid w:val="00353912"/>
    <w:rsid w:val="00353A01"/>
    <w:rsid w:val="00353BF1"/>
    <w:rsid w:val="00353CF2"/>
    <w:rsid w:val="00353D3E"/>
    <w:rsid w:val="00353E5F"/>
    <w:rsid w:val="0035425F"/>
    <w:rsid w:val="003544D4"/>
    <w:rsid w:val="0035459A"/>
    <w:rsid w:val="00354903"/>
    <w:rsid w:val="00354B32"/>
    <w:rsid w:val="00354B39"/>
    <w:rsid w:val="00354F21"/>
    <w:rsid w:val="00354FF5"/>
    <w:rsid w:val="00355031"/>
    <w:rsid w:val="003551A0"/>
    <w:rsid w:val="003551D9"/>
    <w:rsid w:val="00355544"/>
    <w:rsid w:val="0035575A"/>
    <w:rsid w:val="0035584C"/>
    <w:rsid w:val="00355940"/>
    <w:rsid w:val="003559DF"/>
    <w:rsid w:val="00355BBB"/>
    <w:rsid w:val="00355E18"/>
    <w:rsid w:val="00356010"/>
    <w:rsid w:val="0035625B"/>
    <w:rsid w:val="00356337"/>
    <w:rsid w:val="0035635A"/>
    <w:rsid w:val="003564FF"/>
    <w:rsid w:val="00356741"/>
    <w:rsid w:val="00356779"/>
    <w:rsid w:val="0035692B"/>
    <w:rsid w:val="00356965"/>
    <w:rsid w:val="00356B80"/>
    <w:rsid w:val="00356ECD"/>
    <w:rsid w:val="003570F2"/>
    <w:rsid w:val="0035721A"/>
    <w:rsid w:val="00357257"/>
    <w:rsid w:val="003574F4"/>
    <w:rsid w:val="003576AA"/>
    <w:rsid w:val="00357AAC"/>
    <w:rsid w:val="00357E0C"/>
    <w:rsid w:val="00360096"/>
    <w:rsid w:val="00360161"/>
    <w:rsid w:val="003603FC"/>
    <w:rsid w:val="0036043C"/>
    <w:rsid w:val="00360443"/>
    <w:rsid w:val="00360920"/>
    <w:rsid w:val="00360A30"/>
    <w:rsid w:val="00360A84"/>
    <w:rsid w:val="00360DBC"/>
    <w:rsid w:val="00360FB2"/>
    <w:rsid w:val="0036124F"/>
    <w:rsid w:val="003612A7"/>
    <w:rsid w:val="00361372"/>
    <w:rsid w:val="00361531"/>
    <w:rsid w:val="003616D8"/>
    <w:rsid w:val="0036175F"/>
    <w:rsid w:val="00361778"/>
    <w:rsid w:val="0036179A"/>
    <w:rsid w:val="00361988"/>
    <w:rsid w:val="00361B72"/>
    <w:rsid w:val="003620CF"/>
    <w:rsid w:val="003620D1"/>
    <w:rsid w:val="003621B4"/>
    <w:rsid w:val="00362506"/>
    <w:rsid w:val="0036271E"/>
    <w:rsid w:val="00362874"/>
    <w:rsid w:val="0036293A"/>
    <w:rsid w:val="00362A9C"/>
    <w:rsid w:val="00362AD4"/>
    <w:rsid w:val="00362B3D"/>
    <w:rsid w:val="00362B60"/>
    <w:rsid w:val="00362BC3"/>
    <w:rsid w:val="00363369"/>
    <w:rsid w:val="0036367C"/>
    <w:rsid w:val="00363AD9"/>
    <w:rsid w:val="00363F03"/>
    <w:rsid w:val="00363F0C"/>
    <w:rsid w:val="003641F0"/>
    <w:rsid w:val="003642E4"/>
    <w:rsid w:val="0036432A"/>
    <w:rsid w:val="00364471"/>
    <w:rsid w:val="00364809"/>
    <w:rsid w:val="003648E1"/>
    <w:rsid w:val="00364AE7"/>
    <w:rsid w:val="00364B46"/>
    <w:rsid w:val="00364D6E"/>
    <w:rsid w:val="00364EC3"/>
    <w:rsid w:val="0036508F"/>
    <w:rsid w:val="003650E0"/>
    <w:rsid w:val="00365224"/>
    <w:rsid w:val="0036542B"/>
    <w:rsid w:val="00365668"/>
    <w:rsid w:val="0036582D"/>
    <w:rsid w:val="003658B4"/>
    <w:rsid w:val="00365C88"/>
    <w:rsid w:val="00365ED7"/>
    <w:rsid w:val="00365F73"/>
    <w:rsid w:val="003660D2"/>
    <w:rsid w:val="003661C6"/>
    <w:rsid w:val="0036679E"/>
    <w:rsid w:val="00366DE0"/>
    <w:rsid w:val="003670E7"/>
    <w:rsid w:val="0036758F"/>
    <w:rsid w:val="003677AA"/>
    <w:rsid w:val="0036794B"/>
    <w:rsid w:val="00367A13"/>
    <w:rsid w:val="00367A81"/>
    <w:rsid w:val="00367DE3"/>
    <w:rsid w:val="00367F4C"/>
    <w:rsid w:val="003701F7"/>
    <w:rsid w:val="0037037C"/>
    <w:rsid w:val="0037049D"/>
    <w:rsid w:val="003704E0"/>
    <w:rsid w:val="003707F5"/>
    <w:rsid w:val="00370A04"/>
    <w:rsid w:val="00370C7C"/>
    <w:rsid w:val="00370CBA"/>
    <w:rsid w:val="00370D52"/>
    <w:rsid w:val="00370D93"/>
    <w:rsid w:val="00370DB4"/>
    <w:rsid w:val="00370E30"/>
    <w:rsid w:val="00371014"/>
    <w:rsid w:val="003710B1"/>
    <w:rsid w:val="0037114C"/>
    <w:rsid w:val="003711EB"/>
    <w:rsid w:val="003712FB"/>
    <w:rsid w:val="0037140C"/>
    <w:rsid w:val="0037152C"/>
    <w:rsid w:val="00371550"/>
    <w:rsid w:val="00371843"/>
    <w:rsid w:val="003719A8"/>
    <w:rsid w:val="00372221"/>
    <w:rsid w:val="0037223B"/>
    <w:rsid w:val="00372271"/>
    <w:rsid w:val="003722C3"/>
    <w:rsid w:val="0037237B"/>
    <w:rsid w:val="003724BD"/>
    <w:rsid w:val="00372527"/>
    <w:rsid w:val="003728D5"/>
    <w:rsid w:val="00372908"/>
    <w:rsid w:val="00372A88"/>
    <w:rsid w:val="00372B74"/>
    <w:rsid w:val="00372BD0"/>
    <w:rsid w:val="00372C6F"/>
    <w:rsid w:val="00372FEA"/>
    <w:rsid w:val="003731CD"/>
    <w:rsid w:val="00373573"/>
    <w:rsid w:val="0037395C"/>
    <w:rsid w:val="00373BAC"/>
    <w:rsid w:val="00373C2B"/>
    <w:rsid w:val="00373D40"/>
    <w:rsid w:val="00373DCC"/>
    <w:rsid w:val="00373EEF"/>
    <w:rsid w:val="00373F1B"/>
    <w:rsid w:val="00374165"/>
    <w:rsid w:val="003741F5"/>
    <w:rsid w:val="003742B9"/>
    <w:rsid w:val="003742EF"/>
    <w:rsid w:val="003743B7"/>
    <w:rsid w:val="0037441A"/>
    <w:rsid w:val="00374555"/>
    <w:rsid w:val="00374637"/>
    <w:rsid w:val="003747BD"/>
    <w:rsid w:val="0037490E"/>
    <w:rsid w:val="00374A2A"/>
    <w:rsid w:val="00374B73"/>
    <w:rsid w:val="00374BD1"/>
    <w:rsid w:val="00374BF1"/>
    <w:rsid w:val="00374C83"/>
    <w:rsid w:val="00374C84"/>
    <w:rsid w:val="00374CC3"/>
    <w:rsid w:val="00374DEF"/>
    <w:rsid w:val="00374EF5"/>
    <w:rsid w:val="0037502A"/>
    <w:rsid w:val="00375069"/>
    <w:rsid w:val="003752B6"/>
    <w:rsid w:val="00375B5D"/>
    <w:rsid w:val="00375CC4"/>
    <w:rsid w:val="00375D00"/>
    <w:rsid w:val="00375FD4"/>
    <w:rsid w:val="003760D3"/>
    <w:rsid w:val="00376199"/>
    <w:rsid w:val="00376238"/>
    <w:rsid w:val="00376479"/>
    <w:rsid w:val="0037655A"/>
    <w:rsid w:val="0037670D"/>
    <w:rsid w:val="00376746"/>
    <w:rsid w:val="00376999"/>
    <w:rsid w:val="00376A49"/>
    <w:rsid w:val="00376A5E"/>
    <w:rsid w:val="00376DD2"/>
    <w:rsid w:val="003773D5"/>
    <w:rsid w:val="00377717"/>
    <w:rsid w:val="00377817"/>
    <w:rsid w:val="003779A2"/>
    <w:rsid w:val="00377DA7"/>
    <w:rsid w:val="00377DD6"/>
    <w:rsid w:val="00377FFB"/>
    <w:rsid w:val="00380101"/>
    <w:rsid w:val="0038013F"/>
    <w:rsid w:val="00380405"/>
    <w:rsid w:val="0038085C"/>
    <w:rsid w:val="0038089F"/>
    <w:rsid w:val="00380A8F"/>
    <w:rsid w:val="00380AD5"/>
    <w:rsid w:val="00380ED4"/>
    <w:rsid w:val="00380F37"/>
    <w:rsid w:val="00381004"/>
    <w:rsid w:val="00381091"/>
    <w:rsid w:val="003812F9"/>
    <w:rsid w:val="00381778"/>
    <w:rsid w:val="00381A3B"/>
    <w:rsid w:val="00381A68"/>
    <w:rsid w:val="00381C3F"/>
    <w:rsid w:val="003823B4"/>
    <w:rsid w:val="003825BC"/>
    <w:rsid w:val="003826D9"/>
    <w:rsid w:val="00382923"/>
    <w:rsid w:val="00382B25"/>
    <w:rsid w:val="00382BC3"/>
    <w:rsid w:val="00382C04"/>
    <w:rsid w:val="00382C6C"/>
    <w:rsid w:val="00382E42"/>
    <w:rsid w:val="00382E88"/>
    <w:rsid w:val="00382F44"/>
    <w:rsid w:val="00382FA6"/>
    <w:rsid w:val="003830CA"/>
    <w:rsid w:val="00383A33"/>
    <w:rsid w:val="00383AB1"/>
    <w:rsid w:val="00383CCB"/>
    <w:rsid w:val="00383E76"/>
    <w:rsid w:val="003840D3"/>
    <w:rsid w:val="003841E5"/>
    <w:rsid w:val="003842A8"/>
    <w:rsid w:val="003843CE"/>
    <w:rsid w:val="003843F7"/>
    <w:rsid w:val="0038442A"/>
    <w:rsid w:val="00384503"/>
    <w:rsid w:val="00384748"/>
    <w:rsid w:val="0038474A"/>
    <w:rsid w:val="00384B59"/>
    <w:rsid w:val="00384C61"/>
    <w:rsid w:val="0038500F"/>
    <w:rsid w:val="00385106"/>
    <w:rsid w:val="00385417"/>
    <w:rsid w:val="00385423"/>
    <w:rsid w:val="00385776"/>
    <w:rsid w:val="003858EC"/>
    <w:rsid w:val="00385BD8"/>
    <w:rsid w:val="00385D9E"/>
    <w:rsid w:val="00385DA5"/>
    <w:rsid w:val="00385E35"/>
    <w:rsid w:val="003865EA"/>
    <w:rsid w:val="0038757B"/>
    <w:rsid w:val="00387679"/>
    <w:rsid w:val="003876B6"/>
    <w:rsid w:val="003877D1"/>
    <w:rsid w:val="00387849"/>
    <w:rsid w:val="00387931"/>
    <w:rsid w:val="00387CF9"/>
    <w:rsid w:val="00390093"/>
    <w:rsid w:val="0039025C"/>
    <w:rsid w:val="003904C2"/>
    <w:rsid w:val="0039074D"/>
    <w:rsid w:val="00390D21"/>
    <w:rsid w:val="00390D6C"/>
    <w:rsid w:val="00390D9F"/>
    <w:rsid w:val="00390EE0"/>
    <w:rsid w:val="0039101B"/>
    <w:rsid w:val="00391023"/>
    <w:rsid w:val="00391199"/>
    <w:rsid w:val="003911D6"/>
    <w:rsid w:val="00391349"/>
    <w:rsid w:val="00391365"/>
    <w:rsid w:val="0039156C"/>
    <w:rsid w:val="00391A63"/>
    <w:rsid w:val="00391AF8"/>
    <w:rsid w:val="00391CA3"/>
    <w:rsid w:val="00391CB4"/>
    <w:rsid w:val="00391F0E"/>
    <w:rsid w:val="00392358"/>
    <w:rsid w:val="00392598"/>
    <w:rsid w:val="003926C7"/>
    <w:rsid w:val="003928EE"/>
    <w:rsid w:val="00392A6D"/>
    <w:rsid w:val="00392B22"/>
    <w:rsid w:val="00392B73"/>
    <w:rsid w:val="00392EA0"/>
    <w:rsid w:val="00392EA2"/>
    <w:rsid w:val="00392F8B"/>
    <w:rsid w:val="00392FE7"/>
    <w:rsid w:val="0039301D"/>
    <w:rsid w:val="00393287"/>
    <w:rsid w:val="003932C4"/>
    <w:rsid w:val="00393392"/>
    <w:rsid w:val="0039344E"/>
    <w:rsid w:val="003934A6"/>
    <w:rsid w:val="0039380D"/>
    <w:rsid w:val="0039382A"/>
    <w:rsid w:val="003938F5"/>
    <w:rsid w:val="00393992"/>
    <w:rsid w:val="00393AF4"/>
    <w:rsid w:val="0039428E"/>
    <w:rsid w:val="003942BF"/>
    <w:rsid w:val="00394395"/>
    <w:rsid w:val="0039445D"/>
    <w:rsid w:val="0039482B"/>
    <w:rsid w:val="0039487F"/>
    <w:rsid w:val="00394A4C"/>
    <w:rsid w:val="00394ABD"/>
    <w:rsid w:val="00394BEB"/>
    <w:rsid w:val="00394C77"/>
    <w:rsid w:val="00394D67"/>
    <w:rsid w:val="00394DE0"/>
    <w:rsid w:val="00394EBF"/>
    <w:rsid w:val="003950BE"/>
    <w:rsid w:val="00395109"/>
    <w:rsid w:val="00395152"/>
    <w:rsid w:val="003951A4"/>
    <w:rsid w:val="00395571"/>
    <w:rsid w:val="0039557B"/>
    <w:rsid w:val="0039559B"/>
    <w:rsid w:val="00395950"/>
    <w:rsid w:val="00395A92"/>
    <w:rsid w:val="00395BCD"/>
    <w:rsid w:val="00395E23"/>
    <w:rsid w:val="00395FC4"/>
    <w:rsid w:val="003960CC"/>
    <w:rsid w:val="00396186"/>
    <w:rsid w:val="00396280"/>
    <w:rsid w:val="00396294"/>
    <w:rsid w:val="00396326"/>
    <w:rsid w:val="00396449"/>
    <w:rsid w:val="00396471"/>
    <w:rsid w:val="0039648E"/>
    <w:rsid w:val="0039668C"/>
    <w:rsid w:val="00396802"/>
    <w:rsid w:val="003969F2"/>
    <w:rsid w:val="00396B85"/>
    <w:rsid w:val="00396FE8"/>
    <w:rsid w:val="003971C1"/>
    <w:rsid w:val="0039731D"/>
    <w:rsid w:val="003973C1"/>
    <w:rsid w:val="00397423"/>
    <w:rsid w:val="0039755A"/>
    <w:rsid w:val="003976AF"/>
    <w:rsid w:val="0039785D"/>
    <w:rsid w:val="00397909"/>
    <w:rsid w:val="00397B6C"/>
    <w:rsid w:val="00397E74"/>
    <w:rsid w:val="00397E75"/>
    <w:rsid w:val="00397F62"/>
    <w:rsid w:val="00397F84"/>
    <w:rsid w:val="003A004F"/>
    <w:rsid w:val="003A0380"/>
    <w:rsid w:val="003A0391"/>
    <w:rsid w:val="003A082A"/>
    <w:rsid w:val="003A0B9F"/>
    <w:rsid w:val="003A0C4F"/>
    <w:rsid w:val="003A0C75"/>
    <w:rsid w:val="003A0DA2"/>
    <w:rsid w:val="003A0EAA"/>
    <w:rsid w:val="003A0EEA"/>
    <w:rsid w:val="003A0F86"/>
    <w:rsid w:val="003A111F"/>
    <w:rsid w:val="003A122A"/>
    <w:rsid w:val="003A1261"/>
    <w:rsid w:val="003A15E3"/>
    <w:rsid w:val="003A1747"/>
    <w:rsid w:val="003A1919"/>
    <w:rsid w:val="003A1958"/>
    <w:rsid w:val="003A19E2"/>
    <w:rsid w:val="003A1C3B"/>
    <w:rsid w:val="003A1C47"/>
    <w:rsid w:val="003A1F79"/>
    <w:rsid w:val="003A1F8B"/>
    <w:rsid w:val="003A240A"/>
    <w:rsid w:val="003A2492"/>
    <w:rsid w:val="003A29CD"/>
    <w:rsid w:val="003A2AC3"/>
    <w:rsid w:val="003A2B0F"/>
    <w:rsid w:val="003A2B6B"/>
    <w:rsid w:val="003A2C03"/>
    <w:rsid w:val="003A30EF"/>
    <w:rsid w:val="003A3684"/>
    <w:rsid w:val="003A384A"/>
    <w:rsid w:val="003A386D"/>
    <w:rsid w:val="003A397E"/>
    <w:rsid w:val="003A3A05"/>
    <w:rsid w:val="003A3AB4"/>
    <w:rsid w:val="003A3AF3"/>
    <w:rsid w:val="003A3D2B"/>
    <w:rsid w:val="003A40C0"/>
    <w:rsid w:val="003A4473"/>
    <w:rsid w:val="003A44F4"/>
    <w:rsid w:val="003A450A"/>
    <w:rsid w:val="003A45B8"/>
    <w:rsid w:val="003A45C7"/>
    <w:rsid w:val="003A4A2D"/>
    <w:rsid w:val="003A4A4A"/>
    <w:rsid w:val="003A4F2C"/>
    <w:rsid w:val="003A4F6C"/>
    <w:rsid w:val="003A506D"/>
    <w:rsid w:val="003A50F2"/>
    <w:rsid w:val="003A51D5"/>
    <w:rsid w:val="003A5353"/>
    <w:rsid w:val="003A53E8"/>
    <w:rsid w:val="003A5747"/>
    <w:rsid w:val="003A595D"/>
    <w:rsid w:val="003A596F"/>
    <w:rsid w:val="003A59FD"/>
    <w:rsid w:val="003A5BA0"/>
    <w:rsid w:val="003A5CAE"/>
    <w:rsid w:val="003A5D14"/>
    <w:rsid w:val="003A5E80"/>
    <w:rsid w:val="003A67CA"/>
    <w:rsid w:val="003A6C49"/>
    <w:rsid w:val="003A6C78"/>
    <w:rsid w:val="003A6CDF"/>
    <w:rsid w:val="003A6D3B"/>
    <w:rsid w:val="003A6DD2"/>
    <w:rsid w:val="003A7014"/>
    <w:rsid w:val="003A7130"/>
    <w:rsid w:val="003A7676"/>
    <w:rsid w:val="003A77C2"/>
    <w:rsid w:val="003A78AB"/>
    <w:rsid w:val="003A79DE"/>
    <w:rsid w:val="003A7CBC"/>
    <w:rsid w:val="003A7DC1"/>
    <w:rsid w:val="003A7E86"/>
    <w:rsid w:val="003B01EE"/>
    <w:rsid w:val="003B0238"/>
    <w:rsid w:val="003B040D"/>
    <w:rsid w:val="003B048C"/>
    <w:rsid w:val="003B0497"/>
    <w:rsid w:val="003B062B"/>
    <w:rsid w:val="003B069E"/>
    <w:rsid w:val="003B0721"/>
    <w:rsid w:val="003B074F"/>
    <w:rsid w:val="003B07A3"/>
    <w:rsid w:val="003B085C"/>
    <w:rsid w:val="003B0915"/>
    <w:rsid w:val="003B091D"/>
    <w:rsid w:val="003B1084"/>
    <w:rsid w:val="003B124E"/>
    <w:rsid w:val="003B13BF"/>
    <w:rsid w:val="003B14A5"/>
    <w:rsid w:val="003B1AAE"/>
    <w:rsid w:val="003B1AC8"/>
    <w:rsid w:val="003B1B47"/>
    <w:rsid w:val="003B1BC6"/>
    <w:rsid w:val="003B1E7F"/>
    <w:rsid w:val="003B1F02"/>
    <w:rsid w:val="003B1F20"/>
    <w:rsid w:val="003B247D"/>
    <w:rsid w:val="003B2666"/>
    <w:rsid w:val="003B2A71"/>
    <w:rsid w:val="003B2A73"/>
    <w:rsid w:val="003B2B37"/>
    <w:rsid w:val="003B2B78"/>
    <w:rsid w:val="003B3062"/>
    <w:rsid w:val="003B30A0"/>
    <w:rsid w:val="003B31A1"/>
    <w:rsid w:val="003B3283"/>
    <w:rsid w:val="003B3383"/>
    <w:rsid w:val="003B3529"/>
    <w:rsid w:val="003B35C6"/>
    <w:rsid w:val="003B3AFC"/>
    <w:rsid w:val="003B3B0D"/>
    <w:rsid w:val="003B3F0D"/>
    <w:rsid w:val="003B3FA1"/>
    <w:rsid w:val="003B4148"/>
    <w:rsid w:val="003B41B0"/>
    <w:rsid w:val="003B41BA"/>
    <w:rsid w:val="003B4290"/>
    <w:rsid w:val="003B42BE"/>
    <w:rsid w:val="003B45BE"/>
    <w:rsid w:val="003B46E8"/>
    <w:rsid w:val="003B47F0"/>
    <w:rsid w:val="003B48F5"/>
    <w:rsid w:val="003B4910"/>
    <w:rsid w:val="003B4A08"/>
    <w:rsid w:val="003B4E58"/>
    <w:rsid w:val="003B4F37"/>
    <w:rsid w:val="003B4FEB"/>
    <w:rsid w:val="003B50AE"/>
    <w:rsid w:val="003B50B4"/>
    <w:rsid w:val="003B50E5"/>
    <w:rsid w:val="003B51B1"/>
    <w:rsid w:val="003B525C"/>
    <w:rsid w:val="003B52D8"/>
    <w:rsid w:val="003B533E"/>
    <w:rsid w:val="003B53C8"/>
    <w:rsid w:val="003B543E"/>
    <w:rsid w:val="003B5705"/>
    <w:rsid w:val="003B595A"/>
    <w:rsid w:val="003B5976"/>
    <w:rsid w:val="003B5A0C"/>
    <w:rsid w:val="003B5B8B"/>
    <w:rsid w:val="003B5BC1"/>
    <w:rsid w:val="003B5C28"/>
    <w:rsid w:val="003B62AF"/>
    <w:rsid w:val="003B6810"/>
    <w:rsid w:val="003B68F2"/>
    <w:rsid w:val="003B68FD"/>
    <w:rsid w:val="003B6EC0"/>
    <w:rsid w:val="003B7075"/>
    <w:rsid w:val="003B74FE"/>
    <w:rsid w:val="003B75E2"/>
    <w:rsid w:val="003B79CE"/>
    <w:rsid w:val="003B7B34"/>
    <w:rsid w:val="003B7E48"/>
    <w:rsid w:val="003B7ED6"/>
    <w:rsid w:val="003B7F15"/>
    <w:rsid w:val="003B7FCB"/>
    <w:rsid w:val="003C0000"/>
    <w:rsid w:val="003C022C"/>
    <w:rsid w:val="003C0526"/>
    <w:rsid w:val="003C06D9"/>
    <w:rsid w:val="003C0824"/>
    <w:rsid w:val="003C0975"/>
    <w:rsid w:val="003C0DBC"/>
    <w:rsid w:val="003C0DD9"/>
    <w:rsid w:val="003C1021"/>
    <w:rsid w:val="003C10E3"/>
    <w:rsid w:val="003C138B"/>
    <w:rsid w:val="003C155E"/>
    <w:rsid w:val="003C1876"/>
    <w:rsid w:val="003C1885"/>
    <w:rsid w:val="003C1B02"/>
    <w:rsid w:val="003C1F44"/>
    <w:rsid w:val="003C1FAF"/>
    <w:rsid w:val="003C22EC"/>
    <w:rsid w:val="003C22F8"/>
    <w:rsid w:val="003C237B"/>
    <w:rsid w:val="003C25A1"/>
    <w:rsid w:val="003C28BE"/>
    <w:rsid w:val="003C29DB"/>
    <w:rsid w:val="003C2BF2"/>
    <w:rsid w:val="003C2C75"/>
    <w:rsid w:val="003C2D15"/>
    <w:rsid w:val="003C2F24"/>
    <w:rsid w:val="003C3011"/>
    <w:rsid w:val="003C344B"/>
    <w:rsid w:val="003C345E"/>
    <w:rsid w:val="003C367C"/>
    <w:rsid w:val="003C3696"/>
    <w:rsid w:val="003C36BE"/>
    <w:rsid w:val="003C37D9"/>
    <w:rsid w:val="003C3832"/>
    <w:rsid w:val="003C383D"/>
    <w:rsid w:val="003C3BFB"/>
    <w:rsid w:val="003C3C49"/>
    <w:rsid w:val="003C3F05"/>
    <w:rsid w:val="003C45A6"/>
    <w:rsid w:val="003C4663"/>
    <w:rsid w:val="003C4759"/>
    <w:rsid w:val="003C4C8C"/>
    <w:rsid w:val="003C519B"/>
    <w:rsid w:val="003C57D4"/>
    <w:rsid w:val="003C5AE2"/>
    <w:rsid w:val="003C5CBC"/>
    <w:rsid w:val="003C5D32"/>
    <w:rsid w:val="003C5D86"/>
    <w:rsid w:val="003C5F1C"/>
    <w:rsid w:val="003C60B5"/>
    <w:rsid w:val="003C60D2"/>
    <w:rsid w:val="003C62E6"/>
    <w:rsid w:val="003C6337"/>
    <w:rsid w:val="003C653B"/>
    <w:rsid w:val="003C6579"/>
    <w:rsid w:val="003C6678"/>
    <w:rsid w:val="003C6A16"/>
    <w:rsid w:val="003C6B89"/>
    <w:rsid w:val="003C6C6B"/>
    <w:rsid w:val="003C6DEE"/>
    <w:rsid w:val="003C71E8"/>
    <w:rsid w:val="003C7420"/>
    <w:rsid w:val="003C75BB"/>
    <w:rsid w:val="003C7643"/>
    <w:rsid w:val="003C775E"/>
    <w:rsid w:val="003C782C"/>
    <w:rsid w:val="003C78A9"/>
    <w:rsid w:val="003C7B44"/>
    <w:rsid w:val="003C7B46"/>
    <w:rsid w:val="003C7D18"/>
    <w:rsid w:val="003C7ECF"/>
    <w:rsid w:val="003D0081"/>
    <w:rsid w:val="003D01C8"/>
    <w:rsid w:val="003D01D2"/>
    <w:rsid w:val="003D03FF"/>
    <w:rsid w:val="003D04FD"/>
    <w:rsid w:val="003D05BD"/>
    <w:rsid w:val="003D0666"/>
    <w:rsid w:val="003D06C6"/>
    <w:rsid w:val="003D06FB"/>
    <w:rsid w:val="003D07D3"/>
    <w:rsid w:val="003D0868"/>
    <w:rsid w:val="003D0B01"/>
    <w:rsid w:val="003D0C96"/>
    <w:rsid w:val="003D0E5D"/>
    <w:rsid w:val="003D0EF8"/>
    <w:rsid w:val="003D16C9"/>
    <w:rsid w:val="003D19F5"/>
    <w:rsid w:val="003D1E64"/>
    <w:rsid w:val="003D2012"/>
    <w:rsid w:val="003D21E5"/>
    <w:rsid w:val="003D2354"/>
    <w:rsid w:val="003D24B2"/>
    <w:rsid w:val="003D24C2"/>
    <w:rsid w:val="003D259E"/>
    <w:rsid w:val="003D270D"/>
    <w:rsid w:val="003D283F"/>
    <w:rsid w:val="003D2ED3"/>
    <w:rsid w:val="003D31CC"/>
    <w:rsid w:val="003D33AE"/>
    <w:rsid w:val="003D350A"/>
    <w:rsid w:val="003D3992"/>
    <w:rsid w:val="003D3A85"/>
    <w:rsid w:val="003D3B5D"/>
    <w:rsid w:val="003D3B96"/>
    <w:rsid w:val="003D3CA7"/>
    <w:rsid w:val="003D3EE6"/>
    <w:rsid w:val="003D3F8C"/>
    <w:rsid w:val="003D408D"/>
    <w:rsid w:val="003D422E"/>
    <w:rsid w:val="003D4319"/>
    <w:rsid w:val="003D4B07"/>
    <w:rsid w:val="003D4C36"/>
    <w:rsid w:val="003D4E2D"/>
    <w:rsid w:val="003D4FB7"/>
    <w:rsid w:val="003D57B6"/>
    <w:rsid w:val="003D5822"/>
    <w:rsid w:val="003D5A34"/>
    <w:rsid w:val="003D5BE7"/>
    <w:rsid w:val="003D5F7A"/>
    <w:rsid w:val="003D60DF"/>
    <w:rsid w:val="003D6299"/>
    <w:rsid w:val="003D6372"/>
    <w:rsid w:val="003D644E"/>
    <w:rsid w:val="003D657F"/>
    <w:rsid w:val="003D65A2"/>
    <w:rsid w:val="003D6664"/>
    <w:rsid w:val="003D66F1"/>
    <w:rsid w:val="003D6A7B"/>
    <w:rsid w:val="003D6BEE"/>
    <w:rsid w:val="003D6CC1"/>
    <w:rsid w:val="003D6E88"/>
    <w:rsid w:val="003D742F"/>
    <w:rsid w:val="003D748F"/>
    <w:rsid w:val="003D7893"/>
    <w:rsid w:val="003D7C4B"/>
    <w:rsid w:val="003D7D3F"/>
    <w:rsid w:val="003D7EB6"/>
    <w:rsid w:val="003E0079"/>
    <w:rsid w:val="003E01CF"/>
    <w:rsid w:val="003E0436"/>
    <w:rsid w:val="003E0486"/>
    <w:rsid w:val="003E04BB"/>
    <w:rsid w:val="003E0742"/>
    <w:rsid w:val="003E07E7"/>
    <w:rsid w:val="003E0907"/>
    <w:rsid w:val="003E0946"/>
    <w:rsid w:val="003E0A17"/>
    <w:rsid w:val="003E0B5D"/>
    <w:rsid w:val="003E0CFA"/>
    <w:rsid w:val="003E0D15"/>
    <w:rsid w:val="003E1028"/>
    <w:rsid w:val="003E10B1"/>
    <w:rsid w:val="003E115A"/>
    <w:rsid w:val="003E13A9"/>
    <w:rsid w:val="003E1588"/>
    <w:rsid w:val="003E1643"/>
    <w:rsid w:val="003E17C9"/>
    <w:rsid w:val="003E1840"/>
    <w:rsid w:val="003E201D"/>
    <w:rsid w:val="003E22C0"/>
    <w:rsid w:val="003E2311"/>
    <w:rsid w:val="003E2508"/>
    <w:rsid w:val="003E2569"/>
    <w:rsid w:val="003E2731"/>
    <w:rsid w:val="003E280D"/>
    <w:rsid w:val="003E2942"/>
    <w:rsid w:val="003E2BD2"/>
    <w:rsid w:val="003E2C77"/>
    <w:rsid w:val="003E2E25"/>
    <w:rsid w:val="003E2E30"/>
    <w:rsid w:val="003E2F44"/>
    <w:rsid w:val="003E3235"/>
    <w:rsid w:val="003E3244"/>
    <w:rsid w:val="003E3338"/>
    <w:rsid w:val="003E33CF"/>
    <w:rsid w:val="003E35A7"/>
    <w:rsid w:val="003E4089"/>
    <w:rsid w:val="003E424A"/>
    <w:rsid w:val="003E42A6"/>
    <w:rsid w:val="003E43CE"/>
    <w:rsid w:val="003E43D5"/>
    <w:rsid w:val="003E4511"/>
    <w:rsid w:val="003E49ED"/>
    <w:rsid w:val="003E4D53"/>
    <w:rsid w:val="003E4D8B"/>
    <w:rsid w:val="003E4E2C"/>
    <w:rsid w:val="003E5031"/>
    <w:rsid w:val="003E51D5"/>
    <w:rsid w:val="003E545F"/>
    <w:rsid w:val="003E550B"/>
    <w:rsid w:val="003E5DF3"/>
    <w:rsid w:val="003E6024"/>
    <w:rsid w:val="003E6149"/>
    <w:rsid w:val="003E628E"/>
    <w:rsid w:val="003E6361"/>
    <w:rsid w:val="003E64E6"/>
    <w:rsid w:val="003E67DD"/>
    <w:rsid w:val="003E69A1"/>
    <w:rsid w:val="003E69EF"/>
    <w:rsid w:val="003E6B07"/>
    <w:rsid w:val="003E7274"/>
    <w:rsid w:val="003E7B1A"/>
    <w:rsid w:val="003E7B8A"/>
    <w:rsid w:val="003E7C53"/>
    <w:rsid w:val="003E7CB0"/>
    <w:rsid w:val="003E7D17"/>
    <w:rsid w:val="003E7F65"/>
    <w:rsid w:val="003F059D"/>
    <w:rsid w:val="003F06E7"/>
    <w:rsid w:val="003F0A07"/>
    <w:rsid w:val="003F0BB3"/>
    <w:rsid w:val="003F0D82"/>
    <w:rsid w:val="003F0F97"/>
    <w:rsid w:val="003F0FE2"/>
    <w:rsid w:val="003F1135"/>
    <w:rsid w:val="003F1345"/>
    <w:rsid w:val="003F153C"/>
    <w:rsid w:val="003F15FF"/>
    <w:rsid w:val="003F1AB1"/>
    <w:rsid w:val="003F1C43"/>
    <w:rsid w:val="003F237B"/>
    <w:rsid w:val="003F25FE"/>
    <w:rsid w:val="003F26B7"/>
    <w:rsid w:val="003F2735"/>
    <w:rsid w:val="003F2C2F"/>
    <w:rsid w:val="003F2D6F"/>
    <w:rsid w:val="003F2E41"/>
    <w:rsid w:val="003F2E96"/>
    <w:rsid w:val="003F2FEF"/>
    <w:rsid w:val="003F32B5"/>
    <w:rsid w:val="003F3485"/>
    <w:rsid w:val="003F34BD"/>
    <w:rsid w:val="003F35B6"/>
    <w:rsid w:val="003F3D6D"/>
    <w:rsid w:val="003F4201"/>
    <w:rsid w:val="003F428A"/>
    <w:rsid w:val="003F432F"/>
    <w:rsid w:val="003F4820"/>
    <w:rsid w:val="003F48BF"/>
    <w:rsid w:val="003F490E"/>
    <w:rsid w:val="003F49CD"/>
    <w:rsid w:val="003F4A2C"/>
    <w:rsid w:val="003F4A39"/>
    <w:rsid w:val="003F4D8E"/>
    <w:rsid w:val="003F4EB0"/>
    <w:rsid w:val="003F50E3"/>
    <w:rsid w:val="003F5155"/>
    <w:rsid w:val="003F5399"/>
    <w:rsid w:val="003F53B3"/>
    <w:rsid w:val="003F53E2"/>
    <w:rsid w:val="003F580C"/>
    <w:rsid w:val="003F5929"/>
    <w:rsid w:val="003F59F5"/>
    <w:rsid w:val="003F59FE"/>
    <w:rsid w:val="003F5AC4"/>
    <w:rsid w:val="003F5E82"/>
    <w:rsid w:val="003F6154"/>
    <w:rsid w:val="003F6264"/>
    <w:rsid w:val="003F6351"/>
    <w:rsid w:val="003F65DC"/>
    <w:rsid w:val="003F6721"/>
    <w:rsid w:val="003F69B6"/>
    <w:rsid w:val="003F69DD"/>
    <w:rsid w:val="003F6C26"/>
    <w:rsid w:val="003F6CCB"/>
    <w:rsid w:val="003F6DBF"/>
    <w:rsid w:val="003F6E0C"/>
    <w:rsid w:val="003F6EFA"/>
    <w:rsid w:val="003F6F7A"/>
    <w:rsid w:val="003F716D"/>
    <w:rsid w:val="003F7510"/>
    <w:rsid w:val="003F76B1"/>
    <w:rsid w:val="003F7965"/>
    <w:rsid w:val="003F79C7"/>
    <w:rsid w:val="003F7A18"/>
    <w:rsid w:val="003F7AB2"/>
    <w:rsid w:val="003F7B46"/>
    <w:rsid w:val="003F7C94"/>
    <w:rsid w:val="00400120"/>
    <w:rsid w:val="00400562"/>
    <w:rsid w:val="004005E0"/>
    <w:rsid w:val="00400AF3"/>
    <w:rsid w:val="00400AFD"/>
    <w:rsid w:val="00400BB8"/>
    <w:rsid w:val="00400CF2"/>
    <w:rsid w:val="00400D04"/>
    <w:rsid w:val="00400FA9"/>
    <w:rsid w:val="00401029"/>
    <w:rsid w:val="004010F9"/>
    <w:rsid w:val="0040112D"/>
    <w:rsid w:val="004011DB"/>
    <w:rsid w:val="00401217"/>
    <w:rsid w:val="00401375"/>
    <w:rsid w:val="00401389"/>
    <w:rsid w:val="00401428"/>
    <w:rsid w:val="00401491"/>
    <w:rsid w:val="004014BA"/>
    <w:rsid w:val="00401846"/>
    <w:rsid w:val="004018AE"/>
    <w:rsid w:val="00401923"/>
    <w:rsid w:val="00401C23"/>
    <w:rsid w:val="00401D7B"/>
    <w:rsid w:val="00401E76"/>
    <w:rsid w:val="00402011"/>
    <w:rsid w:val="004026C9"/>
    <w:rsid w:val="004028A8"/>
    <w:rsid w:val="004028B4"/>
    <w:rsid w:val="00402F86"/>
    <w:rsid w:val="00403096"/>
    <w:rsid w:val="004030DF"/>
    <w:rsid w:val="0040317C"/>
    <w:rsid w:val="00403276"/>
    <w:rsid w:val="004032B0"/>
    <w:rsid w:val="0040380C"/>
    <w:rsid w:val="004038F6"/>
    <w:rsid w:val="004039A4"/>
    <w:rsid w:val="00403A60"/>
    <w:rsid w:val="00403D12"/>
    <w:rsid w:val="00404010"/>
    <w:rsid w:val="0040407C"/>
    <w:rsid w:val="004041BB"/>
    <w:rsid w:val="004041CC"/>
    <w:rsid w:val="00404851"/>
    <w:rsid w:val="00404A4D"/>
    <w:rsid w:val="00404F29"/>
    <w:rsid w:val="00404F9D"/>
    <w:rsid w:val="00405405"/>
    <w:rsid w:val="00405457"/>
    <w:rsid w:val="00405538"/>
    <w:rsid w:val="0040560C"/>
    <w:rsid w:val="00405678"/>
    <w:rsid w:val="00405835"/>
    <w:rsid w:val="00405A9C"/>
    <w:rsid w:val="00405EBF"/>
    <w:rsid w:val="00405F40"/>
    <w:rsid w:val="00406A02"/>
    <w:rsid w:val="00406B1E"/>
    <w:rsid w:val="00406C26"/>
    <w:rsid w:val="00406D2B"/>
    <w:rsid w:val="00406D34"/>
    <w:rsid w:val="00406D67"/>
    <w:rsid w:val="00406E7D"/>
    <w:rsid w:val="004072A5"/>
    <w:rsid w:val="0040749A"/>
    <w:rsid w:val="00407602"/>
    <w:rsid w:val="00407801"/>
    <w:rsid w:val="004078D6"/>
    <w:rsid w:val="00407AF4"/>
    <w:rsid w:val="00407B0B"/>
    <w:rsid w:val="00407B5E"/>
    <w:rsid w:val="00407CC0"/>
    <w:rsid w:val="00407DD3"/>
    <w:rsid w:val="00407DF6"/>
    <w:rsid w:val="00407F14"/>
    <w:rsid w:val="00407FAB"/>
    <w:rsid w:val="00410132"/>
    <w:rsid w:val="004103FE"/>
    <w:rsid w:val="00410528"/>
    <w:rsid w:val="00410895"/>
    <w:rsid w:val="00410981"/>
    <w:rsid w:val="004111D1"/>
    <w:rsid w:val="00411302"/>
    <w:rsid w:val="00411981"/>
    <w:rsid w:val="00411D70"/>
    <w:rsid w:val="0041221A"/>
    <w:rsid w:val="00412493"/>
    <w:rsid w:val="00412540"/>
    <w:rsid w:val="004127DB"/>
    <w:rsid w:val="004129FA"/>
    <w:rsid w:val="00412BAB"/>
    <w:rsid w:val="00412C79"/>
    <w:rsid w:val="00412CB4"/>
    <w:rsid w:val="00412DA6"/>
    <w:rsid w:val="00412DD2"/>
    <w:rsid w:val="00412DF4"/>
    <w:rsid w:val="00413054"/>
    <w:rsid w:val="004131DB"/>
    <w:rsid w:val="00413373"/>
    <w:rsid w:val="004134FD"/>
    <w:rsid w:val="004137E6"/>
    <w:rsid w:val="00413BAD"/>
    <w:rsid w:val="00414302"/>
    <w:rsid w:val="0041446F"/>
    <w:rsid w:val="004148DA"/>
    <w:rsid w:val="00414C9B"/>
    <w:rsid w:val="00414CD3"/>
    <w:rsid w:val="00414EB6"/>
    <w:rsid w:val="00414FBB"/>
    <w:rsid w:val="004151D5"/>
    <w:rsid w:val="00415424"/>
    <w:rsid w:val="0041548F"/>
    <w:rsid w:val="0041550B"/>
    <w:rsid w:val="00415587"/>
    <w:rsid w:val="00415667"/>
    <w:rsid w:val="00415669"/>
    <w:rsid w:val="00415CAF"/>
    <w:rsid w:val="00415CBD"/>
    <w:rsid w:val="00415DE0"/>
    <w:rsid w:val="00415DEE"/>
    <w:rsid w:val="00415F6D"/>
    <w:rsid w:val="00416099"/>
    <w:rsid w:val="004164C6"/>
    <w:rsid w:val="0041660F"/>
    <w:rsid w:val="00416915"/>
    <w:rsid w:val="00416AAC"/>
    <w:rsid w:val="00416BE2"/>
    <w:rsid w:val="00416BF9"/>
    <w:rsid w:val="00416E14"/>
    <w:rsid w:val="00416F11"/>
    <w:rsid w:val="00417201"/>
    <w:rsid w:val="00417264"/>
    <w:rsid w:val="0041754A"/>
    <w:rsid w:val="004175BD"/>
    <w:rsid w:val="0041773A"/>
    <w:rsid w:val="0041777E"/>
    <w:rsid w:val="0041783D"/>
    <w:rsid w:val="004179C1"/>
    <w:rsid w:val="00417A53"/>
    <w:rsid w:val="00417BD4"/>
    <w:rsid w:val="00417BF9"/>
    <w:rsid w:val="00417C3E"/>
    <w:rsid w:val="00417E79"/>
    <w:rsid w:val="00417F8A"/>
    <w:rsid w:val="004201A1"/>
    <w:rsid w:val="004201E6"/>
    <w:rsid w:val="004203D0"/>
    <w:rsid w:val="004205C7"/>
    <w:rsid w:val="0042062E"/>
    <w:rsid w:val="00420681"/>
    <w:rsid w:val="00420797"/>
    <w:rsid w:val="004207F1"/>
    <w:rsid w:val="00420995"/>
    <w:rsid w:val="00420A51"/>
    <w:rsid w:val="00420A8C"/>
    <w:rsid w:val="00420C09"/>
    <w:rsid w:val="00420EC4"/>
    <w:rsid w:val="00420F4C"/>
    <w:rsid w:val="00420FB1"/>
    <w:rsid w:val="00421123"/>
    <w:rsid w:val="004211E9"/>
    <w:rsid w:val="00421339"/>
    <w:rsid w:val="0042139D"/>
    <w:rsid w:val="00421451"/>
    <w:rsid w:val="00421528"/>
    <w:rsid w:val="00421C43"/>
    <w:rsid w:val="00421EF3"/>
    <w:rsid w:val="00421F6C"/>
    <w:rsid w:val="0042200A"/>
    <w:rsid w:val="0042218A"/>
    <w:rsid w:val="00422388"/>
    <w:rsid w:val="004226B8"/>
    <w:rsid w:val="004229C4"/>
    <w:rsid w:val="00422AA7"/>
    <w:rsid w:val="00422BA2"/>
    <w:rsid w:val="00422E3B"/>
    <w:rsid w:val="00423356"/>
    <w:rsid w:val="0042350D"/>
    <w:rsid w:val="004236D0"/>
    <w:rsid w:val="00423B36"/>
    <w:rsid w:val="00423BA2"/>
    <w:rsid w:val="00423D3E"/>
    <w:rsid w:val="00423DDA"/>
    <w:rsid w:val="00424183"/>
    <w:rsid w:val="0042453C"/>
    <w:rsid w:val="004245C9"/>
    <w:rsid w:val="0042476E"/>
    <w:rsid w:val="00424822"/>
    <w:rsid w:val="004249D7"/>
    <w:rsid w:val="00424A1F"/>
    <w:rsid w:val="00424A33"/>
    <w:rsid w:val="00424A7C"/>
    <w:rsid w:val="00424AD5"/>
    <w:rsid w:val="00424ADC"/>
    <w:rsid w:val="00424EE7"/>
    <w:rsid w:val="00424FBF"/>
    <w:rsid w:val="00425194"/>
    <w:rsid w:val="00425257"/>
    <w:rsid w:val="00425384"/>
    <w:rsid w:val="0042544A"/>
    <w:rsid w:val="004254E5"/>
    <w:rsid w:val="0042587B"/>
    <w:rsid w:val="00425ACD"/>
    <w:rsid w:val="00425B9A"/>
    <w:rsid w:val="00425D3E"/>
    <w:rsid w:val="00426369"/>
    <w:rsid w:val="004264A2"/>
    <w:rsid w:val="004268EA"/>
    <w:rsid w:val="00426970"/>
    <w:rsid w:val="00426A66"/>
    <w:rsid w:val="00426C2E"/>
    <w:rsid w:val="00426C61"/>
    <w:rsid w:val="00426CE6"/>
    <w:rsid w:val="00426D34"/>
    <w:rsid w:val="00426DC0"/>
    <w:rsid w:val="00427221"/>
    <w:rsid w:val="00427B23"/>
    <w:rsid w:val="00427C0D"/>
    <w:rsid w:val="00427D7B"/>
    <w:rsid w:val="00427F32"/>
    <w:rsid w:val="004300F0"/>
    <w:rsid w:val="00430129"/>
    <w:rsid w:val="004306ED"/>
    <w:rsid w:val="00430969"/>
    <w:rsid w:val="00430C08"/>
    <w:rsid w:val="00430C5E"/>
    <w:rsid w:val="00430D4F"/>
    <w:rsid w:val="00430DBA"/>
    <w:rsid w:val="00430EED"/>
    <w:rsid w:val="0043126E"/>
    <w:rsid w:val="0043148C"/>
    <w:rsid w:val="004315CA"/>
    <w:rsid w:val="00431810"/>
    <w:rsid w:val="0043193B"/>
    <w:rsid w:val="00431DAF"/>
    <w:rsid w:val="00431E21"/>
    <w:rsid w:val="00431F4A"/>
    <w:rsid w:val="004320EC"/>
    <w:rsid w:val="00432303"/>
    <w:rsid w:val="00432895"/>
    <w:rsid w:val="004329BD"/>
    <w:rsid w:val="00432BB8"/>
    <w:rsid w:val="00432C07"/>
    <w:rsid w:val="00432CCA"/>
    <w:rsid w:val="00432F27"/>
    <w:rsid w:val="00433099"/>
    <w:rsid w:val="004332FF"/>
    <w:rsid w:val="00433391"/>
    <w:rsid w:val="00433441"/>
    <w:rsid w:val="004334A1"/>
    <w:rsid w:val="004336A5"/>
    <w:rsid w:val="00433983"/>
    <w:rsid w:val="00433C29"/>
    <w:rsid w:val="00433EFB"/>
    <w:rsid w:val="00433F67"/>
    <w:rsid w:val="00433FA5"/>
    <w:rsid w:val="0043469D"/>
    <w:rsid w:val="004346EE"/>
    <w:rsid w:val="00434A04"/>
    <w:rsid w:val="00434A95"/>
    <w:rsid w:val="00434B07"/>
    <w:rsid w:val="00434B79"/>
    <w:rsid w:val="0043505A"/>
    <w:rsid w:val="004350C6"/>
    <w:rsid w:val="00435212"/>
    <w:rsid w:val="00435536"/>
    <w:rsid w:val="004357DC"/>
    <w:rsid w:val="00435A64"/>
    <w:rsid w:val="00435D46"/>
    <w:rsid w:val="00435EED"/>
    <w:rsid w:val="00435EF0"/>
    <w:rsid w:val="004360A8"/>
    <w:rsid w:val="004361AC"/>
    <w:rsid w:val="004361D4"/>
    <w:rsid w:val="0043626D"/>
    <w:rsid w:val="004364B2"/>
    <w:rsid w:val="004367A9"/>
    <w:rsid w:val="00436870"/>
    <w:rsid w:val="00436AB3"/>
    <w:rsid w:val="00436B1B"/>
    <w:rsid w:val="00436D79"/>
    <w:rsid w:val="00436E5B"/>
    <w:rsid w:val="00436FF4"/>
    <w:rsid w:val="0043705D"/>
    <w:rsid w:val="0043707C"/>
    <w:rsid w:val="004370BC"/>
    <w:rsid w:val="004371A3"/>
    <w:rsid w:val="0043720B"/>
    <w:rsid w:val="00437238"/>
    <w:rsid w:val="00437467"/>
    <w:rsid w:val="00437509"/>
    <w:rsid w:val="004376C7"/>
    <w:rsid w:val="00437754"/>
    <w:rsid w:val="0043781C"/>
    <w:rsid w:val="00437845"/>
    <w:rsid w:val="00437934"/>
    <w:rsid w:val="00437975"/>
    <w:rsid w:val="004379CE"/>
    <w:rsid w:val="00437B95"/>
    <w:rsid w:val="00437CC8"/>
    <w:rsid w:val="00437D47"/>
    <w:rsid w:val="00437FA5"/>
    <w:rsid w:val="00440007"/>
    <w:rsid w:val="00440309"/>
    <w:rsid w:val="004404E3"/>
    <w:rsid w:val="00440618"/>
    <w:rsid w:val="00440678"/>
    <w:rsid w:val="00440721"/>
    <w:rsid w:val="00440890"/>
    <w:rsid w:val="00440A3B"/>
    <w:rsid w:val="00440CCF"/>
    <w:rsid w:val="00440DAA"/>
    <w:rsid w:val="00440FB6"/>
    <w:rsid w:val="004411BA"/>
    <w:rsid w:val="004411EF"/>
    <w:rsid w:val="004412B6"/>
    <w:rsid w:val="004413EB"/>
    <w:rsid w:val="00441577"/>
    <w:rsid w:val="004419F3"/>
    <w:rsid w:val="00441AB1"/>
    <w:rsid w:val="00441B87"/>
    <w:rsid w:val="00441D21"/>
    <w:rsid w:val="00441E34"/>
    <w:rsid w:val="00441F18"/>
    <w:rsid w:val="004421BC"/>
    <w:rsid w:val="00442323"/>
    <w:rsid w:val="00442349"/>
    <w:rsid w:val="004426B1"/>
    <w:rsid w:val="0044274D"/>
    <w:rsid w:val="004427AB"/>
    <w:rsid w:val="004428A4"/>
    <w:rsid w:val="00442A58"/>
    <w:rsid w:val="00442B98"/>
    <w:rsid w:val="00442D56"/>
    <w:rsid w:val="00442DE4"/>
    <w:rsid w:val="004431F4"/>
    <w:rsid w:val="00443760"/>
    <w:rsid w:val="004437DC"/>
    <w:rsid w:val="00443886"/>
    <w:rsid w:val="0044418B"/>
    <w:rsid w:val="00444457"/>
    <w:rsid w:val="00444525"/>
    <w:rsid w:val="004447B5"/>
    <w:rsid w:val="00444A01"/>
    <w:rsid w:val="00444F2B"/>
    <w:rsid w:val="00445039"/>
    <w:rsid w:val="00445073"/>
    <w:rsid w:val="004452E6"/>
    <w:rsid w:val="00445555"/>
    <w:rsid w:val="00445772"/>
    <w:rsid w:val="00445800"/>
    <w:rsid w:val="00445C56"/>
    <w:rsid w:val="00445DAB"/>
    <w:rsid w:val="00445F70"/>
    <w:rsid w:val="00445FD2"/>
    <w:rsid w:val="004463F1"/>
    <w:rsid w:val="00446401"/>
    <w:rsid w:val="0044647F"/>
    <w:rsid w:val="0044660D"/>
    <w:rsid w:val="004468E8"/>
    <w:rsid w:val="004468F6"/>
    <w:rsid w:val="00446917"/>
    <w:rsid w:val="00446951"/>
    <w:rsid w:val="004469E9"/>
    <w:rsid w:val="00446A10"/>
    <w:rsid w:val="00446B76"/>
    <w:rsid w:val="00446D3D"/>
    <w:rsid w:val="00446D70"/>
    <w:rsid w:val="00446D97"/>
    <w:rsid w:val="00447704"/>
    <w:rsid w:val="004477D9"/>
    <w:rsid w:val="00447875"/>
    <w:rsid w:val="00447B82"/>
    <w:rsid w:val="00447C0D"/>
    <w:rsid w:val="00447C52"/>
    <w:rsid w:val="00447D45"/>
    <w:rsid w:val="00447F93"/>
    <w:rsid w:val="00447FBD"/>
    <w:rsid w:val="004501AA"/>
    <w:rsid w:val="004506C3"/>
    <w:rsid w:val="00450848"/>
    <w:rsid w:val="0045096A"/>
    <w:rsid w:val="00450B0B"/>
    <w:rsid w:val="00450BA4"/>
    <w:rsid w:val="00450EFD"/>
    <w:rsid w:val="00451000"/>
    <w:rsid w:val="004511EE"/>
    <w:rsid w:val="004511F8"/>
    <w:rsid w:val="00451322"/>
    <w:rsid w:val="00451A94"/>
    <w:rsid w:val="00451AE4"/>
    <w:rsid w:val="00451C47"/>
    <w:rsid w:val="00451F19"/>
    <w:rsid w:val="0045245F"/>
    <w:rsid w:val="004525AD"/>
    <w:rsid w:val="00452BA9"/>
    <w:rsid w:val="00452C0F"/>
    <w:rsid w:val="00452D6B"/>
    <w:rsid w:val="00452D72"/>
    <w:rsid w:val="0045306A"/>
    <w:rsid w:val="00453271"/>
    <w:rsid w:val="004533CA"/>
    <w:rsid w:val="004537A0"/>
    <w:rsid w:val="004537F0"/>
    <w:rsid w:val="004538F6"/>
    <w:rsid w:val="0045395E"/>
    <w:rsid w:val="00453969"/>
    <w:rsid w:val="00453A54"/>
    <w:rsid w:val="00453CDC"/>
    <w:rsid w:val="00453D5B"/>
    <w:rsid w:val="00453DD1"/>
    <w:rsid w:val="00453FB5"/>
    <w:rsid w:val="00453FCA"/>
    <w:rsid w:val="004540C7"/>
    <w:rsid w:val="004540F3"/>
    <w:rsid w:val="00454154"/>
    <w:rsid w:val="004543B0"/>
    <w:rsid w:val="00454432"/>
    <w:rsid w:val="00454746"/>
    <w:rsid w:val="0045476A"/>
    <w:rsid w:val="004547A0"/>
    <w:rsid w:val="004547F8"/>
    <w:rsid w:val="004549AC"/>
    <w:rsid w:val="004549EA"/>
    <w:rsid w:val="00454A96"/>
    <w:rsid w:val="00454D31"/>
    <w:rsid w:val="00455219"/>
    <w:rsid w:val="00455290"/>
    <w:rsid w:val="004552D8"/>
    <w:rsid w:val="0045530E"/>
    <w:rsid w:val="004554B4"/>
    <w:rsid w:val="00455855"/>
    <w:rsid w:val="004558A8"/>
    <w:rsid w:val="00455A7D"/>
    <w:rsid w:val="00455B92"/>
    <w:rsid w:val="00455C1F"/>
    <w:rsid w:val="00455DA2"/>
    <w:rsid w:val="00455FFA"/>
    <w:rsid w:val="00456006"/>
    <w:rsid w:val="00456100"/>
    <w:rsid w:val="0045659A"/>
    <w:rsid w:val="0045674D"/>
    <w:rsid w:val="00456955"/>
    <w:rsid w:val="00456CA8"/>
    <w:rsid w:val="00456CB1"/>
    <w:rsid w:val="00456CF7"/>
    <w:rsid w:val="00456D67"/>
    <w:rsid w:val="00456D68"/>
    <w:rsid w:val="00456E1A"/>
    <w:rsid w:val="00456E2F"/>
    <w:rsid w:val="00456F3A"/>
    <w:rsid w:val="0045737F"/>
    <w:rsid w:val="00457451"/>
    <w:rsid w:val="00457B78"/>
    <w:rsid w:val="00457BC7"/>
    <w:rsid w:val="00457BFF"/>
    <w:rsid w:val="00457DE8"/>
    <w:rsid w:val="00457EF3"/>
    <w:rsid w:val="00457F1C"/>
    <w:rsid w:val="00460097"/>
    <w:rsid w:val="004600B5"/>
    <w:rsid w:val="00460358"/>
    <w:rsid w:val="004603B4"/>
    <w:rsid w:val="00460599"/>
    <w:rsid w:val="00460756"/>
    <w:rsid w:val="004608F3"/>
    <w:rsid w:val="00460A09"/>
    <w:rsid w:val="00460ADD"/>
    <w:rsid w:val="00460BC5"/>
    <w:rsid w:val="00460E68"/>
    <w:rsid w:val="004611A6"/>
    <w:rsid w:val="004614D0"/>
    <w:rsid w:val="004614E3"/>
    <w:rsid w:val="004614FB"/>
    <w:rsid w:val="00461525"/>
    <w:rsid w:val="004616BD"/>
    <w:rsid w:val="00461766"/>
    <w:rsid w:val="004617BB"/>
    <w:rsid w:val="00461A26"/>
    <w:rsid w:val="00461B46"/>
    <w:rsid w:val="00461F57"/>
    <w:rsid w:val="004620A2"/>
    <w:rsid w:val="00462329"/>
    <w:rsid w:val="00462471"/>
    <w:rsid w:val="004624CF"/>
    <w:rsid w:val="0046251D"/>
    <w:rsid w:val="00462651"/>
    <w:rsid w:val="004626A1"/>
    <w:rsid w:val="00462746"/>
    <w:rsid w:val="004627A3"/>
    <w:rsid w:val="004627C8"/>
    <w:rsid w:val="004629DE"/>
    <w:rsid w:val="00462B79"/>
    <w:rsid w:val="00462EFB"/>
    <w:rsid w:val="00462FC5"/>
    <w:rsid w:val="0046308E"/>
    <w:rsid w:val="004632AB"/>
    <w:rsid w:val="00463346"/>
    <w:rsid w:val="00463689"/>
    <w:rsid w:val="0046371C"/>
    <w:rsid w:val="0046388F"/>
    <w:rsid w:val="00463906"/>
    <w:rsid w:val="004639AC"/>
    <w:rsid w:val="00463B6B"/>
    <w:rsid w:val="00463CF5"/>
    <w:rsid w:val="004640C0"/>
    <w:rsid w:val="0046417C"/>
    <w:rsid w:val="004642DC"/>
    <w:rsid w:val="0046430A"/>
    <w:rsid w:val="00464457"/>
    <w:rsid w:val="004646E4"/>
    <w:rsid w:val="00464A61"/>
    <w:rsid w:val="00464AC4"/>
    <w:rsid w:val="00464BFA"/>
    <w:rsid w:val="00464C0E"/>
    <w:rsid w:val="0046520F"/>
    <w:rsid w:val="00465379"/>
    <w:rsid w:val="004654F7"/>
    <w:rsid w:val="004655F8"/>
    <w:rsid w:val="00465929"/>
    <w:rsid w:val="00465B97"/>
    <w:rsid w:val="00465BFB"/>
    <w:rsid w:val="00465CBB"/>
    <w:rsid w:val="00465EBD"/>
    <w:rsid w:val="00466229"/>
    <w:rsid w:val="0046635B"/>
    <w:rsid w:val="00466376"/>
    <w:rsid w:val="0046648E"/>
    <w:rsid w:val="004664F2"/>
    <w:rsid w:val="00466695"/>
    <w:rsid w:val="004666DA"/>
    <w:rsid w:val="00466761"/>
    <w:rsid w:val="004669C3"/>
    <w:rsid w:val="004669F2"/>
    <w:rsid w:val="00466B3B"/>
    <w:rsid w:val="00466E29"/>
    <w:rsid w:val="00466F9D"/>
    <w:rsid w:val="00467038"/>
    <w:rsid w:val="0046709A"/>
    <w:rsid w:val="00467131"/>
    <w:rsid w:val="00467264"/>
    <w:rsid w:val="004674AB"/>
    <w:rsid w:val="00467551"/>
    <w:rsid w:val="0046756E"/>
    <w:rsid w:val="00467B03"/>
    <w:rsid w:val="00467E6E"/>
    <w:rsid w:val="00467F2E"/>
    <w:rsid w:val="00470154"/>
    <w:rsid w:val="0047055F"/>
    <w:rsid w:val="00470635"/>
    <w:rsid w:val="00470864"/>
    <w:rsid w:val="00470999"/>
    <w:rsid w:val="00470A8C"/>
    <w:rsid w:val="00471028"/>
    <w:rsid w:val="004711A3"/>
    <w:rsid w:val="004711A9"/>
    <w:rsid w:val="004712EA"/>
    <w:rsid w:val="004713CB"/>
    <w:rsid w:val="00471432"/>
    <w:rsid w:val="004714FD"/>
    <w:rsid w:val="004719A3"/>
    <w:rsid w:val="00471C40"/>
    <w:rsid w:val="00471D24"/>
    <w:rsid w:val="00471F42"/>
    <w:rsid w:val="00472236"/>
    <w:rsid w:val="00472777"/>
    <w:rsid w:val="00472DFE"/>
    <w:rsid w:val="00472F4E"/>
    <w:rsid w:val="00472FF3"/>
    <w:rsid w:val="00473156"/>
    <w:rsid w:val="004731AA"/>
    <w:rsid w:val="004732BD"/>
    <w:rsid w:val="00473350"/>
    <w:rsid w:val="0047337B"/>
    <w:rsid w:val="00473528"/>
    <w:rsid w:val="00473544"/>
    <w:rsid w:val="0047356A"/>
    <w:rsid w:val="00473E62"/>
    <w:rsid w:val="00473F18"/>
    <w:rsid w:val="00473F59"/>
    <w:rsid w:val="004742BC"/>
    <w:rsid w:val="00474601"/>
    <w:rsid w:val="0047464B"/>
    <w:rsid w:val="004749B9"/>
    <w:rsid w:val="004749FE"/>
    <w:rsid w:val="00474D85"/>
    <w:rsid w:val="00475205"/>
    <w:rsid w:val="00475426"/>
    <w:rsid w:val="0047544F"/>
    <w:rsid w:val="004756B4"/>
    <w:rsid w:val="00475C46"/>
    <w:rsid w:val="00475D72"/>
    <w:rsid w:val="00475E3B"/>
    <w:rsid w:val="00475F98"/>
    <w:rsid w:val="0047670A"/>
    <w:rsid w:val="0047670D"/>
    <w:rsid w:val="00476975"/>
    <w:rsid w:val="00476AA8"/>
    <w:rsid w:val="00476E9A"/>
    <w:rsid w:val="004770BE"/>
    <w:rsid w:val="00477315"/>
    <w:rsid w:val="00477330"/>
    <w:rsid w:val="0047745C"/>
    <w:rsid w:val="004775B4"/>
    <w:rsid w:val="004776A1"/>
    <w:rsid w:val="00477780"/>
    <w:rsid w:val="004777DE"/>
    <w:rsid w:val="0047784B"/>
    <w:rsid w:val="0047793F"/>
    <w:rsid w:val="00477995"/>
    <w:rsid w:val="00477A6F"/>
    <w:rsid w:val="00477AA7"/>
    <w:rsid w:val="00477CDD"/>
    <w:rsid w:val="004801E8"/>
    <w:rsid w:val="00480235"/>
    <w:rsid w:val="004806CB"/>
    <w:rsid w:val="004806DD"/>
    <w:rsid w:val="00480727"/>
    <w:rsid w:val="0048076C"/>
    <w:rsid w:val="004808BE"/>
    <w:rsid w:val="004809B1"/>
    <w:rsid w:val="00480BDC"/>
    <w:rsid w:val="00480C26"/>
    <w:rsid w:val="00480CE8"/>
    <w:rsid w:val="004814DA"/>
    <w:rsid w:val="004814FB"/>
    <w:rsid w:val="00481692"/>
    <w:rsid w:val="00481694"/>
    <w:rsid w:val="00481742"/>
    <w:rsid w:val="0048182F"/>
    <w:rsid w:val="00481971"/>
    <w:rsid w:val="00481B03"/>
    <w:rsid w:val="00481E7E"/>
    <w:rsid w:val="004822CF"/>
    <w:rsid w:val="0048251B"/>
    <w:rsid w:val="00482736"/>
    <w:rsid w:val="0048284F"/>
    <w:rsid w:val="004828C0"/>
    <w:rsid w:val="00482BD5"/>
    <w:rsid w:val="00482CEF"/>
    <w:rsid w:val="00482EE4"/>
    <w:rsid w:val="00483509"/>
    <w:rsid w:val="0048362B"/>
    <w:rsid w:val="004836EB"/>
    <w:rsid w:val="00483800"/>
    <w:rsid w:val="00483955"/>
    <w:rsid w:val="00483D3C"/>
    <w:rsid w:val="00483F85"/>
    <w:rsid w:val="004841E2"/>
    <w:rsid w:val="00484382"/>
    <w:rsid w:val="004844ED"/>
    <w:rsid w:val="004847AA"/>
    <w:rsid w:val="004849AB"/>
    <w:rsid w:val="00484E25"/>
    <w:rsid w:val="0048513F"/>
    <w:rsid w:val="00485670"/>
    <w:rsid w:val="0048575B"/>
    <w:rsid w:val="0048584E"/>
    <w:rsid w:val="004858DE"/>
    <w:rsid w:val="00485D6A"/>
    <w:rsid w:val="00486452"/>
    <w:rsid w:val="00486515"/>
    <w:rsid w:val="0048694E"/>
    <w:rsid w:val="00486998"/>
    <w:rsid w:val="00486A3D"/>
    <w:rsid w:val="00486AEC"/>
    <w:rsid w:val="00486AFE"/>
    <w:rsid w:val="00486D37"/>
    <w:rsid w:val="00486EA2"/>
    <w:rsid w:val="00486EBA"/>
    <w:rsid w:val="004870B6"/>
    <w:rsid w:val="004874B6"/>
    <w:rsid w:val="00487AED"/>
    <w:rsid w:val="00487B31"/>
    <w:rsid w:val="00487EAD"/>
    <w:rsid w:val="004902C2"/>
    <w:rsid w:val="00490442"/>
    <w:rsid w:val="00490694"/>
    <w:rsid w:val="004906DB"/>
    <w:rsid w:val="004908DC"/>
    <w:rsid w:val="00490A3F"/>
    <w:rsid w:val="00490C81"/>
    <w:rsid w:val="00490CC5"/>
    <w:rsid w:val="0049118C"/>
    <w:rsid w:val="004911AB"/>
    <w:rsid w:val="004911BB"/>
    <w:rsid w:val="00491386"/>
    <w:rsid w:val="004913A2"/>
    <w:rsid w:val="00491847"/>
    <w:rsid w:val="004919E1"/>
    <w:rsid w:val="00491A19"/>
    <w:rsid w:val="00491A57"/>
    <w:rsid w:val="00491AD4"/>
    <w:rsid w:val="00491B95"/>
    <w:rsid w:val="00492027"/>
    <w:rsid w:val="00492164"/>
    <w:rsid w:val="004924B5"/>
    <w:rsid w:val="00492839"/>
    <w:rsid w:val="00492975"/>
    <w:rsid w:val="00492CBC"/>
    <w:rsid w:val="00493000"/>
    <w:rsid w:val="004930D1"/>
    <w:rsid w:val="004932CA"/>
    <w:rsid w:val="004932D7"/>
    <w:rsid w:val="004933F5"/>
    <w:rsid w:val="00493AFD"/>
    <w:rsid w:val="00493BB2"/>
    <w:rsid w:val="00493C49"/>
    <w:rsid w:val="00493D2B"/>
    <w:rsid w:val="00493F0D"/>
    <w:rsid w:val="00493F78"/>
    <w:rsid w:val="0049419D"/>
    <w:rsid w:val="004941DC"/>
    <w:rsid w:val="00494320"/>
    <w:rsid w:val="004944EA"/>
    <w:rsid w:val="00494604"/>
    <w:rsid w:val="0049467E"/>
    <w:rsid w:val="0049475F"/>
    <w:rsid w:val="004947B5"/>
    <w:rsid w:val="004947F6"/>
    <w:rsid w:val="0049483F"/>
    <w:rsid w:val="004949F6"/>
    <w:rsid w:val="00494A1E"/>
    <w:rsid w:val="00494ABB"/>
    <w:rsid w:val="00494E45"/>
    <w:rsid w:val="00495163"/>
    <w:rsid w:val="00495439"/>
    <w:rsid w:val="0049545F"/>
    <w:rsid w:val="0049552B"/>
    <w:rsid w:val="00495571"/>
    <w:rsid w:val="00495598"/>
    <w:rsid w:val="00495CAA"/>
    <w:rsid w:val="00495E13"/>
    <w:rsid w:val="00495F56"/>
    <w:rsid w:val="00495F95"/>
    <w:rsid w:val="004960DB"/>
    <w:rsid w:val="00496284"/>
    <w:rsid w:val="00496552"/>
    <w:rsid w:val="00496688"/>
    <w:rsid w:val="004968F5"/>
    <w:rsid w:val="00496C63"/>
    <w:rsid w:val="00496D3D"/>
    <w:rsid w:val="00496D5C"/>
    <w:rsid w:val="00496E41"/>
    <w:rsid w:val="00496E7F"/>
    <w:rsid w:val="00496ED9"/>
    <w:rsid w:val="004973A7"/>
    <w:rsid w:val="00497616"/>
    <w:rsid w:val="00497709"/>
    <w:rsid w:val="00497731"/>
    <w:rsid w:val="00497A64"/>
    <w:rsid w:val="00497AB6"/>
    <w:rsid w:val="00497D05"/>
    <w:rsid w:val="00497D94"/>
    <w:rsid w:val="00497FAB"/>
    <w:rsid w:val="00497FC6"/>
    <w:rsid w:val="004A0178"/>
    <w:rsid w:val="004A03EB"/>
    <w:rsid w:val="004A04FD"/>
    <w:rsid w:val="004A0524"/>
    <w:rsid w:val="004A055D"/>
    <w:rsid w:val="004A058A"/>
    <w:rsid w:val="004A064F"/>
    <w:rsid w:val="004A0780"/>
    <w:rsid w:val="004A0901"/>
    <w:rsid w:val="004A0B6A"/>
    <w:rsid w:val="004A0C24"/>
    <w:rsid w:val="004A0D16"/>
    <w:rsid w:val="004A0F9F"/>
    <w:rsid w:val="004A14D5"/>
    <w:rsid w:val="004A165D"/>
    <w:rsid w:val="004A1A11"/>
    <w:rsid w:val="004A1AE0"/>
    <w:rsid w:val="004A1E2A"/>
    <w:rsid w:val="004A22CF"/>
    <w:rsid w:val="004A2425"/>
    <w:rsid w:val="004A270E"/>
    <w:rsid w:val="004A27AC"/>
    <w:rsid w:val="004A2944"/>
    <w:rsid w:val="004A29BF"/>
    <w:rsid w:val="004A2A32"/>
    <w:rsid w:val="004A2F45"/>
    <w:rsid w:val="004A300C"/>
    <w:rsid w:val="004A30E3"/>
    <w:rsid w:val="004A31F9"/>
    <w:rsid w:val="004A3238"/>
    <w:rsid w:val="004A3583"/>
    <w:rsid w:val="004A39B5"/>
    <w:rsid w:val="004A3A2E"/>
    <w:rsid w:val="004A3AEA"/>
    <w:rsid w:val="004A3D6F"/>
    <w:rsid w:val="004A3DA3"/>
    <w:rsid w:val="004A3E93"/>
    <w:rsid w:val="004A3EF6"/>
    <w:rsid w:val="004A3EF7"/>
    <w:rsid w:val="004A4416"/>
    <w:rsid w:val="004A444B"/>
    <w:rsid w:val="004A4653"/>
    <w:rsid w:val="004A468E"/>
    <w:rsid w:val="004A4704"/>
    <w:rsid w:val="004A479F"/>
    <w:rsid w:val="004A489E"/>
    <w:rsid w:val="004A4BB0"/>
    <w:rsid w:val="004A521A"/>
    <w:rsid w:val="004A532E"/>
    <w:rsid w:val="004A5396"/>
    <w:rsid w:val="004A5475"/>
    <w:rsid w:val="004A54D7"/>
    <w:rsid w:val="004A5783"/>
    <w:rsid w:val="004A578C"/>
    <w:rsid w:val="004A57B9"/>
    <w:rsid w:val="004A58D2"/>
    <w:rsid w:val="004A593B"/>
    <w:rsid w:val="004A5A08"/>
    <w:rsid w:val="004A5A69"/>
    <w:rsid w:val="004A5A6F"/>
    <w:rsid w:val="004A5ABB"/>
    <w:rsid w:val="004A5C79"/>
    <w:rsid w:val="004A5DB1"/>
    <w:rsid w:val="004A5DDC"/>
    <w:rsid w:val="004A5DFB"/>
    <w:rsid w:val="004A64F1"/>
    <w:rsid w:val="004A64FF"/>
    <w:rsid w:val="004A65E4"/>
    <w:rsid w:val="004A66B6"/>
    <w:rsid w:val="004A67A2"/>
    <w:rsid w:val="004A695A"/>
    <w:rsid w:val="004A6CC8"/>
    <w:rsid w:val="004A6D45"/>
    <w:rsid w:val="004A6E97"/>
    <w:rsid w:val="004A7262"/>
    <w:rsid w:val="004A75B0"/>
    <w:rsid w:val="004A79FC"/>
    <w:rsid w:val="004A7A7A"/>
    <w:rsid w:val="004A7BAA"/>
    <w:rsid w:val="004A7F22"/>
    <w:rsid w:val="004B00A2"/>
    <w:rsid w:val="004B030B"/>
    <w:rsid w:val="004B0448"/>
    <w:rsid w:val="004B04BE"/>
    <w:rsid w:val="004B0633"/>
    <w:rsid w:val="004B0BBB"/>
    <w:rsid w:val="004B0D4F"/>
    <w:rsid w:val="004B10BE"/>
    <w:rsid w:val="004B11B8"/>
    <w:rsid w:val="004B1405"/>
    <w:rsid w:val="004B14B1"/>
    <w:rsid w:val="004B14D2"/>
    <w:rsid w:val="004B1556"/>
    <w:rsid w:val="004B162C"/>
    <w:rsid w:val="004B1A5C"/>
    <w:rsid w:val="004B1DE0"/>
    <w:rsid w:val="004B1F51"/>
    <w:rsid w:val="004B202A"/>
    <w:rsid w:val="004B21E3"/>
    <w:rsid w:val="004B2473"/>
    <w:rsid w:val="004B264B"/>
    <w:rsid w:val="004B2670"/>
    <w:rsid w:val="004B2BAB"/>
    <w:rsid w:val="004B2D59"/>
    <w:rsid w:val="004B3116"/>
    <w:rsid w:val="004B3425"/>
    <w:rsid w:val="004B354C"/>
    <w:rsid w:val="004B3640"/>
    <w:rsid w:val="004B376F"/>
    <w:rsid w:val="004B39C9"/>
    <w:rsid w:val="004B3BA9"/>
    <w:rsid w:val="004B42E8"/>
    <w:rsid w:val="004B438B"/>
    <w:rsid w:val="004B4412"/>
    <w:rsid w:val="004B4487"/>
    <w:rsid w:val="004B4540"/>
    <w:rsid w:val="004B45B8"/>
    <w:rsid w:val="004B46B3"/>
    <w:rsid w:val="004B47C5"/>
    <w:rsid w:val="004B493C"/>
    <w:rsid w:val="004B4A99"/>
    <w:rsid w:val="004B509F"/>
    <w:rsid w:val="004B5363"/>
    <w:rsid w:val="004B537C"/>
    <w:rsid w:val="004B57A7"/>
    <w:rsid w:val="004B62FB"/>
    <w:rsid w:val="004B6328"/>
    <w:rsid w:val="004B63A8"/>
    <w:rsid w:val="004B64F7"/>
    <w:rsid w:val="004B6572"/>
    <w:rsid w:val="004B66E9"/>
    <w:rsid w:val="004B6747"/>
    <w:rsid w:val="004B69E3"/>
    <w:rsid w:val="004B7512"/>
    <w:rsid w:val="004B7588"/>
    <w:rsid w:val="004B76DE"/>
    <w:rsid w:val="004B7753"/>
    <w:rsid w:val="004B7789"/>
    <w:rsid w:val="004B790A"/>
    <w:rsid w:val="004B793A"/>
    <w:rsid w:val="004B79FE"/>
    <w:rsid w:val="004B7FBB"/>
    <w:rsid w:val="004C01E4"/>
    <w:rsid w:val="004C01E5"/>
    <w:rsid w:val="004C032F"/>
    <w:rsid w:val="004C03D2"/>
    <w:rsid w:val="004C03DD"/>
    <w:rsid w:val="004C0B65"/>
    <w:rsid w:val="004C0F20"/>
    <w:rsid w:val="004C0F39"/>
    <w:rsid w:val="004C10FB"/>
    <w:rsid w:val="004C1119"/>
    <w:rsid w:val="004C113A"/>
    <w:rsid w:val="004C18D1"/>
    <w:rsid w:val="004C1BC5"/>
    <w:rsid w:val="004C1C0D"/>
    <w:rsid w:val="004C1EFC"/>
    <w:rsid w:val="004C207D"/>
    <w:rsid w:val="004C218B"/>
    <w:rsid w:val="004C2751"/>
    <w:rsid w:val="004C29BE"/>
    <w:rsid w:val="004C2ABC"/>
    <w:rsid w:val="004C2B8E"/>
    <w:rsid w:val="004C2DC4"/>
    <w:rsid w:val="004C2EA9"/>
    <w:rsid w:val="004C2F50"/>
    <w:rsid w:val="004C2F84"/>
    <w:rsid w:val="004C30D3"/>
    <w:rsid w:val="004C3313"/>
    <w:rsid w:val="004C35F0"/>
    <w:rsid w:val="004C364F"/>
    <w:rsid w:val="004C3677"/>
    <w:rsid w:val="004C3881"/>
    <w:rsid w:val="004C3A04"/>
    <w:rsid w:val="004C3A31"/>
    <w:rsid w:val="004C3EE8"/>
    <w:rsid w:val="004C3F1F"/>
    <w:rsid w:val="004C4023"/>
    <w:rsid w:val="004C40F9"/>
    <w:rsid w:val="004C43C7"/>
    <w:rsid w:val="004C4636"/>
    <w:rsid w:val="004C47B9"/>
    <w:rsid w:val="004C48CD"/>
    <w:rsid w:val="004C49C2"/>
    <w:rsid w:val="004C4A45"/>
    <w:rsid w:val="004C4AAE"/>
    <w:rsid w:val="004C4B43"/>
    <w:rsid w:val="004C4B50"/>
    <w:rsid w:val="004C4C24"/>
    <w:rsid w:val="004C4D9B"/>
    <w:rsid w:val="004C4E2F"/>
    <w:rsid w:val="004C4F2D"/>
    <w:rsid w:val="004C4F5A"/>
    <w:rsid w:val="004C501B"/>
    <w:rsid w:val="004C5673"/>
    <w:rsid w:val="004C5700"/>
    <w:rsid w:val="004C5735"/>
    <w:rsid w:val="004C5896"/>
    <w:rsid w:val="004C5CD9"/>
    <w:rsid w:val="004C5E92"/>
    <w:rsid w:val="004C6050"/>
    <w:rsid w:val="004C607C"/>
    <w:rsid w:val="004C6352"/>
    <w:rsid w:val="004C6436"/>
    <w:rsid w:val="004C6721"/>
    <w:rsid w:val="004C67C9"/>
    <w:rsid w:val="004C6A25"/>
    <w:rsid w:val="004C6A53"/>
    <w:rsid w:val="004C6B62"/>
    <w:rsid w:val="004C6CCA"/>
    <w:rsid w:val="004C6D76"/>
    <w:rsid w:val="004C6E82"/>
    <w:rsid w:val="004C70D6"/>
    <w:rsid w:val="004C7133"/>
    <w:rsid w:val="004C7139"/>
    <w:rsid w:val="004C71EC"/>
    <w:rsid w:val="004C7207"/>
    <w:rsid w:val="004C722B"/>
    <w:rsid w:val="004C72D8"/>
    <w:rsid w:val="004C76D3"/>
    <w:rsid w:val="004C7A56"/>
    <w:rsid w:val="004C7AD2"/>
    <w:rsid w:val="004C7C20"/>
    <w:rsid w:val="004C7CFB"/>
    <w:rsid w:val="004C7D5F"/>
    <w:rsid w:val="004D0003"/>
    <w:rsid w:val="004D002F"/>
    <w:rsid w:val="004D00D0"/>
    <w:rsid w:val="004D06B8"/>
    <w:rsid w:val="004D0820"/>
    <w:rsid w:val="004D10BC"/>
    <w:rsid w:val="004D119D"/>
    <w:rsid w:val="004D136F"/>
    <w:rsid w:val="004D1388"/>
    <w:rsid w:val="004D1748"/>
    <w:rsid w:val="004D1964"/>
    <w:rsid w:val="004D1BE4"/>
    <w:rsid w:val="004D1D4E"/>
    <w:rsid w:val="004D2889"/>
    <w:rsid w:val="004D29A7"/>
    <w:rsid w:val="004D29D1"/>
    <w:rsid w:val="004D2B4F"/>
    <w:rsid w:val="004D2CBF"/>
    <w:rsid w:val="004D2E4A"/>
    <w:rsid w:val="004D3137"/>
    <w:rsid w:val="004D3187"/>
    <w:rsid w:val="004D3523"/>
    <w:rsid w:val="004D39D2"/>
    <w:rsid w:val="004D3D6A"/>
    <w:rsid w:val="004D3D6D"/>
    <w:rsid w:val="004D4050"/>
    <w:rsid w:val="004D434B"/>
    <w:rsid w:val="004D470D"/>
    <w:rsid w:val="004D470F"/>
    <w:rsid w:val="004D4799"/>
    <w:rsid w:val="004D48C8"/>
    <w:rsid w:val="004D499B"/>
    <w:rsid w:val="004D4B49"/>
    <w:rsid w:val="004D4D60"/>
    <w:rsid w:val="004D4DF2"/>
    <w:rsid w:val="004D4EBF"/>
    <w:rsid w:val="004D5097"/>
    <w:rsid w:val="004D50C6"/>
    <w:rsid w:val="004D5271"/>
    <w:rsid w:val="004D5395"/>
    <w:rsid w:val="004D545D"/>
    <w:rsid w:val="004D55F8"/>
    <w:rsid w:val="004D5689"/>
    <w:rsid w:val="004D5B7B"/>
    <w:rsid w:val="004D5CAC"/>
    <w:rsid w:val="004D5E62"/>
    <w:rsid w:val="004D6224"/>
    <w:rsid w:val="004D6564"/>
    <w:rsid w:val="004D6626"/>
    <w:rsid w:val="004D6840"/>
    <w:rsid w:val="004D68A6"/>
    <w:rsid w:val="004D68C5"/>
    <w:rsid w:val="004D6949"/>
    <w:rsid w:val="004D69ED"/>
    <w:rsid w:val="004D6C36"/>
    <w:rsid w:val="004D6D7B"/>
    <w:rsid w:val="004D6F01"/>
    <w:rsid w:val="004D74FC"/>
    <w:rsid w:val="004D754B"/>
    <w:rsid w:val="004D7674"/>
    <w:rsid w:val="004D782A"/>
    <w:rsid w:val="004D7B15"/>
    <w:rsid w:val="004D7B94"/>
    <w:rsid w:val="004D7E5D"/>
    <w:rsid w:val="004D7EAA"/>
    <w:rsid w:val="004D7FD4"/>
    <w:rsid w:val="004D7FE3"/>
    <w:rsid w:val="004E00F2"/>
    <w:rsid w:val="004E0305"/>
    <w:rsid w:val="004E0388"/>
    <w:rsid w:val="004E03E3"/>
    <w:rsid w:val="004E0578"/>
    <w:rsid w:val="004E060F"/>
    <w:rsid w:val="004E074F"/>
    <w:rsid w:val="004E088B"/>
    <w:rsid w:val="004E0C50"/>
    <w:rsid w:val="004E10E8"/>
    <w:rsid w:val="004E1101"/>
    <w:rsid w:val="004E1326"/>
    <w:rsid w:val="004E1456"/>
    <w:rsid w:val="004E186E"/>
    <w:rsid w:val="004E1A4A"/>
    <w:rsid w:val="004E1A99"/>
    <w:rsid w:val="004E1B24"/>
    <w:rsid w:val="004E1F7A"/>
    <w:rsid w:val="004E217D"/>
    <w:rsid w:val="004E220E"/>
    <w:rsid w:val="004E2335"/>
    <w:rsid w:val="004E2534"/>
    <w:rsid w:val="004E25EF"/>
    <w:rsid w:val="004E263B"/>
    <w:rsid w:val="004E290C"/>
    <w:rsid w:val="004E2951"/>
    <w:rsid w:val="004E2C01"/>
    <w:rsid w:val="004E3C58"/>
    <w:rsid w:val="004E3E87"/>
    <w:rsid w:val="004E3EB5"/>
    <w:rsid w:val="004E4493"/>
    <w:rsid w:val="004E467F"/>
    <w:rsid w:val="004E46EF"/>
    <w:rsid w:val="004E4AAD"/>
    <w:rsid w:val="004E4EE2"/>
    <w:rsid w:val="004E4F3C"/>
    <w:rsid w:val="004E5006"/>
    <w:rsid w:val="004E5322"/>
    <w:rsid w:val="004E543E"/>
    <w:rsid w:val="004E5536"/>
    <w:rsid w:val="004E5614"/>
    <w:rsid w:val="004E573D"/>
    <w:rsid w:val="004E5A16"/>
    <w:rsid w:val="004E5BA6"/>
    <w:rsid w:val="004E5D0E"/>
    <w:rsid w:val="004E5ED4"/>
    <w:rsid w:val="004E6197"/>
    <w:rsid w:val="004E6296"/>
    <w:rsid w:val="004E62C5"/>
    <w:rsid w:val="004E64D1"/>
    <w:rsid w:val="004E68FA"/>
    <w:rsid w:val="004E69D7"/>
    <w:rsid w:val="004E6A86"/>
    <w:rsid w:val="004E6E55"/>
    <w:rsid w:val="004E6FB8"/>
    <w:rsid w:val="004E7090"/>
    <w:rsid w:val="004E71A5"/>
    <w:rsid w:val="004E72FD"/>
    <w:rsid w:val="004E734E"/>
    <w:rsid w:val="004E7489"/>
    <w:rsid w:val="004E74AC"/>
    <w:rsid w:val="004E7689"/>
    <w:rsid w:val="004E77CD"/>
    <w:rsid w:val="004E7958"/>
    <w:rsid w:val="004E79D0"/>
    <w:rsid w:val="004E7A21"/>
    <w:rsid w:val="004E7B10"/>
    <w:rsid w:val="004E7B21"/>
    <w:rsid w:val="004E7B7C"/>
    <w:rsid w:val="004E7C4F"/>
    <w:rsid w:val="004E7DC7"/>
    <w:rsid w:val="004E7DE2"/>
    <w:rsid w:val="004F0087"/>
    <w:rsid w:val="004F00F4"/>
    <w:rsid w:val="004F02A2"/>
    <w:rsid w:val="004F02C6"/>
    <w:rsid w:val="004F06FA"/>
    <w:rsid w:val="004F0748"/>
    <w:rsid w:val="004F0928"/>
    <w:rsid w:val="004F0CC4"/>
    <w:rsid w:val="004F0E1E"/>
    <w:rsid w:val="004F0E71"/>
    <w:rsid w:val="004F0EA3"/>
    <w:rsid w:val="004F0EB0"/>
    <w:rsid w:val="004F10D6"/>
    <w:rsid w:val="004F1230"/>
    <w:rsid w:val="004F13A6"/>
    <w:rsid w:val="004F1495"/>
    <w:rsid w:val="004F1685"/>
    <w:rsid w:val="004F1AB8"/>
    <w:rsid w:val="004F1B01"/>
    <w:rsid w:val="004F20F6"/>
    <w:rsid w:val="004F210A"/>
    <w:rsid w:val="004F219D"/>
    <w:rsid w:val="004F227A"/>
    <w:rsid w:val="004F2336"/>
    <w:rsid w:val="004F2665"/>
    <w:rsid w:val="004F2A93"/>
    <w:rsid w:val="004F2CC9"/>
    <w:rsid w:val="004F2E2E"/>
    <w:rsid w:val="004F326E"/>
    <w:rsid w:val="004F3435"/>
    <w:rsid w:val="004F359E"/>
    <w:rsid w:val="004F3728"/>
    <w:rsid w:val="004F392D"/>
    <w:rsid w:val="004F3C01"/>
    <w:rsid w:val="004F429A"/>
    <w:rsid w:val="004F42BF"/>
    <w:rsid w:val="004F4381"/>
    <w:rsid w:val="004F43F8"/>
    <w:rsid w:val="004F453D"/>
    <w:rsid w:val="004F45AA"/>
    <w:rsid w:val="004F462F"/>
    <w:rsid w:val="004F477C"/>
    <w:rsid w:val="004F48BA"/>
    <w:rsid w:val="004F4AE6"/>
    <w:rsid w:val="004F4CFA"/>
    <w:rsid w:val="004F4D15"/>
    <w:rsid w:val="004F513A"/>
    <w:rsid w:val="004F518C"/>
    <w:rsid w:val="004F5220"/>
    <w:rsid w:val="004F5436"/>
    <w:rsid w:val="004F5633"/>
    <w:rsid w:val="004F587A"/>
    <w:rsid w:val="004F58F0"/>
    <w:rsid w:val="004F59EE"/>
    <w:rsid w:val="004F5B98"/>
    <w:rsid w:val="004F5C8F"/>
    <w:rsid w:val="004F5CF0"/>
    <w:rsid w:val="004F60D2"/>
    <w:rsid w:val="004F625A"/>
    <w:rsid w:val="004F6533"/>
    <w:rsid w:val="004F664E"/>
    <w:rsid w:val="004F6681"/>
    <w:rsid w:val="004F6739"/>
    <w:rsid w:val="004F67D1"/>
    <w:rsid w:val="004F68FD"/>
    <w:rsid w:val="004F6A48"/>
    <w:rsid w:val="004F6D6A"/>
    <w:rsid w:val="004F6E84"/>
    <w:rsid w:val="004F704A"/>
    <w:rsid w:val="004F7111"/>
    <w:rsid w:val="004F72C0"/>
    <w:rsid w:val="004F7493"/>
    <w:rsid w:val="004F750C"/>
    <w:rsid w:val="004F755D"/>
    <w:rsid w:val="004F76F2"/>
    <w:rsid w:val="004F79CA"/>
    <w:rsid w:val="004F7E0D"/>
    <w:rsid w:val="00500029"/>
    <w:rsid w:val="00500062"/>
    <w:rsid w:val="005001CB"/>
    <w:rsid w:val="005003C5"/>
    <w:rsid w:val="005008A2"/>
    <w:rsid w:val="00500AF5"/>
    <w:rsid w:val="0050107E"/>
    <w:rsid w:val="005014AC"/>
    <w:rsid w:val="00501533"/>
    <w:rsid w:val="0050161D"/>
    <w:rsid w:val="005018E6"/>
    <w:rsid w:val="00501BD3"/>
    <w:rsid w:val="00501CB4"/>
    <w:rsid w:val="00501DFD"/>
    <w:rsid w:val="00501E3C"/>
    <w:rsid w:val="00501E6C"/>
    <w:rsid w:val="0050207F"/>
    <w:rsid w:val="0050218E"/>
    <w:rsid w:val="005022A8"/>
    <w:rsid w:val="0050231D"/>
    <w:rsid w:val="00502474"/>
    <w:rsid w:val="005024E0"/>
    <w:rsid w:val="005026C3"/>
    <w:rsid w:val="00502B4E"/>
    <w:rsid w:val="00502C1E"/>
    <w:rsid w:val="00502D4B"/>
    <w:rsid w:val="0050306D"/>
    <w:rsid w:val="00503460"/>
    <w:rsid w:val="005036B6"/>
    <w:rsid w:val="00503990"/>
    <w:rsid w:val="00503A7F"/>
    <w:rsid w:val="00503C3B"/>
    <w:rsid w:val="00503D82"/>
    <w:rsid w:val="00503E74"/>
    <w:rsid w:val="00503FF5"/>
    <w:rsid w:val="005040E8"/>
    <w:rsid w:val="005041A0"/>
    <w:rsid w:val="00504371"/>
    <w:rsid w:val="005043E3"/>
    <w:rsid w:val="00504572"/>
    <w:rsid w:val="0050472E"/>
    <w:rsid w:val="00504742"/>
    <w:rsid w:val="0050481B"/>
    <w:rsid w:val="00504CEB"/>
    <w:rsid w:val="00504E81"/>
    <w:rsid w:val="0050500E"/>
    <w:rsid w:val="00505168"/>
    <w:rsid w:val="005051B7"/>
    <w:rsid w:val="005053C9"/>
    <w:rsid w:val="005054F8"/>
    <w:rsid w:val="005055BC"/>
    <w:rsid w:val="005057BF"/>
    <w:rsid w:val="00505960"/>
    <w:rsid w:val="005059AE"/>
    <w:rsid w:val="00505C55"/>
    <w:rsid w:val="00505C5D"/>
    <w:rsid w:val="00505F25"/>
    <w:rsid w:val="005062B2"/>
    <w:rsid w:val="00506305"/>
    <w:rsid w:val="005063BA"/>
    <w:rsid w:val="0050655A"/>
    <w:rsid w:val="00506629"/>
    <w:rsid w:val="0050664B"/>
    <w:rsid w:val="00506678"/>
    <w:rsid w:val="0050673F"/>
    <w:rsid w:val="0050684A"/>
    <w:rsid w:val="00506B2C"/>
    <w:rsid w:val="00506B6F"/>
    <w:rsid w:val="00506D00"/>
    <w:rsid w:val="00506D1E"/>
    <w:rsid w:val="0050715A"/>
    <w:rsid w:val="005075FC"/>
    <w:rsid w:val="00507710"/>
    <w:rsid w:val="005077C6"/>
    <w:rsid w:val="00507A18"/>
    <w:rsid w:val="00507B4F"/>
    <w:rsid w:val="00507F7A"/>
    <w:rsid w:val="005101DE"/>
    <w:rsid w:val="00510338"/>
    <w:rsid w:val="0051051B"/>
    <w:rsid w:val="005105FA"/>
    <w:rsid w:val="005106E9"/>
    <w:rsid w:val="0051072C"/>
    <w:rsid w:val="00510942"/>
    <w:rsid w:val="00510A7D"/>
    <w:rsid w:val="00510D4D"/>
    <w:rsid w:val="00510D95"/>
    <w:rsid w:val="00510F38"/>
    <w:rsid w:val="00510F87"/>
    <w:rsid w:val="005112A2"/>
    <w:rsid w:val="005115A1"/>
    <w:rsid w:val="00511646"/>
    <w:rsid w:val="00511710"/>
    <w:rsid w:val="00511A5E"/>
    <w:rsid w:val="00511AB9"/>
    <w:rsid w:val="00511ADD"/>
    <w:rsid w:val="0051240D"/>
    <w:rsid w:val="0051242A"/>
    <w:rsid w:val="005124A8"/>
    <w:rsid w:val="005125C4"/>
    <w:rsid w:val="00512BB6"/>
    <w:rsid w:val="00512C66"/>
    <w:rsid w:val="00512CD6"/>
    <w:rsid w:val="00512D23"/>
    <w:rsid w:val="00512F6C"/>
    <w:rsid w:val="0051300A"/>
    <w:rsid w:val="005130FD"/>
    <w:rsid w:val="0051365F"/>
    <w:rsid w:val="005136BD"/>
    <w:rsid w:val="00513734"/>
    <w:rsid w:val="00513740"/>
    <w:rsid w:val="00513950"/>
    <w:rsid w:val="00513C03"/>
    <w:rsid w:val="00513C4E"/>
    <w:rsid w:val="00513CEC"/>
    <w:rsid w:val="00513CFB"/>
    <w:rsid w:val="00513FF8"/>
    <w:rsid w:val="005140B6"/>
    <w:rsid w:val="0051428A"/>
    <w:rsid w:val="00514349"/>
    <w:rsid w:val="0051440A"/>
    <w:rsid w:val="0051441F"/>
    <w:rsid w:val="005145F2"/>
    <w:rsid w:val="00514AB2"/>
    <w:rsid w:val="00514EEA"/>
    <w:rsid w:val="00514F57"/>
    <w:rsid w:val="00514FBE"/>
    <w:rsid w:val="0051521F"/>
    <w:rsid w:val="005152A9"/>
    <w:rsid w:val="00515459"/>
    <w:rsid w:val="005155A1"/>
    <w:rsid w:val="00515616"/>
    <w:rsid w:val="005156F4"/>
    <w:rsid w:val="00515A62"/>
    <w:rsid w:val="00515DE8"/>
    <w:rsid w:val="00515E5A"/>
    <w:rsid w:val="00515E6A"/>
    <w:rsid w:val="00516120"/>
    <w:rsid w:val="005161FF"/>
    <w:rsid w:val="00516436"/>
    <w:rsid w:val="0051645A"/>
    <w:rsid w:val="00516559"/>
    <w:rsid w:val="005166B7"/>
    <w:rsid w:val="0051670A"/>
    <w:rsid w:val="005168CE"/>
    <w:rsid w:val="0051690C"/>
    <w:rsid w:val="00516954"/>
    <w:rsid w:val="00516BF1"/>
    <w:rsid w:val="00516EC3"/>
    <w:rsid w:val="005177D0"/>
    <w:rsid w:val="00517810"/>
    <w:rsid w:val="00517AC0"/>
    <w:rsid w:val="00517B29"/>
    <w:rsid w:val="00517E81"/>
    <w:rsid w:val="005201C7"/>
    <w:rsid w:val="00520354"/>
    <w:rsid w:val="0052073A"/>
    <w:rsid w:val="005209CD"/>
    <w:rsid w:val="00520BDC"/>
    <w:rsid w:val="00520DA6"/>
    <w:rsid w:val="00520E41"/>
    <w:rsid w:val="00520EAB"/>
    <w:rsid w:val="0052138E"/>
    <w:rsid w:val="005214F6"/>
    <w:rsid w:val="0052158B"/>
    <w:rsid w:val="005216CB"/>
    <w:rsid w:val="0052173B"/>
    <w:rsid w:val="0052173D"/>
    <w:rsid w:val="00521800"/>
    <w:rsid w:val="00521B8A"/>
    <w:rsid w:val="00521D4F"/>
    <w:rsid w:val="0052201A"/>
    <w:rsid w:val="005221A9"/>
    <w:rsid w:val="00522314"/>
    <w:rsid w:val="005223C1"/>
    <w:rsid w:val="00522443"/>
    <w:rsid w:val="005226BC"/>
    <w:rsid w:val="0052277C"/>
    <w:rsid w:val="0052290C"/>
    <w:rsid w:val="00522A81"/>
    <w:rsid w:val="00522B00"/>
    <w:rsid w:val="00522FA6"/>
    <w:rsid w:val="00522FA8"/>
    <w:rsid w:val="00523123"/>
    <w:rsid w:val="00523349"/>
    <w:rsid w:val="00523495"/>
    <w:rsid w:val="00523602"/>
    <w:rsid w:val="00523913"/>
    <w:rsid w:val="005240C7"/>
    <w:rsid w:val="005240F0"/>
    <w:rsid w:val="00524393"/>
    <w:rsid w:val="0052448F"/>
    <w:rsid w:val="00524597"/>
    <w:rsid w:val="00524630"/>
    <w:rsid w:val="00524711"/>
    <w:rsid w:val="0052487C"/>
    <w:rsid w:val="00524894"/>
    <w:rsid w:val="00524E56"/>
    <w:rsid w:val="00524F42"/>
    <w:rsid w:val="00524FB9"/>
    <w:rsid w:val="00525218"/>
    <w:rsid w:val="005252E7"/>
    <w:rsid w:val="005253C0"/>
    <w:rsid w:val="0052540D"/>
    <w:rsid w:val="00525617"/>
    <w:rsid w:val="00525869"/>
    <w:rsid w:val="0052619D"/>
    <w:rsid w:val="005261C9"/>
    <w:rsid w:val="0052648E"/>
    <w:rsid w:val="0052656F"/>
    <w:rsid w:val="00526C87"/>
    <w:rsid w:val="00526C88"/>
    <w:rsid w:val="00526DD7"/>
    <w:rsid w:val="00526E48"/>
    <w:rsid w:val="00526FDA"/>
    <w:rsid w:val="00526FEC"/>
    <w:rsid w:val="005272D6"/>
    <w:rsid w:val="00527367"/>
    <w:rsid w:val="005276BD"/>
    <w:rsid w:val="00527801"/>
    <w:rsid w:val="00527A5E"/>
    <w:rsid w:val="00527ACB"/>
    <w:rsid w:val="00527C34"/>
    <w:rsid w:val="00527D71"/>
    <w:rsid w:val="00527E20"/>
    <w:rsid w:val="00530044"/>
    <w:rsid w:val="00530262"/>
    <w:rsid w:val="005304FF"/>
    <w:rsid w:val="00530693"/>
    <w:rsid w:val="00530823"/>
    <w:rsid w:val="00530A05"/>
    <w:rsid w:val="00530C22"/>
    <w:rsid w:val="00530C56"/>
    <w:rsid w:val="00530C96"/>
    <w:rsid w:val="00530DC9"/>
    <w:rsid w:val="00530F02"/>
    <w:rsid w:val="00530F9A"/>
    <w:rsid w:val="00531384"/>
    <w:rsid w:val="00531433"/>
    <w:rsid w:val="00531508"/>
    <w:rsid w:val="0053182C"/>
    <w:rsid w:val="005318BA"/>
    <w:rsid w:val="00531F3A"/>
    <w:rsid w:val="00531F76"/>
    <w:rsid w:val="0053202E"/>
    <w:rsid w:val="005321A6"/>
    <w:rsid w:val="0053231B"/>
    <w:rsid w:val="0053255F"/>
    <w:rsid w:val="005328B1"/>
    <w:rsid w:val="00532C74"/>
    <w:rsid w:val="00532EB7"/>
    <w:rsid w:val="00532ED8"/>
    <w:rsid w:val="0053326F"/>
    <w:rsid w:val="0053347C"/>
    <w:rsid w:val="005335CB"/>
    <w:rsid w:val="00533860"/>
    <w:rsid w:val="00534304"/>
    <w:rsid w:val="0053442C"/>
    <w:rsid w:val="0053472A"/>
    <w:rsid w:val="005348A0"/>
    <w:rsid w:val="00534C17"/>
    <w:rsid w:val="00534CED"/>
    <w:rsid w:val="0053502E"/>
    <w:rsid w:val="00535245"/>
    <w:rsid w:val="00535273"/>
    <w:rsid w:val="0053547D"/>
    <w:rsid w:val="00535A17"/>
    <w:rsid w:val="00535D9B"/>
    <w:rsid w:val="00535ED3"/>
    <w:rsid w:val="00535EEF"/>
    <w:rsid w:val="00535F7C"/>
    <w:rsid w:val="005360E6"/>
    <w:rsid w:val="0053620A"/>
    <w:rsid w:val="00536323"/>
    <w:rsid w:val="005363E8"/>
    <w:rsid w:val="005364B6"/>
    <w:rsid w:val="00536B80"/>
    <w:rsid w:val="00536C9A"/>
    <w:rsid w:val="00537078"/>
    <w:rsid w:val="005373F0"/>
    <w:rsid w:val="00537534"/>
    <w:rsid w:val="00537963"/>
    <w:rsid w:val="00537BE2"/>
    <w:rsid w:val="00537BF4"/>
    <w:rsid w:val="00537CEF"/>
    <w:rsid w:val="00537DED"/>
    <w:rsid w:val="00537ECE"/>
    <w:rsid w:val="005406FC"/>
    <w:rsid w:val="00540766"/>
    <w:rsid w:val="00540936"/>
    <w:rsid w:val="00540D55"/>
    <w:rsid w:val="00540DC4"/>
    <w:rsid w:val="00540EA8"/>
    <w:rsid w:val="00540F19"/>
    <w:rsid w:val="00540F8A"/>
    <w:rsid w:val="0054145F"/>
    <w:rsid w:val="00541460"/>
    <w:rsid w:val="00541636"/>
    <w:rsid w:val="005417BD"/>
    <w:rsid w:val="00541895"/>
    <w:rsid w:val="00541B99"/>
    <w:rsid w:val="00541BBD"/>
    <w:rsid w:val="00541C1A"/>
    <w:rsid w:val="00541D86"/>
    <w:rsid w:val="00541DE8"/>
    <w:rsid w:val="00542401"/>
    <w:rsid w:val="005424B5"/>
    <w:rsid w:val="00542841"/>
    <w:rsid w:val="00542892"/>
    <w:rsid w:val="00542A52"/>
    <w:rsid w:val="00542ACB"/>
    <w:rsid w:val="00542D28"/>
    <w:rsid w:val="00542DF5"/>
    <w:rsid w:val="00542E82"/>
    <w:rsid w:val="005431B2"/>
    <w:rsid w:val="005438C5"/>
    <w:rsid w:val="00543A85"/>
    <w:rsid w:val="00544100"/>
    <w:rsid w:val="0054419D"/>
    <w:rsid w:val="005448F0"/>
    <w:rsid w:val="00544D34"/>
    <w:rsid w:val="00544E6F"/>
    <w:rsid w:val="00544EA6"/>
    <w:rsid w:val="00545165"/>
    <w:rsid w:val="005452BD"/>
    <w:rsid w:val="005452EA"/>
    <w:rsid w:val="005454BB"/>
    <w:rsid w:val="005455C1"/>
    <w:rsid w:val="0054573B"/>
    <w:rsid w:val="00545997"/>
    <w:rsid w:val="00545BC2"/>
    <w:rsid w:val="00545D01"/>
    <w:rsid w:val="00545D62"/>
    <w:rsid w:val="00545DE8"/>
    <w:rsid w:val="00545E4A"/>
    <w:rsid w:val="00546193"/>
    <w:rsid w:val="00546295"/>
    <w:rsid w:val="0054632D"/>
    <w:rsid w:val="005464A6"/>
    <w:rsid w:val="00546533"/>
    <w:rsid w:val="005465D3"/>
    <w:rsid w:val="0054668C"/>
    <w:rsid w:val="00546780"/>
    <w:rsid w:val="00546787"/>
    <w:rsid w:val="005468DE"/>
    <w:rsid w:val="00546942"/>
    <w:rsid w:val="00546CD5"/>
    <w:rsid w:val="00546DB9"/>
    <w:rsid w:val="005475E3"/>
    <w:rsid w:val="005476AD"/>
    <w:rsid w:val="00547905"/>
    <w:rsid w:val="00547A07"/>
    <w:rsid w:val="00547A9D"/>
    <w:rsid w:val="00547AFD"/>
    <w:rsid w:val="00547E2D"/>
    <w:rsid w:val="00547E46"/>
    <w:rsid w:val="00547EEA"/>
    <w:rsid w:val="00550164"/>
    <w:rsid w:val="0055053A"/>
    <w:rsid w:val="005505F4"/>
    <w:rsid w:val="0055081E"/>
    <w:rsid w:val="005508E3"/>
    <w:rsid w:val="0055099E"/>
    <w:rsid w:val="00550A93"/>
    <w:rsid w:val="00550BF3"/>
    <w:rsid w:val="00550D32"/>
    <w:rsid w:val="00550E09"/>
    <w:rsid w:val="00550F23"/>
    <w:rsid w:val="0055103D"/>
    <w:rsid w:val="0055114E"/>
    <w:rsid w:val="0055115C"/>
    <w:rsid w:val="0055153B"/>
    <w:rsid w:val="00551550"/>
    <w:rsid w:val="005515C1"/>
    <w:rsid w:val="00551872"/>
    <w:rsid w:val="0055190A"/>
    <w:rsid w:val="00551BCF"/>
    <w:rsid w:val="00551C35"/>
    <w:rsid w:val="00551C43"/>
    <w:rsid w:val="00551E69"/>
    <w:rsid w:val="005521EA"/>
    <w:rsid w:val="00552225"/>
    <w:rsid w:val="005523C5"/>
    <w:rsid w:val="005523E0"/>
    <w:rsid w:val="005526A7"/>
    <w:rsid w:val="00552877"/>
    <w:rsid w:val="005528B2"/>
    <w:rsid w:val="00552961"/>
    <w:rsid w:val="005529B1"/>
    <w:rsid w:val="00552C68"/>
    <w:rsid w:val="00552CCE"/>
    <w:rsid w:val="00552E01"/>
    <w:rsid w:val="00552F48"/>
    <w:rsid w:val="00553146"/>
    <w:rsid w:val="005531B7"/>
    <w:rsid w:val="0055323A"/>
    <w:rsid w:val="00553570"/>
    <w:rsid w:val="0055357B"/>
    <w:rsid w:val="00553679"/>
    <w:rsid w:val="005536B8"/>
    <w:rsid w:val="00553CD6"/>
    <w:rsid w:val="00553E2E"/>
    <w:rsid w:val="00553E7B"/>
    <w:rsid w:val="00553EBB"/>
    <w:rsid w:val="00553FD7"/>
    <w:rsid w:val="00554082"/>
    <w:rsid w:val="005540A5"/>
    <w:rsid w:val="005540DC"/>
    <w:rsid w:val="00554332"/>
    <w:rsid w:val="00554389"/>
    <w:rsid w:val="00554442"/>
    <w:rsid w:val="005545A5"/>
    <w:rsid w:val="0055462E"/>
    <w:rsid w:val="0055471A"/>
    <w:rsid w:val="00554906"/>
    <w:rsid w:val="00554AB8"/>
    <w:rsid w:val="00554B33"/>
    <w:rsid w:val="00554CCB"/>
    <w:rsid w:val="00554DA5"/>
    <w:rsid w:val="00554E4F"/>
    <w:rsid w:val="00554FC4"/>
    <w:rsid w:val="005552D5"/>
    <w:rsid w:val="005554D7"/>
    <w:rsid w:val="0055573B"/>
    <w:rsid w:val="0055574E"/>
    <w:rsid w:val="00555AA4"/>
    <w:rsid w:val="00555F03"/>
    <w:rsid w:val="005562E9"/>
    <w:rsid w:val="00556327"/>
    <w:rsid w:val="0055680D"/>
    <w:rsid w:val="0055681C"/>
    <w:rsid w:val="0055686C"/>
    <w:rsid w:val="00556D00"/>
    <w:rsid w:val="00556D44"/>
    <w:rsid w:val="00556D68"/>
    <w:rsid w:val="00556E25"/>
    <w:rsid w:val="00556EDA"/>
    <w:rsid w:val="00557128"/>
    <w:rsid w:val="005571EB"/>
    <w:rsid w:val="00557350"/>
    <w:rsid w:val="00557500"/>
    <w:rsid w:val="0055756F"/>
    <w:rsid w:val="0055779B"/>
    <w:rsid w:val="0055787A"/>
    <w:rsid w:val="00557904"/>
    <w:rsid w:val="00557ADC"/>
    <w:rsid w:val="00557BC7"/>
    <w:rsid w:val="00557BDD"/>
    <w:rsid w:val="0056000F"/>
    <w:rsid w:val="00560079"/>
    <w:rsid w:val="005601ED"/>
    <w:rsid w:val="0056041D"/>
    <w:rsid w:val="0056053A"/>
    <w:rsid w:val="005606B4"/>
    <w:rsid w:val="00560742"/>
    <w:rsid w:val="005607FF"/>
    <w:rsid w:val="005608F2"/>
    <w:rsid w:val="00560AAA"/>
    <w:rsid w:val="00560B16"/>
    <w:rsid w:val="00560BD0"/>
    <w:rsid w:val="00560BF3"/>
    <w:rsid w:val="00560D42"/>
    <w:rsid w:val="00560EF7"/>
    <w:rsid w:val="00561016"/>
    <w:rsid w:val="00561425"/>
    <w:rsid w:val="0056154E"/>
    <w:rsid w:val="0056167E"/>
    <w:rsid w:val="005616E1"/>
    <w:rsid w:val="0056171B"/>
    <w:rsid w:val="0056181D"/>
    <w:rsid w:val="00561933"/>
    <w:rsid w:val="00561B10"/>
    <w:rsid w:val="00561CEA"/>
    <w:rsid w:val="00562217"/>
    <w:rsid w:val="005622C6"/>
    <w:rsid w:val="0056241F"/>
    <w:rsid w:val="005624C4"/>
    <w:rsid w:val="00562B07"/>
    <w:rsid w:val="00562D0C"/>
    <w:rsid w:val="00562E7D"/>
    <w:rsid w:val="005630C2"/>
    <w:rsid w:val="00563126"/>
    <w:rsid w:val="005631B4"/>
    <w:rsid w:val="005631D4"/>
    <w:rsid w:val="00563246"/>
    <w:rsid w:val="005636DA"/>
    <w:rsid w:val="00563935"/>
    <w:rsid w:val="00563993"/>
    <w:rsid w:val="00563A75"/>
    <w:rsid w:val="00563B5C"/>
    <w:rsid w:val="00563CF1"/>
    <w:rsid w:val="00563F1A"/>
    <w:rsid w:val="00564529"/>
    <w:rsid w:val="00564691"/>
    <w:rsid w:val="005648A9"/>
    <w:rsid w:val="00564A8C"/>
    <w:rsid w:val="00564AD8"/>
    <w:rsid w:val="00564B74"/>
    <w:rsid w:val="00564F45"/>
    <w:rsid w:val="00564F4C"/>
    <w:rsid w:val="00565102"/>
    <w:rsid w:val="0056515A"/>
    <w:rsid w:val="00565421"/>
    <w:rsid w:val="005656D9"/>
    <w:rsid w:val="0056580F"/>
    <w:rsid w:val="005658F2"/>
    <w:rsid w:val="00565CAB"/>
    <w:rsid w:val="00565E5B"/>
    <w:rsid w:val="0056600B"/>
    <w:rsid w:val="005660F8"/>
    <w:rsid w:val="00566220"/>
    <w:rsid w:val="005663A8"/>
    <w:rsid w:val="00566433"/>
    <w:rsid w:val="00566452"/>
    <w:rsid w:val="0056686C"/>
    <w:rsid w:val="005668CA"/>
    <w:rsid w:val="0056690A"/>
    <w:rsid w:val="00566B17"/>
    <w:rsid w:val="0056704A"/>
    <w:rsid w:val="0056722C"/>
    <w:rsid w:val="0056731A"/>
    <w:rsid w:val="00567595"/>
    <w:rsid w:val="00567728"/>
    <w:rsid w:val="0056774B"/>
    <w:rsid w:val="005677BA"/>
    <w:rsid w:val="005678A1"/>
    <w:rsid w:val="00567A26"/>
    <w:rsid w:val="00567C9D"/>
    <w:rsid w:val="00567DD8"/>
    <w:rsid w:val="00570058"/>
    <w:rsid w:val="00570425"/>
    <w:rsid w:val="00570A53"/>
    <w:rsid w:val="00570A9F"/>
    <w:rsid w:val="00570BB1"/>
    <w:rsid w:val="00570BD9"/>
    <w:rsid w:val="00570C94"/>
    <w:rsid w:val="00570F6F"/>
    <w:rsid w:val="00570FF6"/>
    <w:rsid w:val="00570FF8"/>
    <w:rsid w:val="00571046"/>
    <w:rsid w:val="005713A2"/>
    <w:rsid w:val="005714DD"/>
    <w:rsid w:val="005715B1"/>
    <w:rsid w:val="00571717"/>
    <w:rsid w:val="0057189D"/>
    <w:rsid w:val="00571A67"/>
    <w:rsid w:val="00571AF9"/>
    <w:rsid w:val="00571BF9"/>
    <w:rsid w:val="00571C12"/>
    <w:rsid w:val="00571C5B"/>
    <w:rsid w:val="00571C7F"/>
    <w:rsid w:val="00571E22"/>
    <w:rsid w:val="00571E8C"/>
    <w:rsid w:val="00571EB9"/>
    <w:rsid w:val="005723CF"/>
    <w:rsid w:val="005724CB"/>
    <w:rsid w:val="00572C45"/>
    <w:rsid w:val="00572CE5"/>
    <w:rsid w:val="005730FB"/>
    <w:rsid w:val="00573301"/>
    <w:rsid w:val="0057336B"/>
    <w:rsid w:val="00573396"/>
    <w:rsid w:val="0057363D"/>
    <w:rsid w:val="00573717"/>
    <w:rsid w:val="00573844"/>
    <w:rsid w:val="00573871"/>
    <w:rsid w:val="00573899"/>
    <w:rsid w:val="00573A34"/>
    <w:rsid w:val="00573B0C"/>
    <w:rsid w:val="00573E4B"/>
    <w:rsid w:val="00573F4C"/>
    <w:rsid w:val="00574418"/>
    <w:rsid w:val="0057460F"/>
    <w:rsid w:val="00574BCA"/>
    <w:rsid w:val="00574BF0"/>
    <w:rsid w:val="005751FD"/>
    <w:rsid w:val="0057554F"/>
    <w:rsid w:val="005756AC"/>
    <w:rsid w:val="00575DAF"/>
    <w:rsid w:val="00575F74"/>
    <w:rsid w:val="00575F8C"/>
    <w:rsid w:val="005761F2"/>
    <w:rsid w:val="0057628C"/>
    <w:rsid w:val="005762F6"/>
    <w:rsid w:val="00576374"/>
    <w:rsid w:val="00576644"/>
    <w:rsid w:val="00576716"/>
    <w:rsid w:val="00576AF7"/>
    <w:rsid w:val="00576B0D"/>
    <w:rsid w:val="00576BE5"/>
    <w:rsid w:val="00576F39"/>
    <w:rsid w:val="00577580"/>
    <w:rsid w:val="005775B2"/>
    <w:rsid w:val="005778EE"/>
    <w:rsid w:val="005779BD"/>
    <w:rsid w:val="005779EE"/>
    <w:rsid w:val="00577A31"/>
    <w:rsid w:val="00577B2A"/>
    <w:rsid w:val="00577B97"/>
    <w:rsid w:val="00577EFE"/>
    <w:rsid w:val="00580299"/>
    <w:rsid w:val="005802C6"/>
    <w:rsid w:val="00580565"/>
    <w:rsid w:val="00580C02"/>
    <w:rsid w:val="005813C5"/>
    <w:rsid w:val="005814B2"/>
    <w:rsid w:val="005814BE"/>
    <w:rsid w:val="00581569"/>
    <w:rsid w:val="0058174D"/>
    <w:rsid w:val="005817D0"/>
    <w:rsid w:val="00581831"/>
    <w:rsid w:val="005819D0"/>
    <w:rsid w:val="00581AE0"/>
    <w:rsid w:val="00581B2C"/>
    <w:rsid w:val="00581C06"/>
    <w:rsid w:val="00581D30"/>
    <w:rsid w:val="00581E12"/>
    <w:rsid w:val="00581E3C"/>
    <w:rsid w:val="00581E63"/>
    <w:rsid w:val="00581EAF"/>
    <w:rsid w:val="00582011"/>
    <w:rsid w:val="00582324"/>
    <w:rsid w:val="00582543"/>
    <w:rsid w:val="00582548"/>
    <w:rsid w:val="0058297C"/>
    <w:rsid w:val="005829CA"/>
    <w:rsid w:val="00582AC3"/>
    <w:rsid w:val="00582BE4"/>
    <w:rsid w:val="00582C1C"/>
    <w:rsid w:val="00582D0E"/>
    <w:rsid w:val="00582E98"/>
    <w:rsid w:val="00582EBB"/>
    <w:rsid w:val="00583442"/>
    <w:rsid w:val="00583897"/>
    <w:rsid w:val="00583C28"/>
    <w:rsid w:val="00583CBE"/>
    <w:rsid w:val="00584021"/>
    <w:rsid w:val="0058412B"/>
    <w:rsid w:val="0058457B"/>
    <w:rsid w:val="00584582"/>
    <w:rsid w:val="00584676"/>
    <w:rsid w:val="005847FC"/>
    <w:rsid w:val="00584814"/>
    <w:rsid w:val="0058492D"/>
    <w:rsid w:val="00584A12"/>
    <w:rsid w:val="00584C40"/>
    <w:rsid w:val="00584C60"/>
    <w:rsid w:val="00584CBD"/>
    <w:rsid w:val="00584D2C"/>
    <w:rsid w:val="00584E27"/>
    <w:rsid w:val="00584F49"/>
    <w:rsid w:val="00584FDA"/>
    <w:rsid w:val="00585398"/>
    <w:rsid w:val="005854BD"/>
    <w:rsid w:val="005858B8"/>
    <w:rsid w:val="00585B98"/>
    <w:rsid w:val="00585C5D"/>
    <w:rsid w:val="00585C9F"/>
    <w:rsid w:val="00585E3D"/>
    <w:rsid w:val="00585E9C"/>
    <w:rsid w:val="00585F6C"/>
    <w:rsid w:val="005860FF"/>
    <w:rsid w:val="005867A7"/>
    <w:rsid w:val="00586870"/>
    <w:rsid w:val="00586AAA"/>
    <w:rsid w:val="00586C6C"/>
    <w:rsid w:val="00586D5F"/>
    <w:rsid w:val="00586F6D"/>
    <w:rsid w:val="005870F6"/>
    <w:rsid w:val="0058711B"/>
    <w:rsid w:val="00587122"/>
    <w:rsid w:val="0058719B"/>
    <w:rsid w:val="005871A4"/>
    <w:rsid w:val="005871A5"/>
    <w:rsid w:val="005871B0"/>
    <w:rsid w:val="0058729A"/>
    <w:rsid w:val="0058740D"/>
    <w:rsid w:val="0058744A"/>
    <w:rsid w:val="00587A5E"/>
    <w:rsid w:val="00587AA7"/>
    <w:rsid w:val="00590174"/>
    <w:rsid w:val="00590402"/>
    <w:rsid w:val="0059078D"/>
    <w:rsid w:val="00590C7B"/>
    <w:rsid w:val="00590C8B"/>
    <w:rsid w:val="00590CEE"/>
    <w:rsid w:val="00590F47"/>
    <w:rsid w:val="0059109E"/>
    <w:rsid w:val="005914D7"/>
    <w:rsid w:val="005917C9"/>
    <w:rsid w:val="00591805"/>
    <w:rsid w:val="00591A2A"/>
    <w:rsid w:val="00591E5F"/>
    <w:rsid w:val="005924C6"/>
    <w:rsid w:val="005924F4"/>
    <w:rsid w:val="005928D5"/>
    <w:rsid w:val="005929B6"/>
    <w:rsid w:val="00592A02"/>
    <w:rsid w:val="00592A1E"/>
    <w:rsid w:val="00592A40"/>
    <w:rsid w:val="00592C45"/>
    <w:rsid w:val="005930AC"/>
    <w:rsid w:val="005930FD"/>
    <w:rsid w:val="00593184"/>
    <w:rsid w:val="0059339F"/>
    <w:rsid w:val="00593648"/>
    <w:rsid w:val="005938DA"/>
    <w:rsid w:val="005938DF"/>
    <w:rsid w:val="00593AC4"/>
    <w:rsid w:val="00593B57"/>
    <w:rsid w:val="00593D6B"/>
    <w:rsid w:val="00593D72"/>
    <w:rsid w:val="00593DDB"/>
    <w:rsid w:val="00593F26"/>
    <w:rsid w:val="00593F69"/>
    <w:rsid w:val="005941B2"/>
    <w:rsid w:val="0059422A"/>
    <w:rsid w:val="00594475"/>
    <w:rsid w:val="005946B3"/>
    <w:rsid w:val="005949A9"/>
    <w:rsid w:val="005949C3"/>
    <w:rsid w:val="00594A62"/>
    <w:rsid w:val="00594C08"/>
    <w:rsid w:val="00594CDD"/>
    <w:rsid w:val="00594EF5"/>
    <w:rsid w:val="005950DD"/>
    <w:rsid w:val="0059520C"/>
    <w:rsid w:val="00595354"/>
    <w:rsid w:val="005954B3"/>
    <w:rsid w:val="005955DA"/>
    <w:rsid w:val="005956F1"/>
    <w:rsid w:val="00595879"/>
    <w:rsid w:val="005959B6"/>
    <w:rsid w:val="00595CDC"/>
    <w:rsid w:val="00595D53"/>
    <w:rsid w:val="00595E3B"/>
    <w:rsid w:val="00596081"/>
    <w:rsid w:val="00596351"/>
    <w:rsid w:val="00596557"/>
    <w:rsid w:val="0059657D"/>
    <w:rsid w:val="005967DC"/>
    <w:rsid w:val="00596CA5"/>
    <w:rsid w:val="00596FCC"/>
    <w:rsid w:val="00597472"/>
    <w:rsid w:val="005974D2"/>
    <w:rsid w:val="0059768F"/>
    <w:rsid w:val="005977C3"/>
    <w:rsid w:val="0059787C"/>
    <w:rsid w:val="005979C2"/>
    <w:rsid w:val="00597A5F"/>
    <w:rsid w:val="00597C1C"/>
    <w:rsid w:val="00597CB8"/>
    <w:rsid w:val="00597EA2"/>
    <w:rsid w:val="00597F22"/>
    <w:rsid w:val="00597F7E"/>
    <w:rsid w:val="00597FDF"/>
    <w:rsid w:val="00597FF9"/>
    <w:rsid w:val="005A0583"/>
    <w:rsid w:val="005A09A5"/>
    <w:rsid w:val="005A09D4"/>
    <w:rsid w:val="005A0A1A"/>
    <w:rsid w:val="005A0A3B"/>
    <w:rsid w:val="005A0B81"/>
    <w:rsid w:val="005A0D38"/>
    <w:rsid w:val="005A131F"/>
    <w:rsid w:val="005A1553"/>
    <w:rsid w:val="005A195C"/>
    <w:rsid w:val="005A19AB"/>
    <w:rsid w:val="005A1A38"/>
    <w:rsid w:val="005A1C9C"/>
    <w:rsid w:val="005A1F48"/>
    <w:rsid w:val="005A20A4"/>
    <w:rsid w:val="005A23A1"/>
    <w:rsid w:val="005A23DE"/>
    <w:rsid w:val="005A25A6"/>
    <w:rsid w:val="005A2AD4"/>
    <w:rsid w:val="005A2B65"/>
    <w:rsid w:val="005A2B6F"/>
    <w:rsid w:val="005A2BBD"/>
    <w:rsid w:val="005A2C20"/>
    <w:rsid w:val="005A2D44"/>
    <w:rsid w:val="005A2EEC"/>
    <w:rsid w:val="005A2F2B"/>
    <w:rsid w:val="005A3188"/>
    <w:rsid w:val="005A3574"/>
    <w:rsid w:val="005A35C3"/>
    <w:rsid w:val="005A37BA"/>
    <w:rsid w:val="005A3A1F"/>
    <w:rsid w:val="005A3C08"/>
    <w:rsid w:val="005A3C0B"/>
    <w:rsid w:val="005A3CC0"/>
    <w:rsid w:val="005A3D41"/>
    <w:rsid w:val="005A3DAE"/>
    <w:rsid w:val="005A3E24"/>
    <w:rsid w:val="005A3E92"/>
    <w:rsid w:val="005A3F7D"/>
    <w:rsid w:val="005A4102"/>
    <w:rsid w:val="005A413C"/>
    <w:rsid w:val="005A4213"/>
    <w:rsid w:val="005A4503"/>
    <w:rsid w:val="005A463B"/>
    <w:rsid w:val="005A4666"/>
    <w:rsid w:val="005A47C7"/>
    <w:rsid w:val="005A4AA0"/>
    <w:rsid w:val="005A4C9A"/>
    <w:rsid w:val="005A4D37"/>
    <w:rsid w:val="005A4FD6"/>
    <w:rsid w:val="005A5516"/>
    <w:rsid w:val="005A5609"/>
    <w:rsid w:val="005A566C"/>
    <w:rsid w:val="005A5A8A"/>
    <w:rsid w:val="005A5D15"/>
    <w:rsid w:val="005A5F98"/>
    <w:rsid w:val="005A601B"/>
    <w:rsid w:val="005A60EE"/>
    <w:rsid w:val="005A6141"/>
    <w:rsid w:val="005A6370"/>
    <w:rsid w:val="005A6752"/>
    <w:rsid w:val="005A677B"/>
    <w:rsid w:val="005A6B18"/>
    <w:rsid w:val="005A6CA7"/>
    <w:rsid w:val="005A6CD4"/>
    <w:rsid w:val="005A700D"/>
    <w:rsid w:val="005A714C"/>
    <w:rsid w:val="005A71BA"/>
    <w:rsid w:val="005A726B"/>
    <w:rsid w:val="005A7579"/>
    <w:rsid w:val="005A766C"/>
    <w:rsid w:val="005A76B9"/>
    <w:rsid w:val="005A76DD"/>
    <w:rsid w:val="005A76E6"/>
    <w:rsid w:val="005A76E7"/>
    <w:rsid w:val="005A775E"/>
    <w:rsid w:val="005A79C7"/>
    <w:rsid w:val="005A7A54"/>
    <w:rsid w:val="005A7AB8"/>
    <w:rsid w:val="005B048F"/>
    <w:rsid w:val="005B0490"/>
    <w:rsid w:val="005B05BB"/>
    <w:rsid w:val="005B0950"/>
    <w:rsid w:val="005B0959"/>
    <w:rsid w:val="005B0AD2"/>
    <w:rsid w:val="005B0D5D"/>
    <w:rsid w:val="005B0FD4"/>
    <w:rsid w:val="005B123C"/>
    <w:rsid w:val="005B12E7"/>
    <w:rsid w:val="005B142B"/>
    <w:rsid w:val="005B14A0"/>
    <w:rsid w:val="005B14B4"/>
    <w:rsid w:val="005B170A"/>
    <w:rsid w:val="005B1962"/>
    <w:rsid w:val="005B1A89"/>
    <w:rsid w:val="005B1AD5"/>
    <w:rsid w:val="005B1E8C"/>
    <w:rsid w:val="005B2170"/>
    <w:rsid w:val="005B2695"/>
    <w:rsid w:val="005B293C"/>
    <w:rsid w:val="005B29E8"/>
    <w:rsid w:val="005B2A77"/>
    <w:rsid w:val="005B2CA2"/>
    <w:rsid w:val="005B2DAF"/>
    <w:rsid w:val="005B30BF"/>
    <w:rsid w:val="005B334A"/>
    <w:rsid w:val="005B3540"/>
    <w:rsid w:val="005B390A"/>
    <w:rsid w:val="005B3CB7"/>
    <w:rsid w:val="005B3E6D"/>
    <w:rsid w:val="005B40BB"/>
    <w:rsid w:val="005B40DF"/>
    <w:rsid w:val="005B4176"/>
    <w:rsid w:val="005B41DF"/>
    <w:rsid w:val="005B4302"/>
    <w:rsid w:val="005B4304"/>
    <w:rsid w:val="005B4BD0"/>
    <w:rsid w:val="005B4D73"/>
    <w:rsid w:val="005B5217"/>
    <w:rsid w:val="005B52F1"/>
    <w:rsid w:val="005B530C"/>
    <w:rsid w:val="005B5438"/>
    <w:rsid w:val="005B547F"/>
    <w:rsid w:val="005B5638"/>
    <w:rsid w:val="005B57A3"/>
    <w:rsid w:val="005B57ED"/>
    <w:rsid w:val="005B59C6"/>
    <w:rsid w:val="005B5B2E"/>
    <w:rsid w:val="005B5C0A"/>
    <w:rsid w:val="005B600C"/>
    <w:rsid w:val="005B60B3"/>
    <w:rsid w:val="005B624E"/>
    <w:rsid w:val="005B6320"/>
    <w:rsid w:val="005B649B"/>
    <w:rsid w:val="005B6790"/>
    <w:rsid w:val="005B687E"/>
    <w:rsid w:val="005B6AC6"/>
    <w:rsid w:val="005B6E69"/>
    <w:rsid w:val="005B74E6"/>
    <w:rsid w:val="005B7528"/>
    <w:rsid w:val="005B75FB"/>
    <w:rsid w:val="005B78CA"/>
    <w:rsid w:val="005B7A56"/>
    <w:rsid w:val="005B7AB1"/>
    <w:rsid w:val="005B7B8B"/>
    <w:rsid w:val="005B7BD1"/>
    <w:rsid w:val="005B7BE2"/>
    <w:rsid w:val="005B7D0D"/>
    <w:rsid w:val="005B7DA0"/>
    <w:rsid w:val="005C015D"/>
    <w:rsid w:val="005C0329"/>
    <w:rsid w:val="005C034E"/>
    <w:rsid w:val="005C03A6"/>
    <w:rsid w:val="005C04A1"/>
    <w:rsid w:val="005C061D"/>
    <w:rsid w:val="005C062D"/>
    <w:rsid w:val="005C06BB"/>
    <w:rsid w:val="005C0836"/>
    <w:rsid w:val="005C0BFE"/>
    <w:rsid w:val="005C0D0E"/>
    <w:rsid w:val="005C0D22"/>
    <w:rsid w:val="005C0DE8"/>
    <w:rsid w:val="005C1006"/>
    <w:rsid w:val="005C1205"/>
    <w:rsid w:val="005C170C"/>
    <w:rsid w:val="005C17F6"/>
    <w:rsid w:val="005C181E"/>
    <w:rsid w:val="005C19A1"/>
    <w:rsid w:val="005C1A19"/>
    <w:rsid w:val="005C1A34"/>
    <w:rsid w:val="005C1B4B"/>
    <w:rsid w:val="005C1C34"/>
    <w:rsid w:val="005C1C8B"/>
    <w:rsid w:val="005C1C97"/>
    <w:rsid w:val="005C1D90"/>
    <w:rsid w:val="005C1E03"/>
    <w:rsid w:val="005C1FA7"/>
    <w:rsid w:val="005C207A"/>
    <w:rsid w:val="005C2258"/>
    <w:rsid w:val="005C2293"/>
    <w:rsid w:val="005C24E5"/>
    <w:rsid w:val="005C253B"/>
    <w:rsid w:val="005C2557"/>
    <w:rsid w:val="005C2574"/>
    <w:rsid w:val="005C25AA"/>
    <w:rsid w:val="005C25C4"/>
    <w:rsid w:val="005C26FD"/>
    <w:rsid w:val="005C29A4"/>
    <w:rsid w:val="005C29C8"/>
    <w:rsid w:val="005C2AE0"/>
    <w:rsid w:val="005C2D71"/>
    <w:rsid w:val="005C2E9D"/>
    <w:rsid w:val="005C2F1A"/>
    <w:rsid w:val="005C3001"/>
    <w:rsid w:val="005C3004"/>
    <w:rsid w:val="005C30B4"/>
    <w:rsid w:val="005C322A"/>
    <w:rsid w:val="005C334B"/>
    <w:rsid w:val="005C342B"/>
    <w:rsid w:val="005C362D"/>
    <w:rsid w:val="005C37F4"/>
    <w:rsid w:val="005C39CE"/>
    <w:rsid w:val="005C3AE3"/>
    <w:rsid w:val="005C3EC6"/>
    <w:rsid w:val="005C4029"/>
    <w:rsid w:val="005C40AC"/>
    <w:rsid w:val="005C4166"/>
    <w:rsid w:val="005C45B0"/>
    <w:rsid w:val="005C46D6"/>
    <w:rsid w:val="005C48E9"/>
    <w:rsid w:val="005C4932"/>
    <w:rsid w:val="005C4996"/>
    <w:rsid w:val="005C49F3"/>
    <w:rsid w:val="005C4BC2"/>
    <w:rsid w:val="005C4C45"/>
    <w:rsid w:val="005C4D04"/>
    <w:rsid w:val="005C4D3B"/>
    <w:rsid w:val="005C4DDA"/>
    <w:rsid w:val="005C4E9D"/>
    <w:rsid w:val="005C500D"/>
    <w:rsid w:val="005C5065"/>
    <w:rsid w:val="005C5354"/>
    <w:rsid w:val="005C53A1"/>
    <w:rsid w:val="005C5567"/>
    <w:rsid w:val="005C55B5"/>
    <w:rsid w:val="005C5EE6"/>
    <w:rsid w:val="005C5F8E"/>
    <w:rsid w:val="005C603B"/>
    <w:rsid w:val="005C612F"/>
    <w:rsid w:val="005C6297"/>
    <w:rsid w:val="005C630D"/>
    <w:rsid w:val="005C65AE"/>
    <w:rsid w:val="005C67AC"/>
    <w:rsid w:val="005C68B4"/>
    <w:rsid w:val="005C697F"/>
    <w:rsid w:val="005C6AF5"/>
    <w:rsid w:val="005C6B4B"/>
    <w:rsid w:val="005C6C00"/>
    <w:rsid w:val="005C6F86"/>
    <w:rsid w:val="005C7252"/>
    <w:rsid w:val="005C725E"/>
    <w:rsid w:val="005C7277"/>
    <w:rsid w:val="005C74FE"/>
    <w:rsid w:val="005C7650"/>
    <w:rsid w:val="005C78FE"/>
    <w:rsid w:val="005C7CC9"/>
    <w:rsid w:val="005C7EBD"/>
    <w:rsid w:val="005D0019"/>
    <w:rsid w:val="005D0101"/>
    <w:rsid w:val="005D02E8"/>
    <w:rsid w:val="005D06AA"/>
    <w:rsid w:val="005D076B"/>
    <w:rsid w:val="005D0775"/>
    <w:rsid w:val="005D07C1"/>
    <w:rsid w:val="005D0945"/>
    <w:rsid w:val="005D0964"/>
    <w:rsid w:val="005D0C2E"/>
    <w:rsid w:val="005D0C9B"/>
    <w:rsid w:val="005D0F17"/>
    <w:rsid w:val="005D0FCC"/>
    <w:rsid w:val="005D1137"/>
    <w:rsid w:val="005D1217"/>
    <w:rsid w:val="005D1251"/>
    <w:rsid w:val="005D1318"/>
    <w:rsid w:val="005D136B"/>
    <w:rsid w:val="005D1448"/>
    <w:rsid w:val="005D151D"/>
    <w:rsid w:val="005D15DA"/>
    <w:rsid w:val="005D1728"/>
    <w:rsid w:val="005D1A89"/>
    <w:rsid w:val="005D1C6A"/>
    <w:rsid w:val="005D1C8F"/>
    <w:rsid w:val="005D2019"/>
    <w:rsid w:val="005D2158"/>
    <w:rsid w:val="005D2172"/>
    <w:rsid w:val="005D23F0"/>
    <w:rsid w:val="005D24E9"/>
    <w:rsid w:val="005D2520"/>
    <w:rsid w:val="005D268A"/>
    <w:rsid w:val="005D2B5C"/>
    <w:rsid w:val="005D2E8B"/>
    <w:rsid w:val="005D2E9F"/>
    <w:rsid w:val="005D2EDF"/>
    <w:rsid w:val="005D2FB4"/>
    <w:rsid w:val="005D3188"/>
    <w:rsid w:val="005D321A"/>
    <w:rsid w:val="005D3418"/>
    <w:rsid w:val="005D34B1"/>
    <w:rsid w:val="005D3546"/>
    <w:rsid w:val="005D3685"/>
    <w:rsid w:val="005D3755"/>
    <w:rsid w:val="005D3802"/>
    <w:rsid w:val="005D3836"/>
    <w:rsid w:val="005D3D2D"/>
    <w:rsid w:val="005D3D67"/>
    <w:rsid w:val="005D3DAE"/>
    <w:rsid w:val="005D3E42"/>
    <w:rsid w:val="005D4649"/>
    <w:rsid w:val="005D474D"/>
    <w:rsid w:val="005D4B21"/>
    <w:rsid w:val="005D4E05"/>
    <w:rsid w:val="005D53EF"/>
    <w:rsid w:val="005D53FF"/>
    <w:rsid w:val="005D54C5"/>
    <w:rsid w:val="005D5958"/>
    <w:rsid w:val="005D5960"/>
    <w:rsid w:val="005D5AF6"/>
    <w:rsid w:val="005D5C4F"/>
    <w:rsid w:val="005D5DB2"/>
    <w:rsid w:val="005D5E08"/>
    <w:rsid w:val="005D5F2E"/>
    <w:rsid w:val="005D5F81"/>
    <w:rsid w:val="005D630E"/>
    <w:rsid w:val="005D633C"/>
    <w:rsid w:val="005D6468"/>
    <w:rsid w:val="005D64C1"/>
    <w:rsid w:val="005D65F1"/>
    <w:rsid w:val="005D664C"/>
    <w:rsid w:val="005D674A"/>
    <w:rsid w:val="005D67C7"/>
    <w:rsid w:val="005D6942"/>
    <w:rsid w:val="005D6966"/>
    <w:rsid w:val="005D7250"/>
    <w:rsid w:val="005D74C6"/>
    <w:rsid w:val="005D784E"/>
    <w:rsid w:val="005D7879"/>
    <w:rsid w:val="005D78D6"/>
    <w:rsid w:val="005D78D7"/>
    <w:rsid w:val="005D78E0"/>
    <w:rsid w:val="005D7F52"/>
    <w:rsid w:val="005E011D"/>
    <w:rsid w:val="005E01FF"/>
    <w:rsid w:val="005E04D7"/>
    <w:rsid w:val="005E0641"/>
    <w:rsid w:val="005E07A1"/>
    <w:rsid w:val="005E08AA"/>
    <w:rsid w:val="005E0ECA"/>
    <w:rsid w:val="005E11B4"/>
    <w:rsid w:val="005E134E"/>
    <w:rsid w:val="005E154A"/>
    <w:rsid w:val="005E16E1"/>
    <w:rsid w:val="005E171A"/>
    <w:rsid w:val="005E1A68"/>
    <w:rsid w:val="005E1C2B"/>
    <w:rsid w:val="005E1C86"/>
    <w:rsid w:val="005E1F3B"/>
    <w:rsid w:val="005E1F8C"/>
    <w:rsid w:val="005E2059"/>
    <w:rsid w:val="005E2189"/>
    <w:rsid w:val="005E254F"/>
    <w:rsid w:val="005E25BC"/>
    <w:rsid w:val="005E25FB"/>
    <w:rsid w:val="005E275C"/>
    <w:rsid w:val="005E2A91"/>
    <w:rsid w:val="005E2C9F"/>
    <w:rsid w:val="005E2D44"/>
    <w:rsid w:val="005E2E5B"/>
    <w:rsid w:val="005E2E88"/>
    <w:rsid w:val="005E3041"/>
    <w:rsid w:val="005E3313"/>
    <w:rsid w:val="005E3972"/>
    <w:rsid w:val="005E3B99"/>
    <w:rsid w:val="005E44C9"/>
    <w:rsid w:val="005E4510"/>
    <w:rsid w:val="005E4634"/>
    <w:rsid w:val="005E4671"/>
    <w:rsid w:val="005E4821"/>
    <w:rsid w:val="005E484B"/>
    <w:rsid w:val="005E49FA"/>
    <w:rsid w:val="005E4BF8"/>
    <w:rsid w:val="005E4DC0"/>
    <w:rsid w:val="005E4F9B"/>
    <w:rsid w:val="005E5118"/>
    <w:rsid w:val="005E5123"/>
    <w:rsid w:val="005E54C1"/>
    <w:rsid w:val="005E5574"/>
    <w:rsid w:val="005E559A"/>
    <w:rsid w:val="005E55E1"/>
    <w:rsid w:val="005E5633"/>
    <w:rsid w:val="005E569B"/>
    <w:rsid w:val="005E5739"/>
    <w:rsid w:val="005E575C"/>
    <w:rsid w:val="005E579B"/>
    <w:rsid w:val="005E57B3"/>
    <w:rsid w:val="005E5A65"/>
    <w:rsid w:val="005E5B18"/>
    <w:rsid w:val="005E5B88"/>
    <w:rsid w:val="005E5D33"/>
    <w:rsid w:val="005E5F22"/>
    <w:rsid w:val="005E5F60"/>
    <w:rsid w:val="005E6043"/>
    <w:rsid w:val="005E60D0"/>
    <w:rsid w:val="005E6376"/>
    <w:rsid w:val="005E65B8"/>
    <w:rsid w:val="005E65E4"/>
    <w:rsid w:val="005E694E"/>
    <w:rsid w:val="005E6960"/>
    <w:rsid w:val="005E6CF1"/>
    <w:rsid w:val="005E6CF5"/>
    <w:rsid w:val="005E6D6D"/>
    <w:rsid w:val="005E7047"/>
    <w:rsid w:val="005E7058"/>
    <w:rsid w:val="005E70BD"/>
    <w:rsid w:val="005E7333"/>
    <w:rsid w:val="005E7473"/>
    <w:rsid w:val="005E76FB"/>
    <w:rsid w:val="005E78DA"/>
    <w:rsid w:val="005E79C4"/>
    <w:rsid w:val="005E79FD"/>
    <w:rsid w:val="005E7ADF"/>
    <w:rsid w:val="005E7B50"/>
    <w:rsid w:val="005E7C2A"/>
    <w:rsid w:val="005E7CB9"/>
    <w:rsid w:val="005E7D91"/>
    <w:rsid w:val="005E7DD8"/>
    <w:rsid w:val="005F0297"/>
    <w:rsid w:val="005F03BF"/>
    <w:rsid w:val="005F088E"/>
    <w:rsid w:val="005F1204"/>
    <w:rsid w:val="005F144C"/>
    <w:rsid w:val="005F187E"/>
    <w:rsid w:val="005F18C4"/>
    <w:rsid w:val="005F1AEE"/>
    <w:rsid w:val="005F1AF5"/>
    <w:rsid w:val="005F1CDF"/>
    <w:rsid w:val="005F1CF7"/>
    <w:rsid w:val="005F1E1F"/>
    <w:rsid w:val="005F219E"/>
    <w:rsid w:val="005F2226"/>
    <w:rsid w:val="005F22F9"/>
    <w:rsid w:val="005F2370"/>
    <w:rsid w:val="005F23FC"/>
    <w:rsid w:val="005F245F"/>
    <w:rsid w:val="005F25E1"/>
    <w:rsid w:val="005F291A"/>
    <w:rsid w:val="005F2A36"/>
    <w:rsid w:val="005F2CFE"/>
    <w:rsid w:val="005F2D18"/>
    <w:rsid w:val="005F2D28"/>
    <w:rsid w:val="005F2FD5"/>
    <w:rsid w:val="005F324B"/>
    <w:rsid w:val="005F3533"/>
    <w:rsid w:val="005F3587"/>
    <w:rsid w:val="005F366A"/>
    <w:rsid w:val="005F3670"/>
    <w:rsid w:val="005F37F6"/>
    <w:rsid w:val="005F3B1B"/>
    <w:rsid w:val="005F3C0A"/>
    <w:rsid w:val="005F4013"/>
    <w:rsid w:val="005F411C"/>
    <w:rsid w:val="005F41E1"/>
    <w:rsid w:val="005F433E"/>
    <w:rsid w:val="005F4681"/>
    <w:rsid w:val="005F4866"/>
    <w:rsid w:val="005F4C54"/>
    <w:rsid w:val="005F5055"/>
    <w:rsid w:val="005F5241"/>
    <w:rsid w:val="005F52F4"/>
    <w:rsid w:val="005F54B0"/>
    <w:rsid w:val="005F56E8"/>
    <w:rsid w:val="005F57D5"/>
    <w:rsid w:val="005F57DD"/>
    <w:rsid w:val="005F5942"/>
    <w:rsid w:val="005F5B4C"/>
    <w:rsid w:val="005F5B60"/>
    <w:rsid w:val="005F5F39"/>
    <w:rsid w:val="005F610F"/>
    <w:rsid w:val="005F63E3"/>
    <w:rsid w:val="005F65F3"/>
    <w:rsid w:val="005F666B"/>
    <w:rsid w:val="005F66FC"/>
    <w:rsid w:val="005F6735"/>
    <w:rsid w:val="005F6DE4"/>
    <w:rsid w:val="005F6DE7"/>
    <w:rsid w:val="005F6E3F"/>
    <w:rsid w:val="005F6E81"/>
    <w:rsid w:val="005F6F8B"/>
    <w:rsid w:val="005F700D"/>
    <w:rsid w:val="005F7164"/>
    <w:rsid w:val="005F72EF"/>
    <w:rsid w:val="005F74A6"/>
    <w:rsid w:val="005F7532"/>
    <w:rsid w:val="005F783A"/>
    <w:rsid w:val="005F79D6"/>
    <w:rsid w:val="005F7C29"/>
    <w:rsid w:val="005F7C4B"/>
    <w:rsid w:val="005F7D17"/>
    <w:rsid w:val="005F7DEF"/>
    <w:rsid w:val="005F7E64"/>
    <w:rsid w:val="005F7E86"/>
    <w:rsid w:val="005F7ED6"/>
    <w:rsid w:val="00600005"/>
    <w:rsid w:val="006001CB"/>
    <w:rsid w:val="0060035D"/>
    <w:rsid w:val="006004AA"/>
    <w:rsid w:val="0060089F"/>
    <w:rsid w:val="00600911"/>
    <w:rsid w:val="00600BA8"/>
    <w:rsid w:val="00600FA1"/>
    <w:rsid w:val="00601183"/>
    <w:rsid w:val="0060127A"/>
    <w:rsid w:val="0060132D"/>
    <w:rsid w:val="00601A21"/>
    <w:rsid w:val="00601B56"/>
    <w:rsid w:val="00601B7C"/>
    <w:rsid w:val="00601DC7"/>
    <w:rsid w:val="00601E15"/>
    <w:rsid w:val="006021F4"/>
    <w:rsid w:val="006023C6"/>
    <w:rsid w:val="0060247F"/>
    <w:rsid w:val="00602609"/>
    <w:rsid w:val="006026C7"/>
    <w:rsid w:val="00602778"/>
    <w:rsid w:val="0060282E"/>
    <w:rsid w:val="00602967"/>
    <w:rsid w:val="006029EF"/>
    <w:rsid w:val="006029FE"/>
    <w:rsid w:val="00602BAA"/>
    <w:rsid w:val="00602D3F"/>
    <w:rsid w:val="00602F90"/>
    <w:rsid w:val="00602FAD"/>
    <w:rsid w:val="006030DC"/>
    <w:rsid w:val="00603269"/>
    <w:rsid w:val="006033B0"/>
    <w:rsid w:val="006033C3"/>
    <w:rsid w:val="0060361B"/>
    <w:rsid w:val="00603629"/>
    <w:rsid w:val="0060365E"/>
    <w:rsid w:val="00603802"/>
    <w:rsid w:val="006038D8"/>
    <w:rsid w:val="00603A29"/>
    <w:rsid w:val="00603D58"/>
    <w:rsid w:val="00603EF4"/>
    <w:rsid w:val="00604013"/>
    <w:rsid w:val="006040AE"/>
    <w:rsid w:val="006040CA"/>
    <w:rsid w:val="00604297"/>
    <w:rsid w:val="00604323"/>
    <w:rsid w:val="0060452B"/>
    <w:rsid w:val="006045CC"/>
    <w:rsid w:val="0060495B"/>
    <w:rsid w:val="00604AF0"/>
    <w:rsid w:val="00604C3E"/>
    <w:rsid w:val="00604D5B"/>
    <w:rsid w:val="00604E7B"/>
    <w:rsid w:val="0060509F"/>
    <w:rsid w:val="00605284"/>
    <w:rsid w:val="006052C6"/>
    <w:rsid w:val="0060540E"/>
    <w:rsid w:val="0060551A"/>
    <w:rsid w:val="00605530"/>
    <w:rsid w:val="006058E5"/>
    <w:rsid w:val="006059B0"/>
    <w:rsid w:val="006059D2"/>
    <w:rsid w:val="00605ADD"/>
    <w:rsid w:val="00605B39"/>
    <w:rsid w:val="00605BCA"/>
    <w:rsid w:val="00605EFA"/>
    <w:rsid w:val="006068AA"/>
    <w:rsid w:val="00606B2B"/>
    <w:rsid w:val="00606C2C"/>
    <w:rsid w:val="00606C63"/>
    <w:rsid w:val="00606D2F"/>
    <w:rsid w:val="00606D79"/>
    <w:rsid w:val="00606D97"/>
    <w:rsid w:val="00606E1F"/>
    <w:rsid w:val="0060751D"/>
    <w:rsid w:val="006075A6"/>
    <w:rsid w:val="006076A9"/>
    <w:rsid w:val="00607743"/>
    <w:rsid w:val="00607783"/>
    <w:rsid w:val="0060785F"/>
    <w:rsid w:val="00607A01"/>
    <w:rsid w:val="00607A06"/>
    <w:rsid w:val="00607BCE"/>
    <w:rsid w:val="00607C1F"/>
    <w:rsid w:val="00607D07"/>
    <w:rsid w:val="00607D7E"/>
    <w:rsid w:val="00607DA4"/>
    <w:rsid w:val="00607E2F"/>
    <w:rsid w:val="00607F87"/>
    <w:rsid w:val="00607F97"/>
    <w:rsid w:val="006102A0"/>
    <w:rsid w:val="0061031F"/>
    <w:rsid w:val="00610674"/>
    <w:rsid w:val="0061078A"/>
    <w:rsid w:val="00610811"/>
    <w:rsid w:val="00610815"/>
    <w:rsid w:val="00610A24"/>
    <w:rsid w:val="00610C6E"/>
    <w:rsid w:val="00610D7F"/>
    <w:rsid w:val="0061104B"/>
    <w:rsid w:val="0061113E"/>
    <w:rsid w:val="006111C1"/>
    <w:rsid w:val="006113E0"/>
    <w:rsid w:val="00611812"/>
    <w:rsid w:val="00611958"/>
    <w:rsid w:val="00611B05"/>
    <w:rsid w:val="00611B1D"/>
    <w:rsid w:val="00611C77"/>
    <w:rsid w:val="00611FD4"/>
    <w:rsid w:val="00611FE0"/>
    <w:rsid w:val="00612234"/>
    <w:rsid w:val="00612245"/>
    <w:rsid w:val="006123C3"/>
    <w:rsid w:val="006124BE"/>
    <w:rsid w:val="00612632"/>
    <w:rsid w:val="006127F0"/>
    <w:rsid w:val="00612B87"/>
    <w:rsid w:val="00612C7B"/>
    <w:rsid w:val="00612D9C"/>
    <w:rsid w:val="00612EEA"/>
    <w:rsid w:val="00612F45"/>
    <w:rsid w:val="0061305B"/>
    <w:rsid w:val="00613388"/>
    <w:rsid w:val="00613599"/>
    <w:rsid w:val="006135E0"/>
    <w:rsid w:val="0061365C"/>
    <w:rsid w:val="0061371F"/>
    <w:rsid w:val="006138A1"/>
    <w:rsid w:val="00613991"/>
    <w:rsid w:val="006139DB"/>
    <w:rsid w:val="00613C2E"/>
    <w:rsid w:val="00613CDA"/>
    <w:rsid w:val="00613CFC"/>
    <w:rsid w:val="00613E5A"/>
    <w:rsid w:val="00613F22"/>
    <w:rsid w:val="00614085"/>
    <w:rsid w:val="006141AC"/>
    <w:rsid w:val="0061420D"/>
    <w:rsid w:val="006142C3"/>
    <w:rsid w:val="0061467C"/>
    <w:rsid w:val="00614F4A"/>
    <w:rsid w:val="00614F8E"/>
    <w:rsid w:val="006150B0"/>
    <w:rsid w:val="006151CC"/>
    <w:rsid w:val="00615393"/>
    <w:rsid w:val="0061543E"/>
    <w:rsid w:val="00615503"/>
    <w:rsid w:val="006155D3"/>
    <w:rsid w:val="00615699"/>
    <w:rsid w:val="00615774"/>
    <w:rsid w:val="00615934"/>
    <w:rsid w:val="00615B90"/>
    <w:rsid w:val="00615CEB"/>
    <w:rsid w:val="00615FEC"/>
    <w:rsid w:val="0061608F"/>
    <w:rsid w:val="006160C4"/>
    <w:rsid w:val="006160FC"/>
    <w:rsid w:val="006161C8"/>
    <w:rsid w:val="00616488"/>
    <w:rsid w:val="00616546"/>
    <w:rsid w:val="00616583"/>
    <w:rsid w:val="006165D6"/>
    <w:rsid w:val="00616672"/>
    <w:rsid w:val="0061676E"/>
    <w:rsid w:val="00616785"/>
    <w:rsid w:val="00616C69"/>
    <w:rsid w:val="006172C6"/>
    <w:rsid w:val="00617455"/>
    <w:rsid w:val="0061745F"/>
    <w:rsid w:val="0061748D"/>
    <w:rsid w:val="006174B6"/>
    <w:rsid w:val="00617557"/>
    <w:rsid w:val="006175A5"/>
    <w:rsid w:val="006176F1"/>
    <w:rsid w:val="0061777D"/>
    <w:rsid w:val="0061783F"/>
    <w:rsid w:val="00617A2C"/>
    <w:rsid w:val="00617AC0"/>
    <w:rsid w:val="00617D1B"/>
    <w:rsid w:val="00617EE1"/>
    <w:rsid w:val="006200BE"/>
    <w:rsid w:val="0062024B"/>
    <w:rsid w:val="006207A9"/>
    <w:rsid w:val="006207C0"/>
    <w:rsid w:val="006209E9"/>
    <w:rsid w:val="00620B73"/>
    <w:rsid w:val="00620E49"/>
    <w:rsid w:val="006210A5"/>
    <w:rsid w:val="006210E5"/>
    <w:rsid w:val="0062114F"/>
    <w:rsid w:val="006211F4"/>
    <w:rsid w:val="006214AE"/>
    <w:rsid w:val="006214D5"/>
    <w:rsid w:val="006214F2"/>
    <w:rsid w:val="00621658"/>
    <w:rsid w:val="0062177F"/>
    <w:rsid w:val="006218F2"/>
    <w:rsid w:val="006219FA"/>
    <w:rsid w:val="00621A6B"/>
    <w:rsid w:val="00621C18"/>
    <w:rsid w:val="00621CB3"/>
    <w:rsid w:val="00621E23"/>
    <w:rsid w:val="006223CF"/>
    <w:rsid w:val="0062269E"/>
    <w:rsid w:val="006226B7"/>
    <w:rsid w:val="006226FE"/>
    <w:rsid w:val="00622704"/>
    <w:rsid w:val="006227DA"/>
    <w:rsid w:val="006228B3"/>
    <w:rsid w:val="006228B7"/>
    <w:rsid w:val="006229CA"/>
    <w:rsid w:val="00622C79"/>
    <w:rsid w:val="00622C7E"/>
    <w:rsid w:val="006230D4"/>
    <w:rsid w:val="006231A1"/>
    <w:rsid w:val="0062356E"/>
    <w:rsid w:val="00623759"/>
    <w:rsid w:val="0062395F"/>
    <w:rsid w:val="00623B55"/>
    <w:rsid w:val="00623BF8"/>
    <w:rsid w:val="0062426C"/>
    <w:rsid w:val="006244C5"/>
    <w:rsid w:val="006246D6"/>
    <w:rsid w:val="00624708"/>
    <w:rsid w:val="00624730"/>
    <w:rsid w:val="0062477F"/>
    <w:rsid w:val="00624AE2"/>
    <w:rsid w:val="00624B70"/>
    <w:rsid w:val="00624C25"/>
    <w:rsid w:val="00624EE9"/>
    <w:rsid w:val="00624F04"/>
    <w:rsid w:val="00624F35"/>
    <w:rsid w:val="00624F6B"/>
    <w:rsid w:val="006253E2"/>
    <w:rsid w:val="0062551D"/>
    <w:rsid w:val="00625621"/>
    <w:rsid w:val="006258B7"/>
    <w:rsid w:val="00625BAC"/>
    <w:rsid w:val="00625C48"/>
    <w:rsid w:val="00625D6E"/>
    <w:rsid w:val="00625EC8"/>
    <w:rsid w:val="006260C7"/>
    <w:rsid w:val="0062625C"/>
    <w:rsid w:val="006264E1"/>
    <w:rsid w:val="00626532"/>
    <w:rsid w:val="006266E0"/>
    <w:rsid w:val="006267BE"/>
    <w:rsid w:val="00626A81"/>
    <w:rsid w:val="00626F61"/>
    <w:rsid w:val="00627409"/>
    <w:rsid w:val="0062760D"/>
    <w:rsid w:val="00627759"/>
    <w:rsid w:val="00627796"/>
    <w:rsid w:val="006278E8"/>
    <w:rsid w:val="00627B5F"/>
    <w:rsid w:val="00627F67"/>
    <w:rsid w:val="006302EF"/>
    <w:rsid w:val="00630719"/>
    <w:rsid w:val="0063074D"/>
    <w:rsid w:val="00630A01"/>
    <w:rsid w:val="00630BD1"/>
    <w:rsid w:val="00630FC2"/>
    <w:rsid w:val="00631326"/>
    <w:rsid w:val="006313E7"/>
    <w:rsid w:val="00631406"/>
    <w:rsid w:val="00631770"/>
    <w:rsid w:val="00631836"/>
    <w:rsid w:val="00631D7C"/>
    <w:rsid w:val="006320F3"/>
    <w:rsid w:val="0063226E"/>
    <w:rsid w:val="00632377"/>
    <w:rsid w:val="00632637"/>
    <w:rsid w:val="0063290D"/>
    <w:rsid w:val="00632B36"/>
    <w:rsid w:val="00632B45"/>
    <w:rsid w:val="00632B91"/>
    <w:rsid w:val="0063300F"/>
    <w:rsid w:val="006333BB"/>
    <w:rsid w:val="0063341E"/>
    <w:rsid w:val="00633A17"/>
    <w:rsid w:val="00633D8D"/>
    <w:rsid w:val="00634000"/>
    <w:rsid w:val="0063400E"/>
    <w:rsid w:val="0063418B"/>
    <w:rsid w:val="0063437F"/>
    <w:rsid w:val="006344D7"/>
    <w:rsid w:val="0063454A"/>
    <w:rsid w:val="006345B0"/>
    <w:rsid w:val="0063496E"/>
    <w:rsid w:val="006349C4"/>
    <w:rsid w:val="00634B43"/>
    <w:rsid w:val="00634BCE"/>
    <w:rsid w:val="00634CF3"/>
    <w:rsid w:val="00634D4B"/>
    <w:rsid w:val="00634FC1"/>
    <w:rsid w:val="006350F4"/>
    <w:rsid w:val="006352D7"/>
    <w:rsid w:val="00635523"/>
    <w:rsid w:val="00635937"/>
    <w:rsid w:val="00635CFD"/>
    <w:rsid w:val="00635F9A"/>
    <w:rsid w:val="00636095"/>
    <w:rsid w:val="006362FA"/>
    <w:rsid w:val="0063636E"/>
    <w:rsid w:val="00636AA8"/>
    <w:rsid w:val="00636D0B"/>
    <w:rsid w:val="006370B0"/>
    <w:rsid w:val="0063748E"/>
    <w:rsid w:val="00637617"/>
    <w:rsid w:val="0063765B"/>
    <w:rsid w:val="00637A3A"/>
    <w:rsid w:val="00637F0E"/>
    <w:rsid w:val="00640133"/>
    <w:rsid w:val="00640220"/>
    <w:rsid w:val="006402E1"/>
    <w:rsid w:val="006403CE"/>
    <w:rsid w:val="0064043A"/>
    <w:rsid w:val="006406B0"/>
    <w:rsid w:val="006409AE"/>
    <w:rsid w:val="006409D5"/>
    <w:rsid w:val="00640A4C"/>
    <w:rsid w:val="00640DAF"/>
    <w:rsid w:val="00640EEC"/>
    <w:rsid w:val="00640F6F"/>
    <w:rsid w:val="00640FFD"/>
    <w:rsid w:val="006412AF"/>
    <w:rsid w:val="006413BC"/>
    <w:rsid w:val="00641619"/>
    <w:rsid w:val="006417AA"/>
    <w:rsid w:val="00641A1C"/>
    <w:rsid w:val="00641E38"/>
    <w:rsid w:val="00641F59"/>
    <w:rsid w:val="006420D4"/>
    <w:rsid w:val="006421CE"/>
    <w:rsid w:val="006421D6"/>
    <w:rsid w:val="0064229F"/>
    <w:rsid w:val="00642DB9"/>
    <w:rsid w:val="0064333C"/>
    <w:rsid w:val="006433AF"/>
    <w:rsid w:val="00643564"/>
    <w:rsid w:val="006436A7"/>
    <w:rsid w:val="00643793"/>
    <w:rsid w:val="00643939"/>
    <w:rsid w:val="00643F71"/>
    <w:rsid w:val="00644416"/>
    <w:rsid w:val="006444BD"/>
    <w:rsid w:val="0064455B"/>
    <w:rsid w:val="006446C8"/>
    <w:rsid w:val="00644B0D"/>
    <w:rsid w:val="00644B6E"/>
    <w:rsid w:val="00644D31"/>
    <w:rsid w:val="00644EBE"/>
    <w:rsid w:val="00644F99"/>
    <w:rsid w:val="00644FD9"/>
    <w:rsid w:val="006450D4"/>
    <w:rsid w:val="00645127"/>
    <w:rsid w:val="0064548F"/>
    <w:rsid w:val="006455B0"/>
    <w:rsid w:val="0064576C"/>
    <w:rsid w:val="0064587E"/>
    <w:rsid w:val="00645BB6"/>
    <w:rsid w:val="00645D33"/>
    <w:rsid w:val="00645ED1"/>
    <w:rsid w:val="006460EE"/>
    <w:rsid w:val="00646130"/>
    <w:rsid w:val="00646135"/>
    <w:rsid w:val="00646360"/>
    <w:rsid w:val="006464DB"/>
    <w:rsid w:val="00646628"/>
    <w:rsid w:val="0064674F"/>
    <w:rsid w:val="006469A6"/>
    <w:rsid w:val="00646B13"/>
    <w:rsid w:val="00646B77"/>
    <w:rsid w:val="00646C97"/>
    <w:rsid w:val="00646D0C"/>
    <w:rsid w:val="00646D55"/>
    <w:rsid w:val="00647061"/>
    <w:rsid w:val="00647310"/>
    <w:rsid w:val="0064741C"/>
    <w:rsid w:val="00647446"/>
    <w:rsid w:val="006476C7"/>
    <w:rsid w:val="006478AB"/>
    <w:rsid w:val="00647913"/>
    <w:rsid w:val="0064794C"/>
    <w:rsid w:val="00647BC3"/>
    <w:rsid w:val="00647BCB"/>
    <w:rsid w:val="00647E27"/>
    <w:rsid w:val="00650080"/>
    <w:rsid w:val="006503DA"/>
    <w:rsid w:val="0065083A"/>
    <w:rsid w:val="006508AB"/>
    <w:rsid w:val="0065091A"/>
    <w:rsid w:val="00650C6B"/>
    <w:rsid w:val="00650DBB"/>
    <w:rsid w:val="00651077"/>
    <w:rsid w:val="0065122C"/>
    <w:rsid w:val="006513DF"/>
    <w:rsid w:val="00651921"/>
    <w:rsid w:val="00651B2A"/>
    <w:rsid w:val="00651BFF"/>
    <w:rsid w:val="00651FFD"/>
    <w:rsid w:val="006520C2"/>
    <w:rsid w:val="0065221F"/>
    <w:rsid w:val="0065283F"/>
    <w:rsid w:val="00652897"/>
    <w:rsid w:val="006529A4"/>
    <w:rsid w:val="00652B08"/>
    <w:rsid w:val="00652B25"/>
    <w:rsid w:val="00652BED"/>
    <w:rsid w:val="00653408"/>
    <w:rsid w:val="006536BC"/>
    <w:rsid w:val="00653878"/>
    <w:rsid w:val="00653A43"/>
    <w:rsid w:val="00653A59"/>
    <w:rsid w:val="00653AE7"/>
    <w:rsid w:val="00653E7D"/>
    <w:rsid w:val="00654043"/>
    <w:rsid w:val="00654177"/>
    <w:rsid w:val="00654368"/>
    <w:rsid w:val="00654481"/>
    <w:rsid w:val="006549EF"/>
    <w:rsid w:val="00654D4B"/>
    <w:rsid w:val="00654E39"/>
    <w:rsid w:val="00654F59"/>
    <w:rsid w:val="0065521E"/>
    <w:rsid w:val="00655390"/>
    <w:rsid w:val="00655434"/>
    <w:rsid w:val="00655698"/>
    <w:rsid w:val="0065571A"/>
    <w:rsid w:val="0065572A"/>
    <w:rsid w:val="00655A91"/>
    <w:rsid w:val="00655DEF"/>
    <w:rsid w:val="00655F2E"/>
    <w:rsid w:val="006560C4"/>
    <w:rsid w:val="006561DF"/>
    <w:rsid w:val="00656523"/>
    <w:rsid w:val="0065683A"/>
    <w:rsid w:val="006569B4"/>
    <w:rsid w:val="00656F60"/>
    <w:rsid w:val="00657445"/>
    <w:rsid w:val="0065789D"/>
    <w:rsid w:val="00657923"/>
    <w:rsid w:val="0065797C"/>
    <w:rsid w:val="006579AB"/>
    <w:rsid w:val="00657C31"/>
    <w:rsid w:val="00657C38"/>
    <w:rsid w:val="00657DFD"/>
    <w:rsid w:val="00657F94"/>
    <w:rsid w:val="00657FE0"/>
    <w:rsid w:val="006601C2"/>
    <w:rsid w:val="00660242"/>
    <w:rsid w:val="006602E1"/>
    <w:rsid w:val="006602F5"/>
    <w:rsid w:val="00660620"/>
    <w:rsid w:val="006606CE"/>
    <w:rsid w:val="0066084A"/>
    <w:rsid w:val="00660981"/>
    <w:rsid w:val="00660A36"/>
    <w:rsid w:val="00660ECC"/>
    <w:rsid w:val="006610FC"/>
    <w:rsid w:val="006611BC"/>
    <w:rsid w:val="006612C0"/>
    <w:rsid w:val="006614F4"/>
    <w:rsid w:val="0066169F"/>
    <w:rsid w:val="006619BC"/>
    <w:rsid w:val="00661B49"/>
    <w:rsid w:val="00661C42"/>
    <w:rsid w:val="00661D76"/>
    <w:rsid w:val="00662016"/>
    <w:rsid w:val="006621B7"/>
    <w:rsid w:val="0066233A"/>
    <w:rsid w:val="0066233B"/>
    <w:rsid w:val="006625C1"/>
    <w:rsid w:val="006626FB"/>
    <w:rsid w:val="0066290E"/>
    <w:rsid w:val="00662993"/>
    <w:rsid w:val="006629DF"/>
    <w:rsid w:val="00662B8E"/>
    <w:rsid w:val="00662D85"/>
    <w:rsid w:val="00662EDE"/>
    <w:rsid w:val="0066346C"/>
    <w:rsid w:val="006635B8"/>
    <w:rsid w:val="006636F1"/>
    <w:rsid w:val="00663792"/>
    <w:rsid w:val="006637D6"/>
    <w:rsid w:val="00663E06"/>
    <w:rsid w:val="00663FD6"/>
    <w:rsid w:val="00664123"/>
    <w:rsid w:val="0066418D"/>
    <w:rsid w:val="006641BE"/>
    <w:rsid w:val="00664233"/>
    <w:rsid w:val="006644D7"/>
    <w:rsid w:val="00664521"/>
    <w:rsid w:val="00664718"/>
    <w:rsid w:val="00664836"/>
    <w:rsid w:val="006649B6"/>
    <w:rsid w:val="006649E9"/>
    <w:rsid w:val="00664D31"/>
    <w:rsid w:val="00664EF5"/>
    <w:rsid w:val="00664F73"/>
    <w:rsid w:val="00664F9F"/>
    <w:rsid w:val="00665037"/>
    <w:rsid w:val="00665330"/>
    <w:rsid w:val="00665347"/>
    <w:rsid w:val="006654BE"/>
    <w:rsid w:val="0066576B"/>
    <w:rsid w:val="006658CE"/>
    <w:rsid w:val="006660E7"/>
    <w:rsid w:val="00666511"/>
    <w:rsid w:val="006666A8"/>
    <w:rsid w:val="00666735"/>
    <w:rsid w:val="00666902"/>
    <w:rsid w:val="00666B0A"/>
    <w:rsid w:val="00666BA5"/>
    <w:rsid w:val="00666E5C"/>
    <w:rsid w:val="00666F81"/>
    <w:rsid w:val="0066712D"/>
    <w:rsid w:val="00667266"/>
    <w:rsid w:val="006672B3"/>
    <w:rsid w:val="00667443"/>
    <w:rsid w:val="006675D4"/>
    <w:rsid w:val="006677EA"/>
    <w:rsid w:val="00667AB6"/>
    <w:rsid w:val="00667F81"/>
    <w:rsid w:val="00670163"/>
    <w:rsid w:val="006701FC"/>
    <w:rsid w:val="00670575"/>
    <w:rsid w:val="006705A7"/>
    <w:rsid w:val="0067084A"/>
    <w:rsid w:val="00670DE3"/>
    <w:rsid w:val="00670FF2"/>
    <w:rsid w:val="006712FB"/>
    <w:rsid w:val="00671465"/>
    <w:rsid w:val="0067151D"/>
    <w:rsid w:val="00671677"/>
    <w:rsid w:val="006719FD"/>
    <w:rsid w:val="00671B73"/>
    <w:rsid w:val="00671B75"/>
    <w:rsid w:val="00671BBE"/>
    <w:rsid w:val="00671C2A"/>
    <w:rsid w:val="00671D0D"/>
    <w:rsid w:val="00672099"/>
    <w:rsid w:val="0067227A"/>
    <w:rsid w:val="006723BB"/>
    <w:rsid w:val="0067242E"/>
    <w:rsid w:val="00672A8A"/>
    <w:rsid w:val="00672B42"/>
    <w:rsid w:val="00672B5C"/>
    <w:rsid w:val="00672C00"/>
    <w:rsid w:val="00672C48"/>
    <w:rsid w:val="00672F9D"/>
    <w:rsid w:val="006730F8"/>
    <w:rsid w:val="00673523"/>
    <w:rsid w:val="00673578"/>
    <w:rsid w:val="00673621"/>
    <w:rsid w:val="0067369C"/>
    <w:rsid w:val="006736C9"/>
    <w:rsid w:val="006738F2"/>
    <w:rsid w:val="0067396F"/>
    <w:rsid w:val="006739EE"/>
    <w:rsid w:val="00673A9D"/>
    <w:rsid w:val="00673E15"/>
    <w:rsid w:val="00673E5D"/>
    <w:rsid w:val="00673F90"/>
    <w:rsid w:val="006741E0"/>
    <w:rsid w:val="00674246"/>
    <w:rsid w:val="006743ED"/>
    <w:rsid w:val="0067444A"/>
    <w:rsid w:val="00674729"/>
    <w:rsid w:val="00674880"/>
    <w:rsid w:val="00674A56"/>
    <w:rsid w:val="00674AB6"/>
    <w:rsid w:val="00674AF6"/>
    <w:rsid w:val="00674D73"/>
    <w:rsid w:val="00674E26"/>
    <w:rsid w:val="00674F1B"/>
    <w:rsid w:val="00675048"/>
    <w:rsid w:val="006751E2"/>
    <w:rsid w:val="006755F8"/>
    <w:rsid w:val="0067570E"/>
    <w:rsid w:val="0067571A"/>
    <w:rsid w:val="00675748"/>
    <w:rsid w:val="00675796"/>
    <w:rsid w:val="00675B57"/>
    <w:rsid w:val="00675D6E"/>
    <w:rsid w:val="00675F8D"/>
    <w:rsid w:val="00676222"/>
    <w:rsid w:val="0067629A"/>
    <w:rsid w:val="006762A4"/>
    <w:rsid w:val="006762D1"/>
    <w:rsid w:val="006763B6"/>
    <w:rsid w:val="0067656F"/>
    <w:rsid w:val="006768EB"/>
    <w:rsid w:val="00676A80"/>
    <w:rsid w:val="00677107"/>
    <w:rsid w:val="00677247"/>
    <w:rsid w:val="0067746E"/>
    <w:rsid w:val="0067796E"/>
    <w:rsid w:val="00677A64"/>
    <w:rsid w:val="00677AF1"/>
    <w:rsid w:val="00677D98"/>
    <w:rsid w:val="00677F1C"/>
    <w:rsid w:val="00677F1F"/>
    <w:rsid w:val="00677F7F"/>
    <w:rsid w:val="00680011"/>
    <w:rsid w:val="00680034"/>
    <w:rsid w:val="00680385"/>
    <w:rsid w:val="00680705"/>
    <w:rsid w:val="00680750"/>
    <w:rsid w:val="00680A16"/>
    <w:rsid w:val="00680B2F"/>
    <w:rsid w:val="00680B80"/>
    <w:rsid w:val="00680BFE"/>
    <w:rsid w:val="00680BFF"/>
    <w:rsid w:val="00680CD5"/>
    <w:rsid w:val="00680EB3"/>
    <w:rsid w:val="00680FB1"/>
    <w:rsid w:val="0068103C"/>
    <w:rsid w:val="00681133"/>
    <w:rsid w:val="0068115A"/>
    <w:rsid w:val="006811A5"/>
    <w:rsid w:val="0068124F"/>
    <w:rsid w:val="0068127A"/>
    <w:rsid w:val="00681293"/>
    <w:rsid w:val="006816F3"/>
    <w:rsid w:val="00681980"/>
    <w:rsid w:val="006819B7"/>
    <w:rsid w:val="006819BE"/>
    <w:rsid w:val="00681FA1"/>
    <w:rsid w:val="006821DC"/>
    <w:rsid w:val="00682216"/>
    <w:rsid w:val="00682491"/>
    <w:rsid w:val="006825B6"/>
    <w:rsid w:val="00682669"/>
    <w:rsid w:val="006827C2"/>
    <w:rsid w:val="00682A0C"/>
    <w:rsid w:val="00682BCF"/>
    <w:rsid w:val="00682EC9"/>
    <w:rsid w:val="00682EFE"/>
    <w:rsid w:val="00682F3E"/>
    <w:rsid w:val="00682F92"/>
    <w:rsid w:val="006830E0"/>
    <w:rsid w:val="006832C0"/>
    <w:rsid w:val="0068340C"/>
    <w:rsid w:val="0068354F"/>
    <w:rsid w:val="00683803"/>
    <w:rsid w:val="0068382A"/>
    <w:rsid w:val="0068388F"/>
    <w:rsid w:val="00683B45"/>
    <w:rsid w:val="006842B8"/>
    <w:rsid w:val="006844D9"/>
    <w:rsid w:val="0068450B"/>
    <w:rsid w:val="006847AC"/>
    <w:rsid w:val="00684A3D"/>
    <w:rsid w:val="00684A45"/>
    <w:rsid w:val="00684B28"/>
    <w:rsid w:val="00684C22"/>
    <w:rsid w:val="00684D49"/>
    <w:rsid w:val="00684FE8"/>
    <w:rsid w:val="00685122"/>
    <w:rsid w:val="006852F2"/>
    <w:rsid w:val="0068577C"/>
    <w:rsid w:val="006858D2"/>
    <w:rsid w:val="006859C8"/>
    <w:rsid w:val="00685C04"/>
    <w:rsid w:val="00685C07"/>
    <w:rsid w:val="00685EE8"/>
    <w:rsid w:val="006860C3"/>
    <w:rsid w:val="00686359"/>
    <w:rsid w:val="00686502"/>
    <w:rsid w:val="00686565"/>
    <w:rsid w:val="00686856"/>
    <w:rsid w:val="0068694A"/>
    <w:rsid w:val="00686A54"/>
    <w:rsid w:val="00686BDF"/>
    <w:rsid w:val="00686E2B"/>
    <w:rsid w:val="0068706E"/>
    <w:rsid w:val="006874E0"/>
    <w:rsid w:val="006876F2"/>
    <w:rsid w:val="006877E9"/>
    <w:rsid w:val="006878A0"/>
    <w:rsid w:val="00687A84"/>
    <w:rsid w:val="00687BA6"/>
    <w:rsid w:val="00687FF8"/>
    <w:rsid w:val="0069002C"/>
    <w:rsid w:val="0069025A"/>
    <w:rsid w:val="00690411"/>
    <w:rsid w:val="00690424"/>
    <w:rsid w:val="006908A3"/>
    <w:rsid w:val="00690948"/>
    <w:rsid w:val="00690AAD"/>
    <w:rsid w:val="00690BB0"/>
    <w:rsid w:val="00690D12"/>
    <w:rsid w:val="00690E0F"/>
    <w:rsid w:val="00690E91"/>
    <w:rsid w:val="00690FD4"/>
    <w:rsid w:val="0069119D"/>
    <w:rsid w:val="00691200"/>
    <w:rsid w:val="00691378"/>
    <w:rsid w:val="00691544"/>
    <w:rsid w:val="0069168A"/>
    <w:rsid w:val="00691761"/>
    <w:rsid w:val="00691960"/>
    <w:rsid w:val="00691CA3"/>
    <w:rsid w:val="00691E1D"/>
    <w:rsid w:val="00691F7C"/>
    <w:rsid w:val="00692254"/>
    <w:rsid w:val="006923E0"/>
    <w:rsid w:val="00692488"/>
    <w:rsid w:val="006925BB"/>
    <w:rsid w:val="00692822"/>
    <w:rsid w:val="00692C9D"/>
    <w:rsid w:val="00692DC2"/>
    <w:rsid w:val="00692E87"/>
    <w:rsid w:val="006931E7"/>
    <w:rsid w:val="006932C3"/>
    <w:rsid w:val="00693354"/>
    <w:rsid w:val="00693356"/>
    <w:rsid w:val="006935FA"/>
    <w:rsid w:val="006937BF"/>
    <w:rsid w:val="00693A1B"/>
    <w:rsid w:val="00693CEA"/>
    <w:rsid w:val="00693D16"/>
    <w:rsid w:val="00693EE1"/>
    <w:rsid w:val="006940C9"/>
    <w:rsid w:val="00694255"/>
    <w:rsid w:val="006944C2"/>
    <w:rsid w:val="00694881"/>
    <w:rsid w:val="006948CD"/>
    <w:rsid w:val="0069499A"/>
    <w:rsid w:val="00694CC7"/>
    <w:rsid w:val="00694F8E"/>
    <w:rsid w:val="00694FFA"/>
    <w:rsid w:val="00695300"/>
    <w:rsid w:val="006956F6"/>
    <w:rsid w:val="00695981"/>
    <w:rsid w:val="00695B58"/>
    <w:rsid w:val="00695E89"/>
    <w:rsid w:val="00695EDC"/>
    <w:rsid w:val="006962A6"/>
    <w:rsid w:val="006962E7"/>
    <w:rsid w:val="006963B6"/>
    <w:rsid w:val="006963DE"/>
    <w:rsid w:val="0069659B"/>
    <w:rsid w:val="0069661A"/>
    <w:rsid w:val="00696D29"/>
    <w:rsid w:val="00696D6B"/>
    <w:rsid w:val="00696E1D"/>
    <w:rsid w:val="00696FFA"/>
    <w:rsid w:val="00697023"/>
    <w:rsid w:val="006970AF"/>
    <w:rsid w:val="00697137"/>
    <w:rsid w:val="006977FF"/>
    <w:rsid w:val="00697920"/>
    <w:rsid w:val="00697C97"/>
    <w:rsid w:val="00697EBF"/>
    <w:rsid w:val="00697F0B"/>
    <w:rsid w:val="00697F1A"/>
    <w:rsid w:val="00697F3B"/>
    <w:rsid w:val="006A00C1"/>
    <w:rsid w:val="006A04F9"/>
    <w:rsid w:val="006A0584"/>
    <w:rsid w:val="006A063D"/>
    <w:rsid w:val="006A07C1"/>
    <w:rsid w:val="006A07D3"/>
    <w:rsid w:val="006A0BBE"/>
    <w:rsid w:val="006A0E3F"/>
    <w:rsid w:val="006A109D"/>
    <w:rsid w:val="006A112C"/>
    <w:rsid w:val="006A116D"/>
    <w:rsid w:val="006A16C7"/>
    <w:rsid w:val="006A181F"/>
    <w:rsid w:val="006A1893"/>
    <w:rsid w:val="006A18BF"/>
    <w:rsid w:val="006A1AE9"/>
    <w:rsid w:val="006A1CCB"/>
    <w:rsid w:val="006A1D7A"/>
    <w:rsid w:val="006A1FC3"/>
    <w:rsid w:val="006A1FCD"/>
    <w:rsid w:val="006A2071"/>
    <w:rsid w:val="006A2222"/>
    <w:rsid w:val="006A229C"/>
    <w:rsid w:val="006A2323"/>
    <w:rsid w:val="006A2488"/>
    <w:rsid w:val="006A2582"/>
    <w:rsid w:val="006A26BA"/>
    <w:rsid w:val="006A270B"/>
    <w:rsid w:val="006A274B"/>
    <w:rsid w:val="006A2831"/>
    <w:rsid w:val="006A2B0E"/>
    <w:rsid w:val="006A2D0F"/>
    <w:rsid w:val="006A2DD2"/>
    <w:rsid w:val="006A2FBC"/>
    <w:rsid w:val="006A302B"/>
    <w:rsid w:val="006A302C"/>
    <w:rsid w:val="006A314B"/>
    <w:rsid w:val="006A344C"/>
    <w:rsid w:val="006A3552"/>
    <w:rsid w:val="006A3DB3"/>
    <w:rsid w:val="006A3F3B"/>
    <w:rsid w:val="006A40BF"/>
    <w:rsid w:val="006A45A8"/>
    <w:rsid w:val="006A4B60"/>
    <w:rsid w:val="006A4BF8"/>
    <w:rsid w:val="006A4C54"/>
    <w:rsid w:val="006A4D6A"/>
    <w:rsid w:val="006A4DE4"/>
    <w:rsid w:val="006A4E3D"/>
    <w:rsid w:val="006A4E65"/>
    <w:rsid w:val="006A5039"/>
    <w:rsid w:val="006A51F5"/>
    <w:rsid w:val="006A527B"/>
    <w:rsid w:val="006A5E3D"/>
    <w:rsid w:val="006A5EAB"/>
    <w:rsid w:val="006A6504"/>
    <w:rsid w:val="006A65BB"/>
    <w:rsid w:val="006A6B4C"/>
    <w:rsid w:val="006A6F9E"/>
    <w:rsid w:val="006A716D"/>
    <w:rsid w:val="006A7219"/>
    <w:rsid w:val="006A7339"/>
    <w:rsid w:val="006A761E"/>
    <w:rsid w:val="006A76AD"/>
    <w:rsid w:val="006A79ED"/>
    <w:rsid w:val="006A7BC3"/>
    <w:rsid w:val="006A7C8B"/>
    <w:rsid w:val="006A7DB7"/>
    <w:rsid w:val="006A7E4A"/>
    <w:rsid w:val="006B02BB"/>
    <w:rsid w:val="006B036F"/>
    <w:rsid w:val="006B05B2"/>
    <w:rsid w:val="006B0602"/>
    <w:rsid w:val="006B0770"/>
    <w:rsid w:val="006B09CC"/>
    <w:rsid w:val="006B0EAF"/>
    <w:rsid w:val="006B1079"/>
    <w:rsid w:val="006B1338"/>
    <w:rsid w:val="006B15D8"/>
    <w:rsid w:val="006B165D"/>
    <w:rsid w:val="006B1730"/>
    <w:rsid w:val="006B17E4"/>
    <w:rsid w:val="006B19C8"/>
    <w:rsid w:val="006B1A42"/>
    <w:rsid w:val="006B1AE3"/>
    <w:rsid w:val="006B1AE4"/>
    <w:rsid w:val="006B1B18"/>
    <w:rsid w:val="006B1CE8"/>
    <w:rsid w:val="006B1D2F"/>
    <w:rsid w:val="006B205E"/>
    <w:rsid w:val="006B2099"/>
    <w:rsid w:val="006B20A7"/>
    <w:rsid w:val="006B2159"/>
    <w:rsid w:val="006B21B6"/>
    <w:rsid w:val="006B259E"/>
    <w:rsid w:val="006B26B5"/>
    <w:rsid w:val="006B2957"/>
    <w:rsid w:val="006B2991"/>
    <w:rsid w:val="006B2A06"/>
    <w:rsid w:val="006B2BB9"/>
    <w:rsid w:val="006B2DAD"/>
    <w:rsid w:val="006B2E0F"/>
    <w:rsid w:val="006B2F9F"/>
    <w:rsid w:val="006B3043"/>
    <w:rsid w:val="006B3131"/>
    <w:rsid w:val="006B3214"/>
    <w:rsid w:val="006B3461"/>
    <w:rsid w:val="006B3568"/>
    <w:rsid w:val="006B394C"/>
    <w:rsid w:val="006B3AD2"/>
    <w:rsid w:val="006B3AE7"/>
    <w:rsid w:val="006B3BB9"/>
    <w:rsid w:val="006B3E58"/>
    <w:rsid w:val="006B3FF2"/>
    <w:rsid w:val="006B4042"/>
    <w:rsid w:val="006B409F"/>
    <w:rsid w:val="006B4493"/>
    <w:rsid w:val="006B44E2"/>
    <w:rsid w:val="006B468D"/>
    <w:rsid w:val="006B4CE3"/>
    <w:rsid w:val="006B4D71"/>
    <w:rsid w:val="006B4DB8"/>
    <w:rsid w:val="006B5333"/>
    <w:rsid w:val="006B537E"/>
    <w:rsid w:val="006B54E4"/>
    <w:rsid w:val="006B5528"/>
    <w:rsid w:val="006B5640"/>
    <w:rsid w:val="006B57AF"/>
    <w:rsid w:val="006B57C5"/>
    <w:rsid w:val="006B59F7"/>
    <w:rsid w:val="006B5BBC"/>
    <w:rsid w:val="006B6202"/>
    <w:rsid w:val="006B6373"/>
    <w:rsid w:val="006B63C2"/>
    <w:rsid w:val="006B6499"/>
    <w:rsid w:val="006B670D"/>
    <w:rsid w:val="006B6753"/>
    <w:rsid w:val="006B67EB"/>
    <w:rsid w:val="006B692A"/>
    <w:rsid w:val="006B692D"/>
    <w:rsid w:val="006B6ECE"/>
    <w:rsid w:val="006B6FCD"/>
    <w:rsid w:val="006B7017"/>
    <w:rsid w:val="006B7162"/>
    <w:rsid w:val="006B7377"/>
    <w:rsid w:val="006B7875"/>
    <w:rsid w:val="006B78A5"/>
    <w:rsid w:val="006B79C4"/>
    <w:rsid w:val="006B7B98"/>
    <w:rsid w:val="006B7CD7"/>
    <w:rsid w:val="006B7D9A"/>
    <w:rsid w:val="006B7E4F"/>
    <w:rsid w:val="006B7E92"/>
    <w:rsid w:val="006C00E9"/>
    <w:rsid w:val="006C018F"/>
    <w:rsid w:val="006C030C"/>
    <w:rsid w:val="006C03FA"/>
    <w:rsid w:val="006C0400"/>
    <w:rsid w:val="006C05E2"/>
    <w:rsid w:val="006C08F2"/>
    <w:rsid w:val="006C0AB8"/>
    <w:rsid w:val="006C0AD2"/>
    <w:rsid w:val="006C0C0E"/>
    <w:rsid w:val="006C0C53"/>
    <w:rsid w:val="006C0CBB"/>
    <w:rsid w:val="006C0F40"/>
    <w:rsid w:val="006C0F55"/>
    <w:rsid w:val="006C12E3"/>
    <w:rsid w:val="006C1387"/>
    <w:rsid w:val="006C1A66"/>
    <w:rsid w:val="006C1C37"/>
    <w:rsid w:val="006C1DB4"/>
    <w:rsid w:val="006C1F5F"/>
    <w:rsid w:val="006C216E"/>
    <w:rsid w:val="006C24BD"/>
    <w:rsid w:val="006C24F3"/>
    <w:rsid w:val="006C2ABE"/>
    <w:rsid w:val="006C2D06"/>
    <w:rsid w:val="006C2EA3"/>
    <w:rsid w:val="006C2FD9"/>
    <w:rsid w:val="006C3029"/>
    <w:rsid w:val="006C31D0"/>
    <w:rsid w:val="006C320D"/>
    <w:rsid w:val="006C3285"/>
    <w:rsid w:val="006C3823"/>
    <w:rsid w:val="006C38E3"/>
    <w:rsid w:val="006C38FE"/>
    <w:rsid w:val="006C397C"/>
    <w:rsid w:val="006C39AF"/>
    <w:rsid w:val="006C3D0C"/>
    <w:rsid w:val="006C3D91"/>
    <w:rsid w:val="006C3EFF"/>
    <w:rsid w:val="006C3FA7"/>
    <w:rsid w:val="006C41C6"/>
    <w:rsid w:val="006C4282"/>
    <w:rsid w:val="006C4286"/>
    <w:rsid w:val="006C4A47"/>
    <w:rsid w:val="006C4ACF"/>
    <w:rsid w:val="006C4D3A"/>
    <w:rsid w:val="006C4DC6"/>
    <w:rsid w:val="006C4EF0"/>
    <w:rsid w:val="006C510F"/>
    <w:rsid w:val="006C5119"/>
    <w:rsid w:val="006C520B"/>
    <w:rsid w:val="006C53AB"/>
    <w:rsid w:val="006C5A12"/>
    <w:rsid w:val="006C5AA3"/>
    <w:rsid w:val="006C5AF0"/>
    <w:rsid w:val="006C5DC1"/>
    <w:rsid w:val="006C5DE5"/>
    <w:rsid w:val="006C61E6"/>
    <w:rsid w:val="006C61FE"/>
    <w:rsid w:val="006C633E"/>
    <w:rsid w:val="006C6437"/>
    <w:rsid w:val="006C6600"/>
    <w:rsid w:val="006C674D"/>
    <w:rsid w:val="006C688F"/>
    <w:rsid w:val="006C6A2F"/>
    <w:rsid w:val="006C6AAB"/>
    <w:rsid w:val="006C6CD5"/>
    <w:rsid w:val="006C6E7F"/>
    <w:rsid w:val="006C6F2F"/>
    <w:rsid w:val="006C7368"/>
    <w:rsid w:val="006C77EB"/>
    <w:rsid w:val="006C7AD4"/>
    <w:rsid w:val="006C7E5E"/>
    <w:rsid w:val="006C7F79"/>
    <w:rsid w:val="006D02CA"/>
    <w:rsid w:val="006D03A8"/>
    <w:rsid w:val="006D04CC"/>
    <w:rsid w:val="006D0548"/>
    <w:rsid w:val="006D099A"/>
    <w:rsid w:val="006D0A0E"/>
    <w:rsid w:val="006D0BD5"/>
    <w:rsid w:val="006D0C2A"/>
    <w:rsid w:val="006D0DB3"/>
    <w:rsid w:val="006D0E58"/>
    <w:rsid w:val="006D10D4"/>
    <w:rsid w:val="006D1168"/>
    <w:rsid w:val="006D1183"/>
    <w:rsid w:val="006D13DA"/>
    <w:rsid w:val="006D17F0"/>
    <w:rsid w:val="006D1E34"/>
    <w:rsid w:val="006D209C"/>
    <w:rsid w:val="006D2285"/>
    <w:rsid w:val="006D22FC"/>
    <w:rsid w:val="006D23F3"/>
    <w:rsid w:val="006D25C2"/>
    <w:rsid w:val="006D27BB"/>
    <w:rsid w:val="006D2924"/>
    <w:rsid w:val="006D2A12"/>
    <w:rsid w:val="006D2A33"/>
    <w:rsid w:val="006D33CA"/>
    <w:rsid w:val="006D350B"/>
    <w:rsid w:val="006D385B"/>
    <w:rsid w:val="006D388D"/>
    <w:rsid w:val="006D3A27"/>
    <w:rsid w:val="006D3A45"/>
    <w:rsid w:val="006D3AD5"/>
    <w:rsid w:val="006D3BCE"/>
    <w:rsid w:val="006D3E01"/>
    <w:rsid w:val="006D3E58"/>
    <w:rsid w:val="006D3F11"/>
    <w:rsid w:val="006D3FE1"/>
    <w:rsid w:val="006D41CC"/>
    <w:rsid w:val="006D4434"/>
    <w:rsid w:val="006D4481"/>
    <w:rsid w:val="006D455E"/>
    <w:rsid w:val="006D4676"/>
    <w:rsid w:val="006D47E5"/>
    <w:rsid w:val="006D4960"/>
    <w:rsid w:val="006D4ACB"/>
    <w:rsid w:val="006D4B5D"/>
    <w:rsid w:val="006D4ED3"/>
    <w:rsid w:val="006D4F2D"/>
    <w:rsid w:val="006D4FE0"/>
    <w:rsid w:val="006D5308"/>
    <w:rsid w:val="006D539C"/>
    <w:rsid w:val="006D54B2"/>
    <w:rsid w:val="006D550F"/>
    <w:rsid w:val="006D5517"/>
    <w:rsid w:val="006D567F"/>
    <w:rsid w:val="006D5956"/>
    <w:rsid w:val="006D5CDB"/>
    <w:rsid w:val="006D5DF5"/>
    <w:rsid w:val="006D5F22"/>
    <w:rsid w:val="006D60DC"/>
    <w:rsid w:val="006D66CA"/>
    <w:rsid w:val="006D6700"/>
    <w:rsid w:val="006D6733"/>
    <w:rsid w:val="006D6972"/>
    <w:rsid w:val="006D6AD4"/>
    <w:rsid w:val="006D6BEB"/>
    <w:rsid w:val="006D6E4E"/>
    <w:rsid w:val="006D6FEF"/>
    <w:rsid w:val="006D724B"/>
    <w:rsid w:val="006D7349"/>
    <w:rsid w:val="006D7644"/>
    <w:rsid w:val="006D7793"/>
    <w:rsid w:val="006D7837"/>
    <w:rsid w:val="006D7AAC"/>
    <w:rsid w:val="006D7AD3"/>
    <w:rsid w:val="006D7B5B"/>
    <w:rsid w:val="006D7E95"/>
    <w:rsid w:val="006E023B"/>
    <w:rsid w:val="006E03C2"/>
    <w:rsid w:val="006E04AA"/>
    <w:rsid w:val="006E066B"/>
    <w:rsid w:val="006E0721"/>
    <w:rsid w:val="006E07DD"/>
    <w:rsid w:val="006E0930"/>
    <w:rsid w:val="006E0970"/>
    <w:rsid w:val="006E0982"/>
    <w:rsid w:val="006E0AE2"/>
    <w:rsid w:val="006E0B4E"/>
    <w:rsid w:val="006E0C0A"/>
    <w:rsid w:val="006E0ED2"/>
    <w:rsid w:val="006E0F35"/>
    <w:rsid w:val="006E11E6"/>
    <w:rsid w:val="006E1255"/>
    <w:rsid w:val="006E14E5"/>
    <w:rsid w:val="006E17D3"/>
    <w:rsid w:val="006E18F2"/>
    <w:rsid w:val="006E1A97"/>
    <w:rsid w:val="006E1A9F"/>
    <w:rsid w:val="006E2005"/>
    <w:rsid w:val="006E20DC"/>
    <w:rsid w:val="006E24F4"/>
    <w:rsid w:val="006E265D"/>
    <w:rsid w:val="006E26DD"/>
    <w:rsid w:val="006E2722"/>
    <w:rsid w:val="006E2808"/>
    <w:rsid w:val="006E2825"/>
    <w:rsid w:val="006E289D"/>
    <w:rsid w:val="006E293C"/>
    <w:rsid w:val="006E2A8D"/>
    <w:rsid w:val="006E2C68"/>
    <w:rsid w:val="006E2CCC"/>
    <w:rsid w:val="006E2EFD"/>
    <w:rsid w:val="006E3009"/>
    <w:rsid w:val="006E304C"/>
    <w:rsid w:val="006E306C"/>
    <w:rsid w:val="006E31B3"/>
    <w:rsid w:val="006E328C"/>
    <w:rsid w:val="006E34D7"/>
    <w:rsid w:val="006E37AF"/>
    <w:rsid w:val="006E3837"/>
    <w:rsid w:val="006E3983"/>
    <w:rsid w:val="006E44C3"/>
    <w:rsid w:val="006E4563"/>
    <w:rsid w:val="006E4B25"/>
    <w:rsid w:val="006E4B72"/>
    <w:rsid w:val="006E4C04"/>
    <w:rsid w:val="006E4E40"/>
    <w:rsid w:val="006E52AC"/>
    <w:rsid w:val="006E5340"/>
    <w:rsid w:val="006E53E6"/>
    <w:rsid w:val="006E5447"/>
    <w:rsid w:val="006E545B"/>
    <w:rsid w:val="006E54D9"/>
    <w:rsid w:val="006E56C5"/>
    <w:rsid w:val="006E56E5"/>
    <w:rsid w:val="006E58CF"/>
    <w:rsid w:val="006E5A85"/>
    <w:rsid w:val="006E5C92"/>
    <w:rsid w:val="006E5D95"/>
    <w:rsid w:val="006E5D96"/>
    <w:rsid w:val="006E5DD6"/>
    <w:rsid w:val="006E61E8"/>
    <w:rsid w:val="006E61F5"/>
    <w:rsid w:val="006E68A8"/>
    <w:rsid w:val="006E6C09"/>
    <w:rsid w:val="006E6C65"/>
    <w:rsid w:val="006E6D32"/>
    <w:rsid w:val="006E72DB"/>
    <w:rsid w:val="006E7344"/>
    <w:rsid w:val="006E7369"/>
    <w:rsid w:val="006E76BC"/>
    <w:rsid w:val="006E7737"/>
    <w:rsid w:val="006E779E"/>
    <w:rsid w:val="006E7883"/>
    <w:rsid w:val="006E7AB1"/>
    <w:rsid w:val="006E7C93"/>
    <w:rsid w:val="006E7E22"/>
    <w:rsid w:val="006E7EF7"/>
    <w:rsid w:val="006F0170"/>
    <w:rsid w:val="006F018E"/>
    <w:rsid w:val="006F052C"/>
    <w:rsid w:val="006F069D"/>
    <w:rsid w:val="006F0732"/>
    <w:rsid w:val="006F0859"/>
    <w:rsid w:val="006F0A66"/>
    <w:rsid w:val="006F0EE7"/>
    <w:rsid w:val="006F1406"/>
    <w:rsid w:val="006F147D"/>
    <w:rsid w:val="006F1574"/>
    <w:rsid w:val="006F19EB"/>
    <w:rsid w:val="006F1C87"/>
    <w:rsid w:val="006F1CFB"/>
    <w:rsid w:val="006F1E92"/>
    <w:rsid w:val="006F231E"/>
    <w:rsid w:val="006F235F"/>
    <w:rsid w:val="006F23D2"/>
    <w:rsid w:val="006F25CA"/>
    <w:rsid w:val="006F2743"/>
    <w:rsid w:val="006F2881"/>
    <w:rsid w:val="006F2B72"/>
    <w:rsid w:val="006F2DA2"/>
    <w:rsid w:val="006F30A6"/>
    <w:rsid w:val="006F3481"/>
    <w:rsid w:val="006F354F"/>
    <w:rsid w:val="006F3787"/>
    <w:rsid w:val="006F3B59"/>
    <w:rsid w:val="006F3FF5"/>
    <w:rsid w:val="006F4204"/>
    <w:rsid w:val="006F425E"/>
    <w:rsid w:val="006F4335"/>
    <w:rsid w:val="006F435B"/>
    <w:rsid w:val="006F47C1"/>
    <w:rsid w:val="006F48E8"/>
    <w:rsid w:val="006F49AC"/>
    <w:rsid w:val="006F4CED"/>
    <w:rsid w:val="006F4E07"/>
    <w:rsid w:val="006F4E88"/>
    <w:rsid w:val="006F4F3C"/>
    <w:rsid w:val="006F51E7"/>
    <w:rsid w:val="006F5326"/>
    <w:rsid w:val="006F5447"/>
    <w:rsid w:val="006F544D"/>
    <w:rsid w:val="006F56C2"/>
    <w:rsid w:val="006F56F3"/>
    <w:rsid w:val="006F5859"/>
    <w:rsid w:val="006F58F7"/>
    <w:rsid w:val="006F5B13"/>
    <w:rsid w:val="006F5BC8"/>
    <w:rsid w:val="006F5C47"/>
    <w:rsid w:val="006F5F74"/>
    <w:rsid w:val="006F5F82"/>
    <w:rsid w:val="006F5FF5"/>
    <w:rsid w:val="006F6039"/>
    <w:rsid w:val="006F603A"/>
    <w:rsid w:val="006F60CA"/>
    <w:rsid w:val="006F6391"/>
    <w:rsid w:val="006F66C0"/>
    <w:rsid w:val="006F67AF"/>
    <w:rsid w:val="006F67C1"/>
    <w:rsid w:val="006F6A8D"/>
    <w:rsid w:val="006F6E94"/>
    <w:rsid w:val="006F6FD3"/>
    <w:rsid w:val="006F7256"/>
    <w:rsid w:val="006F7476"/>
    <w:rsid w:val="006F77F1"/>
    <w:rsid w:val="006F794D"/>
    <w:rsid w:val="006F7A73"/>
    <w:rsid w:val="006F7BAA"/>
    <w:rsid w:val="006F7D5C"/>
    <w:rsid w:val="006F7D7D"/>
    <w:rsid w:val="007001BD"/>
    <w:rsid w:val="00700289"/>
    <w:rsid w:val="00700509"/>
    <w:rsid w:val="0070061D"/>
    <w:rsid w:val="0070064F"/>
    <w:rsid w:val="0070075B"/>
    <w:rsid w:val="0070077E"/>
    <w:rsid w:val="007007B6"/>
    <w:rsid w:val="00700B0C"/>
    <w:rsid w:val="00700B8C"/>
    <w:rsid w:val="00700D81"/>
    <w:rsid w:val="00700DF1"/>
    <w:rsid w:val="00700E33"/>
    <w:rsid w:val="00700E68"/>
    <w:rsid w:val="00700E88"/>
    <w:rsid w:val="00700F1F"/>
    <w:rsid w:val="00700F7E"/>
    <w:rsid w:val="007013DE"/>
    <w:rsid w:val="007015CD"/>
    <w:rsid w:val="00701696"/>
    <w:rsid w:val="00701761"/>
    <w:rsid w:val="007018C4"/>
    <w:rsid w:val="0070191E"/>
    <w:rsid w:val="007019B5"/>
    <w:rsid w:val="007019EB"/>
    <w:rsid w:val="00701EB9"/>
    <w:rsid w:val="00701F62"/>
    <w:rsid w:val="00702049"/>
    <w:rsid w:val="007027C8"/>
    <w:rsid w:val="0070294F"/>
    <w:rsid w:val="007029B0"/>
    <w:rsid w:val="00702A2A"/>
    <w:rsid w:val="00702B4F"/>
    <w:rsid w:val="00702DFF"/>
    <w:rsid w:val="0070300C"/>
    <w:rsid w:val="00703076"/>
    <w:rsid w:val="00703262"/>
    <w:rsid w:val="00703292"/>
    <w:rsid w:val="00703426"/>
    <w:rsid w:val="0070357B"/>
    <w:rsid w:val="007037AD"/>
    <w:rsid w:val="007038F5"/>
    <w:rsid w:val="0070394D"/>
    <w:rsid w:val="007039E7"/>
    <w:rsid w:val="00703DC9"/>
    <w:rsid w:val="00704201"/>
    <w:rsid w:val="007044CE"/>
    <w:rsid w:val="007047AB"/>
    <w:rsid w:val="007047EA"/>
    <w:rsid w:val="00704826"/>
    <w:rsid w:val="007048F8"/>
    <w:rsid w:val="00704E92"/>
    <w:rsid w:val="007050C9"/>
    <w:rsid w:val="0070540B"/>
    <w:rsid w:val="00705526"/>
    <w:rsid w:val="00705EE9"/>
    <w:rsid w:val="00705FAF"/>
    <w:rsid w:val="00706025"/>
    <w:rsid w:val="00706145"/>
    <w:rsid w:val="0070633B"/>
    <w:rsid w:val="00706586"/>
    <w:rsid w:val="007065ED"/>
    <w:rsid w:val="00706634"/>
    <w:rsid w:val="0070674C"/>
    <w:rsid w:val="0070680F"/>
    <w:rsid w:val="00706B8F"/>
    <w:rsid w:val="00706BAA"/>
    <w:rsid w:val="00706CC9"/>
    <w:rsid w:val="00706E80"/>
    <w:rsid w:val="00706F42"/>
    <w:rsid w:val="00706FEF"/>
    <w:rsid w:val="0070738D"/>
    <w:rsid w:val="00707704"/>
    <w:rsid w:val="00707763"/>
    <w:rsid w:val="007078D6"/>
    <w:rsid w:val="00707AAA"/>
    <w:rsid w:val="00707ADA"/>
    <w:rsid w:val="00707C0D"/>
    <w:rsid w:val="00707FBE"/>
    <w:rsid w:val="00707FD6"/>
    <w:rsid w:val="007102C0"/>
    <w:rsid w:val="007102DA"/>
    <w:rsid w:val="00710300"/>
    <w:rsid w:val="007108FE"/>
    <w:rsid w:val="00710A2F"/>
    <w:rsid w:val="00710A56"/>
    <w:rsid w:val="00710B37"/>
    <w:rsid w:val="00710B69"/>
    <w:rsid w:val="00710DC9"/>
    <w:rsid w:val="00710EB6"/>
    <w:rsid w:val="0071108A"/>
    <w:rsid w:val="00711277"/>
    <w:rsid w:val="007112D1"/>
    <w:rsid w:val="0071133C"/>
    <w:rsid w:val="00711354"/>
    <w:rsid w:val="007113F6"/>
    <w:rsid w:val="0071144B"/>
    <w:rsid w:val="007116B7"/>
    <w:rsid w:val="007116D5"/>
    <w:rsid w:val="0071179E"/>
    <w:rsid w:val="007117CB"/>
    <w:rsid w:val="007119BD"/>
    <w:rsid w:val="007119D9"/>
    <w:rsid w:val="00711AB9"/>
    <w:rsid w:val="00711B83"/>
    <w:rsid w:val="00711EFB"/>
    <w:rsid w:val="00711FBF"/>
    <w:rsid w:val="0071218A"/>
    <w:rsid w:val="007122AB"/>
    <w:rsid w:val="007123AB"/>
    <w:rsid w:val="00712481"/>
    <w:rsid w:val="00712665"/>
    <w:rsid w:val="00712A2E"/>
    <w:rsid w:val="00712A3C"/>
    <w:rsid w:val="00712EFB"/>
    <w:rsid w:val="0071305F"/>
    <w:rsid w:val="00713269"/>
    <w:rsid w:val="0071333C"/>
    <w:rsid w:val="007133AF"/>
    <w:rsid w:val="007133EB"/>
    <w:rsid w:val="007135C7"/>
    <w:rsid w:val="007135F4"/>
    <w:rsid w:val="00713899"/>
    <w:rsid w:val="00713956"/>
    <w:rsid w:val="00713B62"/>
    <w:rsid w:val="00713D4B"/>
    <w:rsid w:val="00714013"/>
    <w:rsid w:val="00714072"/>
    <w:rsid w:val="00714076"/>
    <w:rsid w:val="0071435A"/>
    <w:rsid w:val="0071457B"/>
    <w:rsid w:val="007147EE"/>
    <w:rsid w:val="00714AFE"/>
    <w:rsid w:val="00714D00"/>
    <w:rsid w:val="00714D5F"/>
    <w:rsid w:val="00714D91"/>
    <w:rsid w:val="00714ECD"/>
    <w:rsid w:val="00714F10"/>
    <w:rsid w:val="00714F14"/>
    <w:rsid w:val="00715174"/>
    <w:rsid w:val="0071518B"/>
    <w:rsid w:val="007151F6"/>
    <w:rsid w:val="00715331"/>
    <w:rsid w:val="0071545C"/>
    <w:rsid w:val="00715A12"/>
    <w:rsid w:val="00716021"/>
    <w:rsid w:val="007162BA"/>
    <w:rsid w:val="0071640C"/>
    <w:rsid w:val="007164B3"/>
    <w:rsid w:val="007164E0"/>
    <w:rsid w:val="007168E0"/>
    <w:rsid w:val="0071691C"/>
    <w:rsid w:val="0071698A"/>
    <w:rsid w:val="00716A71"/>
    <w:rsid w:val="00716CD5"/>
    <w:rsid w:val="00716D18"/>
    <w:rsid w:val="00716D38"/>
    <w:rsid w:val="00716D60"/>
    <w:rsid w:val="00716E81"/>
    <w:rsid w:val="00716F18"/>
    <w:rsid w:val="00716F74"/>
    <w:rsid w:val="00717150"/>
    <w:rsid w:val="0071734C"/>
    <w:rsid w:val="00717513"/>
    <w:rsid w:val="007175EE"/>
    <w:rsid w:val="00717658"/>
    <w:rsid w:val="00717912"/>
    <w:rsid w:val="00717CC5"/>
    <w:rsid w:val="007201F9"/>
    <w:rsid w:val="00720236"/>
    <w:rsid w:val="0072042E"/>
    <w:rsid w:val="007208B7"/>
    <w:rsid w:val="00720ABC"/>
    <w:rsid w:val="00720B1A"/>
    <w:rsid w:val="00720D92"/>
    <w:rsid w:val="00720F92"/>
    <w:rsid w:val="00720FBD"/>
    <w:rsid w:val="00721198"/>
    <w:rsid w:val="0072145A"/>
    <w:rsid w:val="007219B2"/>
    <w:rsid w:val="00721F8A"/>
    <w:rsid w:val="00721FA7"/>
    <w:rsid w:val="00721FEF"/>
    <w:rsid w:val="00722211"/>
    <w:rsid w:val="00722295"/>
    <w:rsid w:val="00722541"/>
    <w:rsid w:val="007225DC"/>
    <w:rsid w:val="007225E5"/>
    <w:rsid w:val="00722699"/>
    <w:rsid w:val="007227CC"/>
    <w:rsid w:val="007228B7"/>
    <w:rsid w:val="0072296C"/>
    <w:rsid w:val="00722C16"/>
    <w:rsid w:val="00722E30"/>
    <w:rsid w:val="0072300D"/>
    <w:rsid w:val="0072308E"/>
    <w:rsid w:val="007230A6"/>
    <w:rsid w:val="007233E2"/>
    <w:rsid w:val="0072362B"/>
    <w:rsid w:val="007238DA"/>
    <w:rsid w:val="00723A31"/>
    <w:rsid w:val="00723A5C"/>
    <w:rsid w:val="00723AF0"/>
    <w:rsid w:val="00723D46"/>
    <w:rsid w:val="00723F99"/>
    <w:rsid w:val="00724028"/>
    <w:rsid w:val="0072419C"/>
    <w:rsid w:val="007241E3"/>
    <w:rsid w:val="00724282"/>
    <w:rsid w:val="00724330"/>
    <w:rsid w:val="007245EB"/>
    <w:rsid w:val="00724672"/>
    <w:rsid w:val="007248B2"/>
    <w:rsid w:val="007249CA"/>
    <w:rsid w:val="00724F22"/>
    <w:rsid w:val="00725003"/>
    <w:rsid w:val="0072522D"/>
    <w:rsid w:val="007255DE"/>
    <w:rsid w:val="0072577F"/>
    <w:rsid w:val="007257D3"/>
    <w:rsid w:val="0072583D"/>
    <w:rsid w:val="00725847"/>
    <w:rsid w:val="00725A1D"/>
    <w:rsid w:val="00725CBE"/>
    <w:rsid w:val="00725D6C"/>
    <w:rsid w:val="007262A6"/>
    <w:rsid w:val="0072665C"/>
    <w:rsid w:val="0072680D"/>
    <w:rsid w:val="00726A10"/>
    <w:rsid w:val="00726C06"/>
    <w:rsid w:val="00726CD8"/>
    <w:rsid w:val="00726D11"/>
    <w:rsid w:val="007271DF"/>
    <w:rsid w:val="007273FC"/>
    <w:rsid w:val="007274D7"/>
    <w:rsid w:val="00727586"/>
    <w:rsid w:val="007275AE"/>
    <w:rsid w:val="00727674"/>
    <w:rsid w:val="00727896"/>
    <w:rsid w:val="0072791E"/>
    <w:rsid w:val="00727B19"/>
    <w:rsid w:val="00727C02"/>
    <w:rsid w:val="00727C54"/>
    <w:rsid w:val="00727EF4"/>
    <w:rsid w:val="00727FFE"/>
    <w:rsid w:val="00730100"/>
    <w:rsid w:val="007303EF"/>
    <w:rsid w:val="0073044B"/>
    <w:rsid w:val="007304FC"/>
    <w:rsid w:val="00730541"/>
    <w:rsid w:val="00730887"/>
    <w:rsid w:val="00730961"/>
    <w:rsid w:val="00730C49"/>
    <w:rsid w:val="00730C94"/>
    <w:rsid w:val="00731168"/>
    <w:rsid w:val="007314D8"/>
    <w:rsid w:val="007317F3"/>
    <w:rsid w:val="007318DA"/>
    <w:rsid w:val="0073191A"/>
    <w:rsid w:val="0073195B"/>
    <w:rsid w:val="00731AD4"/>
    <w:rsid w:val="00731C1D"/>
    <w:rsid w:val="007320F7"/>
    <w:rsid w:val="00732547"/>
    <w:rsid w:val="00732560"/>
    <w:rsid w:val="00732943"/>
    <w:rsid w:val="00732B1D"/>
    <w:rsid w:val="00732B59"/>
    <w:rsid w:val="00732D85"/>
    <w:rsid w:val="00732DC2"/>
    <w:rsid w:val="00732F3A"/>
    <w:rsid w:val="00732F4C"/>
    <w:rsid w:val="0073300D"/>
    <w:rsid w:val="00733564"/>
    <w:rsid w:val="007335A2"/>
    <w:rsid w:val="00733660"/>
    <w:rsid w:val="007336FD"/>
    <w:rsid w:val="00733ABE"/>
    <w:rsid w:val="00733B22"/>
    <w:rsid w:val="00733BA5"/>
    <w:rsid w:val="00733CF7"/>
    <w:rsid w:val="00733DF9"/>
    <w:rsid w:val="00734152"/>
    <w:rsid w:val="007341C9"/>
    <w:rsid w:val="00734638"/>
    <w:rsid w:val="007348B2"/>
    <w:rsid w:val="0073499F"/>
    <w:rsid w:val="00734A1B"/>
    <w:rsid w:val="00734AFB"/>
    <w:rsid w:val="00734BAA"/>
    <w:rsid w:val="00734C81"/>
    <w:rsid w:val="00734EB9"/>
    <w:rsid w:val="00734EDA"/>
    <w:rsid w:val="00734F99"/>
    <w:rsid w:val="007351E4"/>
    <w:rsid w:val="0073526D"/>
    <w:rsid w:val="007352EF"/>
    <w:rsid w:val="00735336"/>
    <w:rsid w:val="00735448"/>
    <w:rsid w:val="0073554C"/>
    <w:rsid w:val="0073569A"/>
    <w:rsid w:val="00735724"/>
    <w:rsid w:val="0073575B"/>
    <w:rsid w:val="00735857"/>
    <w:rsid w:val="00735B20"/>
    <w:rsid w:val="00735C83"/>
    <w:rsid w:val="00735CD6"/>
    <w:rsid w:val="00735D0C"/>
    <w:rsid w:val="00735D0F"/>
    <w:rsid w:val="00735D25"/>
    <w:rsid w:val="00735E11"/>
    <w:rsid w:val="00735F16"/>
    <w:rsid w:val="0073600A"/>
    <w:rsid w:val="00736050"/>
    <w:rsid w:val="00736164"/>
    <w:rsid w:val="00736178"/>
    <w:rsid w:val="007361D2"/>
    <w:rsid w:val="00736528"/>
    <w:rsid w:val="0073666F"/>
    <w:rsid w:val="007367A6"/>
    <w:rsid w:val="00736880"/>
    <w:rsid w:val="007369A0"/>
    <w:rsid w:val="007369C4"/>
    <w:rsid w:val="00736A6C"/>
    <w:rsid w:val="00736CF3"/>
    <w:rsid w:val="00736D97"/>
    <w:rsid w:val="00736E1B"/>
    <w:rsid w:val="007371DF"/>
    <w:rsid w:val="0073726E"/>
    <w:rsid w:val="007375D2"/>
    <w:rsid w:val="007375E9"/>
    <w:rsid w:val="007376A2"/>
    <w:rsid w:val="00737792"/>
    <w:rsid w:val="00737B42"/>
    <w:rsid w:val="00737D9C"/>
    <w:rsid w:val="00740056"/>
    <w:rsid w:val="00740344"/>
    <w:rsid w:val="00740358"/>
    <w:rsid w:val="007404FD"/>
    <w:rsid w:val="00740778"/>
    <w:rsid w:val="00740843"/>
    <w:rsid w:val="00740ABC"/>
    <w:rsid w:val="00740C51"/>
    <w:rsid w:val="00740DF8"/>
    <w:rsid w:val="00740E67"/>
    <w:rsid w:val="00740E78"/>
    <w:rsid w:val="00740F10"/>
    <w:rsid w:val="00741002"/>
    <w:rsid w:val="00741355"/>
    <w:rsid w:val="007413A7"/>
    <w:rsid w:val="007414A5"/>
    <w:rsid w:val="007415A8"/>
    <w:rsid w:val="007418EC"/>
    <w:rsid w:val="00741D36"/>
    <w:rsid w:val="00741EBA"/>
    <w:rsid w:val="00742091"/>
    <w:rsid w:val="00742113"/>
    <w:rsid w:val="00742242"/>
    <w:rsid w:val="007424D0"/>
    <w:rsid w:val="0074267C"/>
    <w:rsid w:val="007426A5"/>
    <w:rsid w:val="007427FD"/>
    <w:rsid w:val="00742806"/>
    <w:rsid w:val="00742923"/>
    <w:rsid w:val="00742929"/>
    <w:rsid w:val="00742AA3"/>
    <w:rsid w:val="00742BA9"/>
    <w:rsid w:val="00742C42"/>
    <w:rsid w:val="00742C5B"/>
    <w:rsid w:val="007430BA"/>
    <w:rsid w:val="0074319C"/>
    <w:rsid w:val="007433CD"/>
    <w:rsid w:val="007434BF"/>
    <w:rsid w:val="007435D6"/>
    <w:rsid w:val="0074361E"/>
    <w:rsid w:val="0074364E"/>
    <w:rsid w:val="0074370F"/>
    <w:rsid w:val="007438C7"/>
    <w:rsid w:val="00743B2F"/>
    <w:rsid w:val="00743BA4"/>
    <w:rsid w:val="00743F5A"/>
    <w:rsid w:val="00744080"/>
    <w:rsid w:val="007440B4"/>
    <w:rsid w:val="007442B6"/>
    <w:rsid w:val="007443E3"/>
    <w:rsid w:val="00744735"/>
    <w:rsid w:val="00744835"/>
    <w:rsid w:val="00744955"/>
    <w:rsid w:val="007449E1"/>
    <w:rsid w:val="00744ADA"/>
    <w:rsid w:val="00744C65"/>
    <w:rsid w:val="00744E24"/>
    <w:rsid w:val="00745043"/>
    <w:rsid w:val="00745ACF"/>
    <w:rsid w:val="00745E30"/>
    <w:rsid w:val="00745E6D"/>
    <w:rsid w:val="00745F48"/>
    <w:rsid w:val="00746032"/>
    <w:rsid w:val="0074607F"/>
    <w:rsid w:val="007460AC"/>
    <w:rsid w:val="00746166"/>
    <w:rsid w:val="007465C8"/>
    <w:rsid w:val="007466EA"/>
    <w:rsid w:val="00746816"/>
    <w:rsid w:val="0074686F"/>
    <w:rsid w:val="007469FC"/>
    <w:rsid w:val="00746A45"/>
    <w:rsid w:val="00746B63"/>
    <w:rsid w:val="00746D3D"/>
    <w:rsid w:val="00746D71"/>
    <w:rsid w:val="007471C5"/>
    <w:rsid w:val="0074753D"/>
    <w:rsid w:val="00747B3F"/>
    <w:rsid w:val="00747CD7"/>
    <w:rsid w:val="00747CE9"/>
    <w:rsid w:val="00747F43"/>
    <w:rsid w:val="00750011"/>
    <w:rsid w:val="007501C6"/>
    <w:rsid w:val="007501EA"/>
    <w:rsid w:val="0075031F"/>
    <w:rsid w:val="0075035C"/>
    <w:rsid w:val="0075036E"/>
    <w:rsid w:val="00750428"/>
    <w:rsid w:val="007509E7"/>
    <w:rsid w:val="00750A01"/>
    <w:rsid w:val="00750F20"/>
    <w:rsid w:val="00751728"/>
    <w:rsid w:val="0075191E"/>
    <w:rsid w:val="00751C6C"/>
    <w:rsid w:val="00751DFF"/>
    <w:rsid w:val="00751F27"/>
    <w:rsid w:val="00751FE6"/>
    <w:rsid w:val="007521DF"/>
    <w:rsid w:val="00752362"/>
    <w:rsid w:val="007524B9"/>
    <w:rsid w:val="007524D1"/>
    <w:rsid w:val="00752519"/>
    <w:rsid w:val="00752D45"/>
    <w:rsid w:val="00752E4A"/>
    <w:rsid w:val="00752E6A"/>
    <w:rsid w:val="00752F1C"/>
    <w:rsid w:val="007533BA"/>
    <w:rsid w:val="0075351D"/>
    <w:rsid w:val="00753527"/>
    <w:rsid w:val="007535E7"/>
    <w:rsid w:val="007538D5"/>
    <w:rsid w:val="00753E57"/>
    <w:rsid w:val="00753FCB"/>
    <w:rsid w:val="007540F5"/>
    <w:rsid w:val="007541FA"/>
    <w:rsid w:val="007545E0"/>
    <w:rsid w:val="00754683"/>
    <w:rsid w:val="00754C6D"/>
    <w:rsid w:val="00754D9C"/>
    <w:rsid w:val="00754E28"/>
    <w:rsid w:val="00754EA0"/>
    <w:rsid w:val="00754F4A"/>
    <w:rsid w:val="007550EA"/>
    <w:rsid w:val="007553B9"/>
    <w:rsid w:val="00755454"/>
    <w:rsid w:val="00755502"/>
    <w:rsid w:val="0075590F"/>
    <w:rsid w:val="00755E88"/>
    <w:rsid w:val="00755F75"/>
    <w:rsid w:val="00755FAC"/>
    <w:rsid w:val="0075602A"/>
    <w:rsid w:val="0075620C"/>
    <w:rsid w:val="0075632B"/>
    <w:rsid w:val="00756345"/>
    <w:rsid w:val="00756683"/>
    <w:rsid w:val="00756807"/>
    <w:rsid w:val="00756D11"/>
    <w:rsid w:val="00756D1B"/>
    <w:rsid w:val="00756EAA"/>
    <w:rsid w:val="007572F5"/>
    <w:rsid w:val="00757490"/>
    <w:rsid w:val="0075765F"/>
    <w:rsid w:val="00757775"/>
    <w:rsid w:val="00757826"/>
    <w:rsid w:val="00757A9C"/>
    <w:rsid w:val="00757B36"/>
    <w:rsid w:val="00757BA5"/>
    <w:rsid w:val="00757C91"/>
    <w:rsid w:val="00757D4F"/>
    <w:rsid w:val="00757D50"/>
    <w:rsid w:val="00757FE1"/>
    <w:rsid w:val="007603FE"/>
    <w:rsid w:val="007606BE"/>
    <w:rsid w:val="00760AFD"/>
    <w:rsid w:val="00760E26"/>
    <w:rsid w:val="007616B0"/>
    <w:rsid w:val="00761826"/>
    <w:rsid w:val="0076187A"/>
    <w:rsid w:val="00761CBF"/>
    <w:rsid w:val="00761D99"/>
    <w:rsid w:val="00761DCE"/>
    <w:rsid w:val="00761F94"/>
    <w:rsid w:val="0076204B"/>
    <w:rsid w:val="00762126"/>
    <w:rsid w:val="00762191"/>
    <w:rsid w:val="007621D9"/>
    <w:rsid w:val="0076229F"/>
    <w:rsid w:val="007622EF"/>
    <w:rsid w:val="0076274A"/>
    <w:rsid w:val="007629CD"/>
    <w:rsid w:val="00762A7A"/>
    <w:rsid w:val="00762DCC"/>
    <w:rsid w:val="00762FB1"/>
    <w:rsid w:val="00763001"/>
    <w:rsid w:val="00763034"/>
    <w:rsid w:val="00763086"/>
    <w:rsid w:val="0076311A"/>
    <w:rsid w:val="007631BF"/>
    <w:rsid w:val="007631F9"/>
    <w:rsid w:val="007634C7"/>
    <w:rsid w:val="0076350D"/>
    <w:rsid w:val="007635B7"/>
    <w:rsid w:val="00763983"/>
    <w:rsid w:val="00763A7D"/>
    <w:rsid w:val="00763B63"/>
    <w:rsid w:val="00763C5F"/>
    <w:rsid w:val="00763EBF"/>
    <w:rsid w:val="00763F9E"/>
    <w:rsid w:val="007646AE"/>
    <w:rsid w:val="00764999"/>
    <w:rsid w:val="00764DE4"/>
    <w:rsid w:val="00765041"/>
    <w:rsid w:val="0076515D"/>
    <w:rsid w:val="007654E8"/>
    <w:rsid w:val="007656FF"/>
    <w:rsid w:val="00765A8E"/>
    <w:rsid w:val="00765A96"/>
    <w:rsid w:val="00765AEE"/>
    <w:rsid w:val="00765B82"/>
    <w:rsid w:val="00765D68"/>
    <w:rsid w:val="00765DF5"/>
    <w:rsid w:val="00765EF9"/>
    <w:rsid w:val="007660AF"/>
    <w:rsid w:val="0076621B"/>
    <w:rsid w:val="007664C0"/>
    <w:rsid w:val="00766724"/>
    <w:rsid w:val="00766A6C"/>
    <w:rsid w:val="00766AC9"/>
    <w:rsid w:val="00766C4F"/>
    <w:rsid w:val="00766DD8"/>
    <w:rsid w:val="00767100"/>
    <w:rsid w:val="00767272"/>
    <w:rsid w:val="00767779"/>
    <w:rsid w:val="007679C7"/>
    <w:rsid w:val="007679DB"/>
    <w:rsid w:val="00767A0E"/>
    <w:rsid w:val="00767B00"/>
    <w:rsid w:val="00767DBA"/>
    <w:rsid w:val="00767E01"/>
    <w:rsid w:val="0077013A"/>
    <w:rsid w:val="007701E7"/>
    <w:rsid w:val="0077023C"/>
    <w:rsid w:val="00770262"/>
    <w:rsid w:val="007707FD"/>
    <w:rsid w:val="00770B41"/>
    <w:rsid w:val="00770CA5"/>
    <w:rsid w:val="00770E7D"/>
    <w:rsid w:val="0077132B"/>
    <w:rsid w:val="007717C5"/>
    <w:rsid w:val="00771806"/>
    <w:rsid w:val="00771970"/>
    <w:rsid w:val="007719F8"/>
    <w:rsid w:val="00771BB1"/>
    <w:rsid w:val="00771D47"/>
    <w:rsid w:val="00771F4C"/>
    <w:rsid w:val="00771F5E"/>
    <w:rsid w:val="0077223C"/>
    <w:rsid w:val="00772254"/>
    <w:rsid w:val="00772280"/>
    <w:rsid w:val="00772316"/>
    <w:rsid w:val="0077236D"/>
    <w:rsid w:val="007723C7"/>
    <w:rsid w:val="00772443"/>
    <w:rsid w:val="00772584"/>
    <w:rsid w:val="00772629"/>
    <w:rsid w:val="00772685"/>
    <w:rsid w:val="0077288A"/>
    <w:rsid w:val="00772C1B"/>
    <w:rsid w:val="00773045"/>
    <w:rsid w:val="0077364B"/>
    <w:rsid w:val="00773796"/>
    <w:rsid w:val="007737F7"/>
    <w:rsid w:val="00773887"/>
    <w:rsid w:val="00773CEF"/>
    <w:rsid w:val="00773DEB"/>
    <w:rsid w:val="00773E2E"/>
    <w:rsid w:val="00773E82"/>
    <w:rsid w:val="007742CC"/>
    <w:rsid w:val="00774655"/>
    <w:rsid w:val="0077465C"/>
    <w:rsid w:val="0077488C"/>
    <w:rsid w:val="0077491F"/>
    <w:rsid w:val="00774B78"/>
    <w:rsid w:val="00774C21"/>
    <w:rsid w:val="00774E00"/>
    <w:rsid w:val="00774FBB"/>
    <w:rsid w:val="0077501B"/>
    <w:rsid w:val="00775057"/>
    <w:rsid w:val="007750F6"/>
    <w:rsid w:val="00775136"/>
    <w:rsid w:val="0077561D"/>
    <w:rsid w:val="00775642"/>
    <w:rsid w:val="0077580B"/>
    <w:rsid w:val="0077594B"/>
    <w:rsid w:val="007759B1"/>
    <w:rsid w:val="007759BB"/>
    <w:rsid w:val="00775BB5"/>
    <w:rsid w:val="00775C65"/>
    <w:rsid w:val="00775CE5"/>
    <w:rsid w:val="00775EE9"/>
    <w:rsid w:val="00776001"/>
    <w:rsid w:val="00776499"/>
    <w:rsid w:val="00776795"/>
    <w:rsid w:val="00776AD5"/>
    <w:rsid w:val="00776C18"/>
    <w:rsid w:val="00776C44"/>
    <w:rsid w:val="00776C93"/>
    <w:rsid w:val="00776E41"/>
    <w:rsid w:val="00776F48"/>
    <w:rsid w:val="007772D2"/>
    <w:rsid w:val="0077741C"/>
    <w:rsid w:val="0077761C"/>
    <w:rsid w:val="00777C7B"/>
    <w:rsid w:val="00777D02"/>
    <w:rsid w:val="00777DC1"/>
    <w:rsid w:val="00777F3F"/>
    <w:rsid w:val="007800BD"/>
    <w:rsid w:val="00780125"/>
    <w:rsid w:val="00780643"/>
    <w:rsid w:val="00780792"/>
    <w:rsid w:val="007807EF"/>
    <w:rsid w:val="007808D6"/>
    <w:rsid w:val="00780AEC"/>
    <w:rsid w:val="00780B30"/>
    <w:rsid w:val="00781022"/>
    <w:rsid w:val="00781107"/>
    <w:rsid w:val="00781190"/>
    <w:rsid w:val="007812DA"/>
    <w:rsid w:val="007812DB"/>
    <w:rsid w:val="007813A6"/>
    <w:rsid w:val="007815D4"/>
    <w:rsid w:val="00781840"/>
    <w:rsid w:val="0078197A"/>
    <w:rsid w:val="00781B49"/>
    <w:rsid w:val="00781D32"/>
    <w:rsid w:val="00781FF9"/>
    <w:rsid w:val="007822B5"/>
    <w:rsid w:val="0078236B"/>
    <w:rsid w:val="00782508"/>
    <w:rsid w:val="0078260D"/>
    <w:rsid w:val="00782AFD"/>
    <w:rsid w:val="00782B5D"/>
    <w:rsid w:val="00782DDE"/>
    <w:rsid w:val="00782EF0"/>
    <w:rsid w:val="007830B3"/>
    <w:rsid w:val="00783317"/>
    <w:rsid w:val="007838FD"/>
    <w:rsid w:val="007839F3"/>
    <w:rsid w:val="00783A6B"/>
    <w:rsid w:val="00783E71"/>
    <w:rsid w:val="00783EF6"/>
    <w:rsid w:val="00783EF9"/>
    <w:rsid w:val="00783F9C"/>
    <w:rsid w:val="00783FC1"/>
    <w:rsid w:val="00784090"/>
    <w:rsid w:val="00784415"/>
    <w:rsid w:val="00784832"/>
    <w:rsid w:val="00784895"/>
    <w:rsid w:val="00784B22"/>
    <w:rsid w:val="00784C48"/>
    <w:rsid w:val="00784D14"/>
    <w:rsid w:val="00784D85"/>
    <w:rsid w:val="00784E61"/>
    <w:rsid w:val="00784F1E"/>
    <w:rsid w:val="00785382"/>
    <w:rsid w:val="00785395"/>
    <w:rsid w:val="00785AB6"/>
    <w:rsid w:val="00785AD4"/>
    <w:rsid w:val="00785B83"/>
    <w:rsid w:val="00785BCC"/>
    <w:rsid w:val="00785D69"/>
    <w:rsid w:val="00785DCC"/>
    <w:rsid w:val="0078617F"/>
    <w:rsid w:val="00786294"/>
    <w:rsid w:val="00786559"/>
    <w:rsid w:val="00786B40"/>
    <w:rsid w:val="00786F7D"/>
    <w:rsid w:val="0078724B"/>
    <w:rsid w:val="0078726B"/>
    <w:rsid w:val="00787279"/>
    <w:rsid w:val="007874FE"/>
    <w:rsid w:val="0078765E"/>
    <w:rsid w:val="00787BBC"/>
    <w:rsid w:val="00787D71"/>
    <w:rsid w:val="00790003"/>
    <w:rsid w:val="00790130"/>
    <w:rsid w:val="0079029B"/>
    <w:rsid w:val="007905C1"/>
    <w:rsid w:val="007905FC"/>
    <w:rsid w:val="0079074F"/>
    <w:rsid w:val="007907C0"/>
    <w:rsid w:val="0079097B"/>
    <w:rsid w:val="007909B0"/>
    <w:rsid w:val="00790E3F"/>
    <w:rsid w:val="00790F7E"/>
    <w:rsid w:val="0079121E"/>
    <w:rsid w:val="007913B6"/>
    <w:rsid w:val="00791435"/>
    <w:rsid w:val="0079157E"/>
    <w:rsid w:val="007917EF"/>
    <w:rsid w:val="0079195C"/>
    <w:rsid w:val="00791B10"/>
    <w:rsid w:val="00791B90"/>
    <w:rsid w:val="00792275"/>
    <w:rsid w:val="0079235E"/>
    <w:rsid w:val="007923B5"/>
    <w:rsid w:val="007924AE"/>
    <w:rsid w:val="0079267D"/>
    <w:rsid w:val="00792732"/>
    <w:rsid w:val="00792905"/>
    <w:rsid w:val="0079296B"/>
    <w:rsid w:val="00792ABF"/>
    <w:rsid w:val="00792E53"/>
    <w:rsid w:val="00792F4A"/>
    <w:rsid w:val="007930A2"/>
    <w:rsid w:val="0079328A"/>
    <w:rsid w:val="007933C4"/>
    <w:rsid w:val="00793B34"/>
    <w:rsid w:val="00793C1C"/>
    <w:rsid w:val="00793D30"/>
    <w:rsid w:val="00793FC2"/>
    <w:rsid w:val="00793FCB"/>
    <w:rsid w:val="0079459B"/>
    <w:rsid w:val="007945BB"/>
    <w:rsid w:val="00794732"/>
    <w:rsid w:val="00794737"/>
    <w:rsid w:val="00794764"/>
    <w:rsid w:val="00794BDF"/>
    <w:rsid w:val="00794BED"/>
    <w:rsid w:val="00795639"/>
    <w:rsid w:val="00795755"/>
    <w:rsid w:val="007958A6"/>
    <w:rsid w:val="0079598C"/>
    <w:rsid w:val="00795992"/>
    <w:rsid w:val="00795CDE"/>
    <w:rsid w:val="00795D0D"/>
    <w:rsid w:val="00795D0E"/>
    <w:rsid w:val="00795D41"/>
    <w:rsid w:val="00795DE4"/>
    <w:rsid w:val="00795E49"/>
    <w:rsid w:val="00796453"/>
    <w:rsid w:val="007964AE"/>
    <w:rsid w:val="007967D0"/>
    <w:rsid w:val="007968DB"/>
    <w:rsid w:val="00796940"/>
    <w:rsid w:val="00796A37"/>
    <w:rsid w:val="00796C6B"/>
    <w:rsid w:val="00796C78"/>
    <w:rsid w:val="007971F8"/>
    <w:rsid w:val="007972BA"/>
    <w:rsid w:val="007974A8"/>
    <w:rsid w:val="00797503"/>
    <w:rsid w:val="0079772A"/>
    <w:rsid w:val="007979D5"/>
    <w:rsid w:val="00797C09"/>
    <w:rsid w:val="00797FA7"/>
    <w:rsid w:val="007A0079"/>
    <w:rsid w:val="007A007C"/>
    <w:rsid w:val="007A0450"/>
    <w:rsid w:val="007A068D"/>
    <w:rsid w:val="007A088A"/>
    <w:rsid w:val="007A09C3"/>
    <w:rsid w:val="007A0C2D"/>
    <w:rsid w:val="007A0C2E"/>
    <w:rsid w:val="007A0D46"/>
    <w:rsid w:val="007A16C6"/>
    <w:rsid w:val="007A1A0B"/>
    <w:rsid w:val="007A1D1E"/>
    <w:rsid w:val="007A1EA9"/>
    <w:rsid w:val="007A203F"/>
    <w:rsid w:val="007A206E"/>
    <w:rsid w:val="007A211E"/>
    <w:rsid w:val="007A2138"/>
    <w:rsid w:val="007A21FE"/>
    <w:rsid w:val="007A220D"/>
    <w:rsid w:val="007A22AC"/>
    <w:rsid w:val="007A22D8"/>
    <w:rsid w:val="007A2557"/>
    <w:rsid w:val="007A2919"/>
    <w:rsid w:val="007A2CEC"/>
    <w:rsid w:val="007A2CEE"/>
    <w:rsid w:val="007A2D73"/>
    <w:rsid w:val="007A2E2D"/>
    <w:rsid w:val="007A2F1F"/>
    <w:rsid w:val="007A30AA"/>
    <w:rsid w:val="007A30E0"/>
    <w:rsid w:val="007A3133"/>
    <w:rsid w:val="007A3484"/>
    <w:rsid w:val="007A34D3"/>
    <w:rsid w:val="007A3952"/>
    <w:rsid w:val="007A3DA7"/>
    <w:rsid w:val="007A3E17"/>
    <w:rsid w:val="007A3EE7"/>
    <w:rsid w:val="007A3F04"/>
    <w:rsid w:val="007A40A2"/>
    <w:rsid w:val="007A411A"/>
    <w:rsid w:val="007A4261"/>
    <w:rsid w:val="007A44CC"/>
    <w:rsid w:val="007A477A"/>
    <w:rsid w:val="007A4A56"/>
    <w:rsid w:val="007A4A6A"/>
    <w:rsid w:val="007A4ABB"/>
    <w:rsid w:val="007A4B11"/>
    <w:rsid w:val="007A4D4C"/>
    <w:rsid w:val="007A4EF2"/>
    <w:rsid w:val="007A4F16"/>
    <w:rsid w:val="007A4F48"/>
    <w:rsid w:val="007A4F8F"/>
    <w:rsid w:val="007A5773"/>
    <w:rsid w:val="007A5D0F"/>
    <w:rsid w:val="007A627C"/>
    <w:rsid w:val="007A66A2"/>
    <w:rsid w:val="007A66EE"/>
    <w:rsid w:val="007A6737"/>
    <w:rsid w:val="007A675E"/>
    <w:rsid w:val="007A6884"/>
    <w:rsid w:val="007A69F6"/>
    <w:rsid w:val="007A6C03"/>
    <w:rsid w:val="007A6FC4"/>
    <w:rsid w:val="007A6FC7"/>
    <w:rsid w:val="007A708C"/>
    <w:rsid w:val="007A7131"/>
    <w:rsid w:val="007A71CD"/>
    <w:rsid w:val="007A7282"/>
    <w:rsid w:val="007A72BD"/>
    <w:rsid w:val="007A7398"/>
    <w:rsid w:val="007A73D7"/>
    <w:rsid w:val="007A7419"/>
    <w:rsid w:val="007A741B"/>
    <w:rsid w:val="007A7685"/>
    <w:rsid w:val="007A7A65"/>
    <w:rsid w:val="007A7A8F"/>
    <w:rsid w:val="007A7AE1"/>
    <w:rsid w:val="007A7C5C"/>
    <w:rsid w:val="007A7E9E"/>
    <w:rsid w:val="007B01D8"/>
    <w:rsid w:val="007B02BB"/>
    <w:rsid w:val="007B0321"/>
    <w:rsid w:val="007B0382"/>
    <w:rsid w:val="007B0459"/>
    <w:rsid w:val="007B04DA"/>
    <w:rsid w:val="007B0593"/>
    <w:rsid w:val="007B05D4"/>
    <w:rsid w:val="007B0664"/>
    <w:rsid w:val="007B0765"/>
    <w:rsid w:val="007B0806"/>
    <w:rsid w:val="007B0900"/>
    <w:rsid w:val="007B0A3E"/>
    <w:rsid w:val="007B0BAC"/>
    <w:rsid w:val="007B117A"/>
    <w:rsid w:val="007B13F2"/>
    <w:rsid w:val="007B16A3"/>
    <w:rsid w:val="007B1728"/>
    <w:rsid w:val="007B17C4"/>
    <w:rsid w:val="007B1996"/>
    <w:rsid w:val="007B1A51"/>
    <w:rsid w:val="007B1C6C"/>
    <w:rsid w:val="007B1C90"/>
    <w:rsid w:val="007B1D82"/>
    <w:rsid w:val="007B1F44"/>
    <w:rsid w:val="007B213D"/>
    <w:rsid w:val="007B214A"/>
    <w:rsid w:val="007B2172"/>
    <w:rsid w:val="007B2238"/>
    <w:rsid w:val="007B291C"/>
    <w:rsid w:val="007B2B06"/>
    <w:rsid w:val="007B2C69"/>
    <w:rsid w:val="007B2DC0"/>
    <w:rsid w:val="007B31A8"/>
    <w:rsid w:val="007B3357"/>
    <w:rsid w:val="007B3499"/>
    <w:rsid w:val="007B350C"/>
    <w:rsid w:val="007B356C"/>
    <w:rsid w:val="007B38A9"/>
    <w:rsid w:val="007B3CB2"/>
    <w:rsid w:val="007B3CDB"/>
    <w:rsid w:val="007B3D94"/>
    <w:rsid w:val="007B3EF5"/>
    <w:rsid w:val="007B3FAF"/>
    <w:rsid w:val="007B404C"/>
    <w:rsid w:val="007B405C"/>
    <w:rsid w:val="007B4097"/>
    <w:rsid w:val="007B419F"/>
    <w:rsid w:val="007B4723"/>
    <w:rsid w:val="007B4A4C"/>
    <w:rsid w:val="007B4A7E"/>
    <w:rsid w:val="007B4B62"/>
    <w:rsid w:val="007B4CA1"/>
    <w:rsid w:val="007B4D59"/>
    <w:rsid w:val="007B4D8F"/>
    <w:rsid w:val="007B4ED0"/>
    <w:rsid w:val="007B51F3"/>
    <w:rsid w:val="007B5261"/>
    <w:rsid w:val="007B5357"/>
    <w:rsid w:val="007B5495"/>
    <w:rsid w:val="007B549E"/>
    <w:rsid w:val="007B585F"/>
    <w:rsid w:val="007B5AB7"/>
    <w:rsid w:val="007B5B8E"/>
    <w:rsid w:val="007B5CED"/>
    <w:rsid w:val="007B5D88"/>
    <w:rsid w:val="007B5E66"/>
    <w:rsid w:val="007B5ED7"/>
    <w:rsid w:val="007B639F"/>
    <w:rsid w:val="007B65DB"/>
    <w:rsid w:val="007B6615"/>
    <w:rsid w:val="007B662D"/>
    <w:rsid w:val="007B6AFF"/>
    <w:rsid w:val="007B6DA4"/>
    <w:rsid w:val="007B6F40"/>
    <w:rsid w:val="007B6F98"/>
    <w:rsid w:val="007B716E"/>
    <w:rsid w:val="007B7291"/>
    <w:rsid w:val="007B7558"/>
    <w:rsid w:val="007B77A7"/>
    <w:rsid w:val="007B7E1A"/>
    <w:rsid w:val="007C0030"/>
    <w:rsid w:val="007C07DD"/>
    <w:rsid w:val="007C083B"/>
    <w:rsid w:val="007C0AD8"/>
    <w:rsid w:val="007C0C2B"/>
    <w:rsid w:val="007C0D46"/>
    <w:rsid w:val="007C1114"/>
    <w:rsid w:val="007C13EA"/>
    <w:rsid w:val="007C18C2"/>
    <w:rsid w:val="007C19D7"/>
    <w:rsid w:val="007C1AED"/>
    <w:rsid w:val="007C1C98"/>
    <w:rsid w:val="007C1D6B"/>
    <w:rsid w:val="007C1D9F"/>
    <w:rsid w:val="007C1E97"/>
    <w:rsid w:val="007C20A9"/>
    <w:rsid w:val="007C20C2"/>
    <w:rsid w:val="007C2146"/>
    <w:rsid w:val="007C214A"/>
    <w:rsid w:val="007C234D"/>
    <w:rsid w:val="007C2368"/>
    <w:rsid w:val="007C25E6"/>
    <w:rsid w:val="007C262C"/>
    <w:rsid w:val="007C279F"/>
    <w:rsid w:val="007C29C6"/>
    <w:rsid w:val="007C2CB5"/>
    <w:rsid w:val="007C2E0D"/>
    <w:rsid w:val="007C2F08"/>
    <w:rsid w:val="007C307C"/>
    <w:rsid w:val="007C31CC"/>
    <w:rsid w:val="007C35FA"/>
    <w:rsid w:val="007C39D6"/>
    <w:rsid w:val="007C3C48"/>
    <w:rsid w:val="007C4146"/>
    <w:rsid w:val="007C46D1"/>
    <w:rsid w:val="007C4848"/>
    <w:rsid w:val="007C4A88"/>
    <w:rsid w:val="007C51A2"/>
    <w:rsid w:val="007C52EA"/>
    <w:rsid w:val="007C578F"/>
    <w:rsid w:val="007C5E1E"/>
    <w:rsid w:val="007C608D"/>
    <w:rsid w:val="007C6266"/>
    <w:rsid w:val="007C675D"/>
    <w:rsid w:val="007C683E"/>
    <w:rsid w:val="007C696E"/>
    <w:rsid w:val="007C6BC2"/>
    <w:rsid w:val="007C6BC8"/>
    <w:rsid w:val="007C6BE8"/>
    <w:rsid w:val="007C6D19"/>
    <w:rsid w:val="007C6DDE"/>
    <w:rsid w:val="007C7092"/>
    <w:rsid w:val="007C7183"/>
    <w:rsid w:val="007C7642"/>
    <w:rsid w:val="007C77C6"/>
    <w:rsid w:val="007C792B"/>
    <w:rsid w:val="007C7949"/>
    <w:rsid w:val="007C7972"/>
    <w:rsid w:val="007C7C28"/>
    <w:rsid w:val="007C7E27"/>
    <w:rsid w:val="007C7FF4"/>
    <w:rsid w:val="007D0047"/>
    <w:rsid w:val="007D00B8"/>
    <w:rsid w:val="007D020C"/>
    <w:rsid w:val="007D030A"/>
    <w:rsid w:val="007D03FE"/>
    <w:rsid w:val="007D046A"/>
    <w:rsid w:val="007D0DC5"/>
    <w:rsid w:val="007D1161"/>
    <w:rsid w:val="007D12B1"/>
    <w:rsid w:val="007D1349"/>
    <w:rsid w:val="007D1890"/>
    <w:rsid w:val="007D18C3"/>
    <w:rsid w:val="007D1E62"/>
    <w:rsid w:val="007D2058"/>
    <w:rsid w:val="007D2094"/>
    <w:rsid w:val="007D219B"/>
    <w:rsid w:val="007D23EE"/>
    <w:rsid w:val="007D2491"/>
    <w:rsid w:val="007D257D"/>
    <w:rsid w:val="007D26AC"/>
    <w:rsid w:val="007D2A1F"/>
    <w:rsid w:val="007D2A95"/>
    <w:rsid w:val="007D2B1A"/>
    <w:rsid w:val="007D2C7A"/>
    <w:rsid w:val="007D316E"/>
    <w:rsid w:val="007D31F7"/>
    <w:rsid w:val="007D347D"/>
    <w:rsid w:val="007D3569"/>
    <w:rsid w:val="007D359D"/>
    <w:rsid w:val="007D3735"/>
    <w:rsid w:val="007D3789"/>
    <w:rsid w:val="007D3AF1"/>
    <w:rsid w:val="007D3AF6"/>
    <w:rsid w:val="007D3B26"/>
    <w:rsid w:val="007D3B74"/>
    <w:rsid w:val="007D3D90"/>
    <w:rsid w:val="007D3E1D"/>
    <w:rsid w:val="007D43A6"/>
    <w:rsid w:val="007D4543"/>
    <w:rsid w:val="007D480A"/>
    <w:rsid w:val="007D4AE2"/>
    <w:rsid w:val="007D4DF9"/>
    <w:rsid w:val="007D5043"/>
    <w:rsid w:val="007D51BB"/>
    <w:rsid w:val="007D52B5"/>
    <w:rsid w:val="007D52E8"/>
    <w:rsid w:val="007D559E"/>
    <w:rsid w:val="007D5671"/>
    <w:rsid w:val="007D5688"/>
    <w:rsid w:val="007D5891"/>
    <w:rsid w:val="007D591A"/>
    <w:rsid w:val="007D5AC6"/>
    <w:rsid w:val="007D5ADC"/>
    <w:rsid w:val="007D5C14"/>
    <w:rsid w:val="007D5D72"/>
    <w:rsid w:val="007D5F7C"/>
    <w:rsid w:val="007D60C8"/>
    <w:rsid w:val="007D60D3"/>
    <w:rsid w:val="007D6219"/>
    <w:rsid w:val="007D6394"/>
    <w:rsid w:val="007D64B2"/>
    <w:rsid w:val="007D64DA"/>
    <w:rsid w:val="007D6504"/>
    <w:rsid w:val="007D6552"/>
    <w:rsid w:val="007D674B"/>
    <w:rsid w:val="007D67C2"/>
    <w:rsid w:val="007D6CD6"/>
    <w:rsid w:val="007D6DB9"/>
    <w:rsid w:val="007D6EDA"/>
    <w:rsid w:val="007D6FB5"/>
    <w:rsid w:val="007D71A5"/>
    <w:rsid w:val="007D72F0"/>
    <w:rsid w:val="007D733F"/>
    <w:rsid w:val="007D764B"/>
    <w:rsid w:val="007D7827"/>
    <w:rsid w:val="007D7B4C"/>
    <w:rsid w:val="007D7CCF"/>
    <w:rsid w:val="007D7CDC"/>
    <w:rsid w:val="007D7D60"/>
    <w:rsid w:val="007D7D7E"/>
    <w:rsid w:val="007D7DCF"/>
    <w:rsid w:val="007E006F"/>
    <w:rsid w:val="007E0166"/>
    <w:rsid w:val="007E01DC"/>
    <w:rsid w:val="007E03F9"/>
    <w:rsid w:val="007E05A6"/>
    <w:rsid w:val="007E05D5"/>
    <w:rsid w:val="007E0689"/>
    <w:rsid w:val="007E087B"/>
    <w:rsid w:val="007E0880"/>
    <w:rsid w:val="007E0898"/>
    <w:rsid w:val="007E0934"/>
    <w:rsid w:val="007E0A3B"/>
    <w:rsid w:val="007E0C25"/>
    <w:rsid w:val="007E0C71"/>
    <w:rsid w:val="007E0D0D"/>
    <w:rsid w:val="007E0F41"/>
    <w:rsid w:val="007E0FA8"/>
    <w:rsid w:val="007E119E"/>
    <w:rsid w:val="007E123C"/>
    <w:rsid w:val="007E13B1"/>
    <w:rsid w:val="007E14BB"/>
    <w:rsid w:val="007E1553"/>
    <w:rsid w:val="007E156E"/>
    <w:rsid w:val="007E17AE"/>
    <w:rsid w:val="007E1998"/>
    <w:rsid w:val="007E1A75"/>
    <w:rsid w:val="007E22B7"/>
    <w:rsid w:val="007E23B2"/>
    <w:rsid w:val="007E2542"/>
    <w:rsid w:val="007E2642"/>
    <w:rsid w:val="007E27B4"/>
    <w:rsid w:val="007E2BAB"/>
    <w:rsid w:val="007E2F85"/>
    <w:rsid w:val="007E31E3"/>
    <w:rsid w:val="007E3340"/>
    <w:rsid w:val="007E34F1"/>
    <w:rsid w:val="007E354F"/>
    <w:rsid w:val="007E3802"/>
    <w:rsid w:val="007E3B9C"/>
    <w:rsid w:val="007E3BB2"/>
    <w:rsid w:val="007E3C38"/>
    <w:rsid w:val="007E3C9A"/>
    <w:rsid w:val="007E3CA8"/>
    <w:rsid w:val="007E3CD6"/>
    <w:rsid w:val="007E3DBF"/>
    <w:rsid w:val="007E3EB3"/>
    <w:rsid w:val="007E423F"/>
    <w:rsid w:val="007E4245"/>
    <w:rsid w:val="007E42B2"/>
    <w:rsid w:val="007E4443"/>
    <w:rsid w:val="007E4479"/>
    <w:rsid w:val="007E4526"/>
    <w:rsid w:val="007E45BF"/>
    <w:rsid w:val="007E45F4"/>
    <w:rsid w:val="007E47D0"/>
    <w:rsid w:val="007E4925"/>
    <w:rsid w:val="007E4BF5"/>
    <w:rsid w:val="007E4FA9"/>
    <w:rsid w:val="007E50F7"/>
    <w:rsid w:val="007E51C1"/>
    <w:rsid w:val="007E5764"/>
    <w:rsid w:val="007E5870"/>
    <w:rsid w:val="007E58B7"/>
    <w:rsid w:val="007E5AE3"/>
    <w:rsid w:val="007E5C25"/>
    <w:rsid w:val="007E5FD1"/>
    <w:rsid w:val="007E601C"/>
    <w:rsid w:val="007E623A"/>
    <w:rsid w:val="007E6331"/>
    <w:rsid w:val="007E656B"/>
    <w:rsid w:val="007E66A0"/>
    <w:rsid w:val="007E67C2"/>
    <w:rsid w:val="007E68C5"/>
    <w:rsid w:val="007E6C1E"/>
    <w:rsid w:val="007E6ED4"/>
    <w:rsid w:val="007E6F00"/>
    <w:rsid w:val="007E726D"/>
    <w:rsid w:val="007E735D"/>
    <w:rsid w:val="007E7397"/>
    <w:rsid w:val="007E7523"/>
    <w:rsid w:val="007E76AD"/>
    <w:rsid w:val="007E76DB"/>
    <w:rsid w:val="007E7969"/>
    <w:rsid w:val="007E7A56"/>
    <w:rsid w:val="007E7B41"/>
    <w:rsid w:val="007F010E"/>
    <w:rsid w:val="007F0110"/>
    <w:rsid w:val="007F03A1"/>
    <w:rsid w:val="007F041B"/>
    <w:rsid w:val="007F0569"/>
    <w:rsid w:val="007F064F"/>
    <w:rsid w:val="007F078C"/>
    <w:rsid w:val="007F08AC"/>
    <w:rsid w:val="007F0A0B"/>
    <w:rsid w:val="007F1476"/>
    <w:rsid w:val="007F14BC"/>
    <w:rsid w:val="007F15B4"/>
    <w:rsid w:val="007F1611"/>
    <w:rsid w:val="007F1A45"/>
    <w:rsid w:val="007F1DC9"/>
    <w:rsid w:val="007F1EA8"/>
    <w:rsid w:val="007F1EBB"/>
    <w:rsid w:val="007F1F74"/>
    <w:rsid w:val="007F1F97"/>
    <w:rsid w:val="007F214F"/>
    <w:rsid w:val="007F2161"/>
    <w:rsid w:val="007F229A"/>
    <w:rsid w:val="007F2571"/>
    <w:rsid w:val="007F26D2"/>
    <w:rsid w:val="007F294F"/>
    <w:rsid w:val="007F2B30"/>
    <w:rsid w:val="007F2CEB"/>
    <w:rsid w:val="007F3271"/>
    <w:rsid w:val="007F32A0"/>
    <w:rsid w:val="007F33FA"/>
    <w:rsid w:val="007F35BB"/>
    <w:rsid w:val="007F36B7"/>
    <w:rsid w:val="007F36C9"/>
    <w:rsid w:val="007F3AC1"/>
    <w:rsid w:val="007F3D77"/>
    <w:rsid w:val="007F3FA8"/>
    <w:rsid w:val="007F443D"/>
    <w:rsid w:val="007F4627"/>
    <w:rsid w:val="007F4BC7"/>
    <w:rsid w:val="007F4C24"/>
    <w:rsid w:val="007F4CD2"/>
    <w:rsid w:val="007F4D6A"/>
    <w:rsid w:val="007F4D91"/>
    <w:rsid w:val="007F4ED1"/>
    <w:rsid w:val="007F50B8"/>
    <w:rsid w:val="007F519B"/>
    <w:rsid w:val="007F52D8"/>
    <w:rsid w:val="007F549C"/>
    <w:rsid w:val="007F58B4"/>
    <w:rsid w:val="007F59D6"/>
    <w:rsid w:val="007F5C28"/>
    <w:rsid w:val="007F5DBC"/>
    <w:rsid w:val="007F6108"/>
    <w:rsid w:val="007F613D"/>
    <w:rsid w:val="007F6339"/>
    <w:rsid w:val="007F636B"/>
    <w:rsid w:val="007F6456"/>
    <w:rsid w:val="007F6543"/>
    <w:rsid w:val="007F665D"/>
    <w:rsid w:val="007F66E1"/>
    <w:rsid w:val="007F67C1"/>
    <w:rsid w:val="007F6A96"/>
    <w:rsid w:val="007F6D6D"/>
    <w:rsid w:val="007F6E46"/>
    <w:rsid w:val="007F7042"/>
    <w:rsid w:val="007F706B"/>
    <w:rsid w:val="007F73B7"/>
    <w:rsid w:val="007F74C4"/>
    <w:rsid w:val="007F7753"/>
    <w:rsid w:val="007F789C"/>
    <w:rsid w:val="007F78DD"/>
    <w:rsid w:val="007F7904"/>
    <w:rsid w:val="007F7E13"/>
    <w:rsid w:val="007F7FE6"/>
    <w:rsid w:val="00800076"/>
    <w:rsid w:val="00800146"/>
    <w:rsid w:val="00800370"/>
    <w:rsid w:val="00800390"/>
    <w:rsid w:val="00800565"/>
    <w:rsid w:val="008007DA"/>
    <w:rsid w:val="00800DE0"/>
    <w:rsid w:val="00800DED"/>
    <w:rsid w:val="00800FB8"/>
    <w:rsid w:val="0080121C"/>
    <w:rsid w:val="00801567"/>
    <w:rsid w:val="008016A5"/>
    <w:rsid w:val="008016A9"/>
    <w:rsid w:val="008017DF"/>
    <w:rsid w:val="00801804"/>
    <w:rsid w:val="00801A15"/>
    <w:rsid w:val="00801AAB"/>
    <w:rsid w:val="00801BB7"/>
    <w:rsid w:val="00801CC1"/>
    <w:rsid w:val="00801D40"/>
    <w:rsid w:val="00801FD3"/>
    <w:rsid w:val="008020E6"/>
    <w:rsid w:val="008020F8"/>
    <w:rsid w:val="0080236A"/>
    <w:rsid w:val="008023EE"/>
    <w:rsid w:val="00802428"/>
    <w:rsid w:val="008027E2"/>
    <w:rsid w:val="008028BB"/>
    <w:rsid w:val="00802BF0"/>
    <w:rsid w:val="00802E24"/>
    <w:rsid w:val="00802FA3"/>
    <w:rsid w:val="00803357"/>
    <w:rsid w:val="008033D4"/>
    <w:rsid w:val="0080340A"/>
    <w:rsid w:val="00803C74"/>
    <w:rsid w:val="00803E18"/>
    <w:rsid w:val="00803E55"/>
    <w:rsid w:val="008040B0"/>
    <w:rsid w:val="0080413B"/>
    <w:rsid w:val="00804210"/>
    <w:rsid w:val="00804266"/>
    <w:rsid w:val="00804272"/>
    <w:rsid w:val="0080435B"/>
    <w:rsid w:val="00804602"/>
    <w:rsid w:val="00804761"/>
    <w:rsid w:val="008049BC"/>
    <w:rsid w:val="00804E9D"/>
    <w:rsid w:val="00804FEB"/>
    <w:rsid w:val="00805239"/>
    <w:rsid w:val="008054BE"/>
    <w:rsid w:val="00805614"/>
    <w:rsid w:val="0080562B"/>
    <w:rsid w:val="008056E7"/>
    <w:rsid w:val="008057A6"/>
    <w:rsid w:val="008059EF"/>
    <w:rsid w:val="00805A8B"/>
    <w:rsid w:val="00805BF2"/>
    <w:rsid w:val="00805DEB"/>
    <w:rsid w:val="00805DF5"/>
    <w:rsid w:val="00805E2D"/>
    <w:rsid w:val="00806147"/>
    <w:rsid w:val="0080617C"/>
    <w:rsid w:val="008061AF"/>
    <w:rsid w:val="008061D5"/>
    <w:rsid w:val="008063C7"/>
    <w:rsid w:val="0080646D"/>
    <w:rsid w:val="008064A7"/>
    <w:rsid w:val="008066A6"/>
    <w:rsid w:val="0080674D"/>
    <w:rsid w:val="008069A6"/>
    <w:rsid w:val="008069B8"/>
    <w:rsid w:val="00806C1F"/>
    <w:rsid w:val="00806CC2"/>
    <w:rsid w:val="00806EEB"/>
    <w:rsid w:val="0080732B"/>
    <w:rsid w:val="00807485"/>
    <w:rsid w:val="008074D4"/>
    <w:rsid w:val="008074E0"/>
    <w:rsid w:val="008076C3"/>
    <w:rsid w:val="0080776B"/>
    <w:rsid w:val="0080784C"/>
    <w:rsid w:val="00807B66"/>
    <w:rsid w:val="00807DF8"/>
    <w:rsid w:val="00807E8E"/>
    <w:rsid w:val="00807EE9"/>
    <w:rsid w:val="00807F51"/>
    <w:rsid w:val="00810190"/>
    <w:rsid w:val="00810201"/>
    <w:rsid w:val="00810384"/>
    <w:rsid w:val="008103F5"/>
    <w:rsid w:val="00810570"/>
    <w:rsid w:val="0081057A"/>
    <w:rsid w:val="00810A76"/>
    <w:rsid w:val="00810AC8"/>
    <w:rsid w:val="00810E4F"/>
    <w:rsid w:val="008114B0"/>
    <w:rsid w:val="008116B4"/>
    <w:rsid w:val="00811B96"/>
    <w:rsid w:val="00811BC0"/>
    <w:rsid w:val="00811D69"/>
    <w:rsid w:val="00811F90"/>
    <w:rsid w:val="00812015"/>
    <w:rsid w:val="00812128"/>
    <w:rsid w:val="0081230F"/>
    <w:rsid w:val="008124A3"/>
    <w:rsid w:val="008124B5"/>
    <w:rsid w:val="0081264C"/>
    <w:rsid w:val="00812899"/>
    <w:rsid w:val="00812CC2"/>
    <w:rsid w:val="00812D21"/>
    <w:rsid w:val="00812E0C"/>
    <w:rsid w:val="00812E5E"/>
    <w:rsid w:val="00813038"/>
    <w:rsid w:val="008130DE"/>
    <w:rsid w:val="0081329D"/>
    <w:rsid w:val="00813463"/>
    <w:rsid w:val="0081355E"/>
    <w:rsid w:val="008135EF"/>
    <w:rsid w:val="008139AB"/>
    <w:rsid w:val="00813CBC"/>
    <w:rsid w:val="00813E0E"/>
    <w:rsid w:val="00813EFD"/>
    <w:rsid w:val="0081411A"/>
    <w:rsid w:val="00814179"/>
    <w:rsid w:val="00814195"/>
    <w:rsid w:val="0081421B"/>
    <w:rsid w:val="008142B5"/>
    <w:rsid w:val="008143B1"/>
    <w:rsid w:val="0081447E"/>
    <w:rsid w:val="008144A5"/>
    <w:rsid w:val="0081476D"/>
    <w:rsid w:val="00814BA8"/>
    <w:rsid w:val="00814CCE"/>
    <w:rsid w:val="00814D79"/>
    <w:rsid w:val="00814D9A"/>
    <w:rsid w:val="00815001"/>
    <w:rsid w:val="0081503D"/>
    <w:rsid w:val="00815B12"/>
    <w:rsid w:val="00815B7C"/>
    <w:rsid w:val="00815C65"/>
    <w:rsid w:val="00815C69"/>
    <w:rsid w:val="0081650B"/>
    <w:rsid w:val="008165DC"/>
    <w:rsid w:val="008167E9"/>
    <w:rsid w:val="00816AAA"/>
    <w:rsid w:val="00816BBB"/>
    <w:rsid w:val="00816E32"/>
    <w:rsid w:val="00816EF6"/>
    <w:rsid w:val="00816F38"/>
    <w:rsid w:val="00817068"/>
    <w:rsid w:val="0081709A"/>
    <w:rsid w:val="008175F1"/>
    <w:rsid w:val="00817934"/>
    <w:rsid w:val="008179FC"/>
    <w:rsid w:val="00817D70"/>
    <w:rsid w:val="00817FC6"/>
    <w:rsid w:val="00817FD7"/>
    <w:rsid w:val="00817FE7"/>
    <w:rsid w:val="008200A1"/>
    <w:rsid w:val="00820248"/>
    <w:rsid w:val="00820251"/>
    <w:rsid w:val="0082038C"/>
    <w:rsid w:val="008203AA"/>
    <w:rsid w:val="00820432"/>
    <w:rsid w:val="008206FF"/>
    <w:rsid w:val="00820816"/>
    <w:rsid w:val="00820AAD"/>
    <w:rsid w:val="00820C78"/>
    <w:rsid w:val="00820EA3"/>
    <w:rsid w:val="00821382"/>
    <w:rsid w:val="00821389"/>
    <w:rsid w:val="00821551"/>
    <w:rsid w:val="008215A2"/>
    <w:rsid w:val="008215F3"/>
    <w:rsid w:val="00821D18"/>
    <w:rsid w:val="00821D3A"/>
    <w:rsid w:val="00821E44"/>
    <w:rsid w:val="00822190"/>
    <w:rsid w:val="0082229C"/>
    <w:rsid w:val="008223B3"/>
    <w:rsid w:val="008223E4"/>
    <w:rsid w:val="008224AD"/>
    <w:rsid w:val="008225D1"/>
    <w:rsid w:val="00822682"/>
    <w:rsid w:val="00822898"/>
    <w:rsid w:val="008228A4"/>
    <w:rsid w:val="00822A1F"/>
    <w:rsid w:val="00822AF4"/>
    <w:rsid w:val="00822B2B"/>
    <w:rsid w:val="00822BEA"/>
    <w:rsid w:val="00822C6B"/>
    <w:rsid w:val="00822C87"/>
    <w:rsid w:val="00822E34"/>
    <w:rsid w:val="00823150"/>
    <w:rsid w:val="008231EC"/>
    <w:rsid w:val="00823221"/>
    <w:rsid w:val="00823233"/>
    <w:rsid w:val="008234E7"/>
    <w:rsid w:val="00823BB3"/>
    <w:rsid w:val="00823CA6"/>
    <w:rsid w:val="00823F70"/>
    <w:rsid w:val="00824165"/>
    <w:rsid w:val="00824791"/>
    <w:rsid w:val="00824886"/>
    <w:rsid w:val="00824A6B"/>
    <w:rsid w:val="00824A7D"/>
    <w:rsid w:val="00824D6A"/>
    <w:rsid w:val="00824D72"/>
    <w:rsid w:val="00824DA7"/>
    <w:rsid w:val="00824EAC"/>
    <w:rsid w:val="00824FAB"/>
    <w:rsid w:val="00824FB8"/>
    <w:rsid w:val="008253E9"/>
    <w:rsid w:val="008254FC"/>
    <w:rsid w:val="00825697"/>
    <w:rsid w:val="0082596F"/>
    <w:rsid w:val="00825BD1"/>
    <w:rsid w:val="00825DE8"/>
    <w:rsid w:val="00825E58"/>
    <w:rsid w:val="00826082"/>
    <w:rsid w:val="00826125"/>
    <w:rsid w:val="008262CB"/>
    <w:rsid w:val="00826331"/>
    <w:rsid w:val="0082642E"/>
    <w:rsid w:val="0082675E"/>
    <w:rsid w:val="008268B7"/>
    <w:rsid w:val="00826932"/>
    <w:rsid w:val="00826964"/>
    <w:rsid w:val="00826997"/>
    <w:rsid w:val="00826AA6"/>
    <w:rsid w:val="00826BBF"/>
    <w:rsid w:val="00826BD2"/>
    <w:rsid w:val="00826C15"/>
    <w:rsid w:val="00826E6D"/>
    <w:rsid w:val="00826F62"/>
    <w:rsid w:val="00827201"/>
    <w:rsid w:val="008273BA"/>
    <w:rsid w:val="008275DD"/>
    <w:rsid w:val="0082772F"/>
    <w:rsid w:val="0082773F"/>
    <w:rsid w:val="00827797"/>
    <w:rsid w:val="00827C3D"/>
    <w:rsid w:val="00830689"/>
    <w:rsid w:val="008306CA"/>
    <w:rsid w:val="00830A44"/>
    <w:rsid w:val="00830DF0"/>
    <w:rsid w:val="00830E8D"/>
    <w:rsid w:val="00830EB1"/>
    <w:rsid w:val="008310A8"/>
    <w:rsid w:val="00831118"/>
    <w:rsid w:val="0083146D"/>
    <w:rsid w:val="008314FE"/>
    <w:rsid w:val="00831814"/>
    <w:rsid w:val="008318B4"/>
    <w:rsid w:val="008318E7"/>
    <w:rsid w:val="00831ADF"/>
    <w:rsid w:val="00831B23"/>
    <w:rsid w:val="00831D05"/>
    <w:rsid w:val="00831E6A"/>
    <w:rsid w:val="00831F2D"/>
    <w:rsid w:val="00832025"/>
    <w:rsid w:val="0083207A"/>
    <w:rsid w:val="0083229C"/>
    <w:rsid w:val="008322E5"/>
    <w:rsid w:val="00832518"/>
    <w:rsid w:val="00832544"/>
    <w:rsid w:val="0083262F"/>
    <w:rsid w:val="0083263A"/>
    <w:rsid w:val="008327D9"/>
    <w:rsid w:val="0083287F"/>
    <w:rsid w:val="00832B6A"/>
    <w:rsid w:val="0083337D"/>
    <w:rsid w:val="008333FB"/>
    <w:rsid w:val="008336E5"/>
    <w:rsid w:val="00833E19"/>
    <w:rsid w:val="00833EAC"/>
    <w:rsid w:val="00833EF1"/>
    <w:rsid w:val="00833F5E"/>
    <w:rsid w:val="0083402E"/>
    <w:rsid w:val="008344F3"/>
    <w:rsid w:val="00834805"/>
    <w:rsid w:val="0083490F"/>
    <w:rsid w:val="00834A94"/>
    <w:rsid w:val="00834D45"/>
    <w:rsid w:val="00834E5F"/>
    <w:rsid w:val="00835031"/>
    <w:rsid w:val="008350C0"/>
    <w:rsid w:val="0083511E"/>
    <w:rsid w:val="0083561E"/>
    <w:rsid w:val="00835717"/>
    <w:rsid w:val="00835722"/>
    <w:rsid w:val="00835C1C"/>
    <w:rsid w:val="00835CC3"/>
    <w:rsid w:val="0083601C"/>
    <w:rsid w:val="0083602A"/>
    <w:rsid w:val="0083608F"/>
    <w:rsid w:val="008361F1"/>
    <w:rsid w:val="00836219"/>
    <w:rsid w:val="00836277"/>
    <w:rsid w:val="00836411"/>
    <w:rsid w:val="00836415"/>
    <w:rsid w:val="00836420"/>
    <w:rsid w:val="008364D7"/>
    <w:rsid w:val="0083653B"/>
    <w:rsid w:val="00836823"/>
    <w:rsid w:val="00836A4E"/>
    <w:rsid w:val="00836B2B"/>
    <w:rsid w:val="00836C6A"/>
    <w:rsid w:val="00837016"/>
    <w:rsid w:val="00837079"/>
    <w:rsid w:val="0083714D"/>
    <w:rsid w:val="00837256"/>
    <w:rsid w:val="008373F7"/>
    <w:rsid w:val="00837563"/>
    <w:rsid w:val="00837584"/>
    <w:rsid w:val="008375F2"/>
    <w:rsid w:val="00837621"/>
    <w:rsid w:val="00837BA5"/>
    <w:rsid w:val="00837BDA"/>
    <w:rsid w:val="00837CAF"/>
    <w:rsid w:val="00837CF9"/>
    <w:rsid w:val="00837F77"/>
    <w:rsid w:val="00840251"/>
    <w:rsid w:val="0084035E"/>
    <w:rsid w:val="00840773"/>
    <w:rsid w:val="0084082C"/>
    <w:rsid w:val="008409CF"/>
    <w:rsid w:val="008409E6"/>
    <w:rsid w:val="00840A7A"/>
    <w:rsid w:val="00840BA6"/>
    <w:rsid w:val="00840BB9"/>
    <w:rsid w:val="00840D3C"/>
    <w:rsid w:val="00841064"/>
    <w:rsid w:val="008411C1"/>
    <w:rsid w:val="00841360"/>
    <w:rsid w:val="00841439"/>
    <w:rsid w:val="0084148F"/>
    <w:rsid w:val="008414D4"/>
    <w:rsid w:val="00841569"/>
    <w:rsid w:val="00841702"/>
    <w:rsid w:val="00841786"/>
    <w:rsid w:val="00841FA2"/>
    <w:rsid w:val="0084214F"/>
    <w:rsid w:val="008422F9"/>
    <w:rsid w:val="00842340"/>
    <w:rsid w:val="00842678"/>
    <w:rsid w:val="00842853"/>
    <w:rsid w:val="00842A0F"/>
    <w:rsid w:val="00843015"/>
    <w:rsid w:val="00843041"/>
    <w:rsid w:val="0084304A"/>
    <w:rsid w:val="00843796"/>
    <w:rsid w:val="008437FA"/>
    <w:rsid w:val="008438CB"/>
    <w:rsid w:val="008439BA"/>
    <w:rsid w:val="0084414D"/>
    <w:rsid w:val="008441D1"/>
    <w:rsid w:val="008443AB"/>
    <w:rsid w:val="00844468"/>
    <w:rsid w:val="00844617"/>
    <w:rsid w:val="008447B7"/>
    <w:rsid w:val="0084486F"/>
    <w:rsid w:val="00844A43"/>
    <w:rsid w:val="00844A4A"/>
    <w:rsid w:val="008451EF"/>
    <w:rsid w:val="008453D4"/>
    <w:rsid w:val="00845723"/>
    <w:rsid w:val="00845817"/>
    <w:rsid w:val="008459B3"/>
    <w:rsid w:val="00845C76"/>
    <w:rsid w:val="00845D24"/>
    <w:rsid w:val="00845D4A"/>
    <w:rsid w:val="0084605B"/>
    <w:rsid w:val="008460A9"/>
    <w:rsid w:val="0084611B"/>
    <w:rsid w:val="008462B6"/>
    <w:rsid w:val="008465DA"/>
    <w:rsid w:val="00846751"/>
    <w:rsid w:val="00846981"/>
    <w:rsid w:val="00846AA8"/>
    <w:rsid w:val="00846BD4"/>
    <w:rsid w:val="00846F3B"/>
    <w:rsid w:val="00846FC8"/>
    <w:rsid w:val="0084749A"/>
    <w:rsid w:val="008478D3"/>
    <w:rsid w:val="008479FA"/>
    <w:rsid w:val="00847B2A"/>
    <w:rsid w:val="00847C04"/>
    <w:rsid w:val="00847EFF"/>
    <w:rsid w:val="00847F2B"/>
    <w:rsid w:val="0085015C"/>
    <w:rsid w:val="00850252"/>
    <w:rsid w:val="00850275"/>
    <w:rsid w:val="00850435"/>
    <w:rsid w:val="0085047C"/>
    <w:rsid w:val="0085066E"/>
    <w:rsid w:val="008506A2"/>
    <w:rsid w:val="00850718"/>
    <w:rsid w:val="00850819"/>
    <w:rsid w:val="008508FF"/>
    <w:rsid w:val="00850A0D"/>
    <w:rsid w:val="00850AB4"/>
    <w:rsid w:val="00850EB2"/>
    <w:rsid w:val="00850F23"/>
    <w:rsid w:val="00850F51"/>
    <w:rsid w:val="00850FD6"/>
    <w:rsid w:val="0085141B"/>
    <w:rsid w:val="0085194E"/>
    <w:rsid w:val="00851AAA"/>
    <w:rsid w:val="00851DE0"/>
    <w:rsid w:val="008524D3"/>
    <w:rsid w:val="00852526"/>
    <w:rsid w:val="008528B2"/>
    <w:rsid w:val="00852EC8"/>
    <w:rsid w:val="0085300E"/>
    <w:rsid w:val="00853328"/>
    <w:rsid w:val="0085387F"/>
    <w:rsid w:val="00853882"/>
    <w:rsid w:val="00853F16"/>
    <w:rsid w:val="00854179"/>
    <w:rsid w:val="0085454B"/>
    <w:rsid w:val="0085461E"/>
    <w:rsid w:val="0085469D"/>
    <w:rsid w:val="00854770"/>
    <w:rsid w:val="00854981"/>
    <w:rsid w:val="00854E8E"/>
    <w:rsid w:val="00855355"/>
    <w:rsid w:val="0085536D"/>
    <w:rsid w:val="00855A17"/>
    <w:rsid w:val="00855AB5"/>
    <w:rsid w:val="00855B48"/>
    <w:rsid w:val="00855C21"/>
    <w:rsid w:val="00856326"/>
    <w:rsid w:val="008565A0"/>
    <w:rsid w:val="008569F1"/>
    <w:rsid w:val="00856AFD"/>
    <w:rsid w:val="00856B3A"/>
    <w:rsid w:val="00856CA3"/>
    <w:rsid w:val="00856EA0"/>
    <w:rsid w:val="00856ECF"/>
    <w:rsid w:val="00856F3F"/>
    <w:rsid w:val="00857227"/>
    <w:rsid w:val="00857252"/>
    <w:rsid w:val="0085736B"/>
    <w:rsid w:val="008573BE"/>
    <w:rsid w:val="008575F9"/>
    <w:rsid w:val="0085777A"/>
    <w:rsid w:val="008578FB"/>
    <w:rsid w:val="0085792E"/>
    <w:rsid w:val="00857A19"/>
    <w:rsid w:val="00857A75"/>
    <w:rsid w:val="00857B83"/>
    <w:rsid w:val="00860098"/>
    <w:rsid w:val="008601E7"/>
    <w:rsid w:val="00860271"/>
    <w:rsid w:val="008603B2"/>
    <w:rsid w:val="00860476"/>
    <w:rsid w:val="00860513"/>
    <w:rsid w:val="00860653"/>
    <w:rsid w:val="008607D2"/>
    <w:rsid w:val="008607DF"/>
    <w:rsid w:val="00860E71"/>
    <w:rsid w:val="00861168"/>
    <w:rsid w:val="008611E9"/>
    <w:rsid w:val="0086132A"/>
    <w:rsid w:val="0086136D"/>
    <w:rsid w:val="008613F9"/>
    <w:rsid w:val="0086145E"/>
    <w:rsid w:val="008615ED"/>
    <w:rsid w:val="00861854"/>
    <w:rsid w:val="008618A5"/>
    <w:rsid w:val="00861AD3"/>
    <w:rsid w:val="00861C7A"/>
    <w:rsid w:val="00861EAA"/>
    <w:rsid w:val="00862029"/>
    <w:rsid w:val="008620C5"/>
    <w:rsid w:val="00862193"/>
    <w:rsid w:val="008621B2"/>
    <w:rsid w:val="00862230"/>
    <w:rsid w:val="00862318"/>
    <w:rsid w:val="00862412"/>
    <w:rsid w:val="00862745"/>
    <w:rsid w:val="00862778"/>
    <w:rsid w:val="00862875"/>
    <w:rsid w:val="00862A99"/>
    <w:rsid w:val="00862DC7"/>
    <w:rsid w:val="00862E1A"/>
    <w:rsid w:val="00862E1D"/>
    <w:rsid w:val="0086313D"/>
    <w:rsid w:val="00863222"/>
    <w:rsid w:val="00863245"/>
    <w:rsid w:val="0086330B"/>
    <w:rsid w:val="008633A8"/>
    <w:rsid w:val="00863483"/>
    <w:rsid w:val="00863769"/>
    <w:rsid w:val="00863EBB"/>
    <w:rsid w:val="0086446A"/>
    <w:rsid w:val="0086490F"/>
    <w:rsid w:val="008649AD"/>
    <w:rsid w:val="00864BD4"/>
    <w:rsid w:val="00864C19"/>
    <w:rsid w:val="00864C59"/>
    <w:rsid w:val="00864D1C"/>
    <w:rsid w:val="00864E47"/>
    <w:rsid w:val="00865049"/>
    <w:rsid w:val="00865365"/>
    <w:rsid w:val="008656A5"/>
    <w:rsid w:val="008659CD"/>
    <w:rsid w:val="00865EAE"/>
    <w:rsid w:val="00865F26"/>
    <w:rsid w:val="00866071"/>
    <w:rsid w:val="008660AC"/>
    <w:rsid w:val="00866221"/>
    <w:rsid w:val="008663D9"/>
    <w:rsid w:val="008667DC"/>
    <w:rsid w:val="00866953"/>
    <w:rsid w:val="00866A0D"/>
    <w:rsid w:val="00867270"/>
    <w:rsid w:val="0086735F"/>
    <w:rsid w:val="00867447"/>
    <w:rsid w:val="00867587"/>
    <w:rsid w:val="0086769F"/>
    <w:rsid w:val="0086777F"/>
    <w:rsid w:val="00867C3E"/>
    <w:rsid w:val="00867D7E"/>
    <w:rsid w:val="00867DE9"/>
    <w:rsid w:val="0087016E"/>
    <w:rsid w:val="0087021E"/>
    <w:rsid w:val="00870227"/>
    <w:rsid w:val="0087032B"/>
    <w:rsid w:val="0087071F"/>
    <w:rsid w:val="00870897"/>
    <w:rsid w:val="0087090D"/>
    <w:rsid w:val="00870DB6"/>
    <w:rsid w:val="00870F5E"/>
    <w:rsid w:val="0087118D"/>
    <w:rsid w:val="008711CF"/>
    <w:rsid w:val="00871742"/>
    <w:rsid w:val="00871A9F"/>
    <w:rsid w:val="00871C27"/>
    <w:rsid w:val="00871EE2"/>
    <w:rsid w:val="00871F49"/>
    <w:rsid w:val="0087260E"/>
    <w:rsid w:val="008727D6"/>
    <w:rsid w:val="00872832"/>
    <w:rsid w:val="0087285E"/>
    <w:rsid w:val="00872874"/>
    <w:rsid w:val="008728D2"/>
    <w:rsid w:val="00872B42"/>
    <w:rsid w:val="00872B8F"/>
    <w:rsid w:val="00872C25"/>
    <w:rsid w:val="00872CF4"/>
    <w:rsid w:val="00872F09"/>
    <w:rsid w:val="00872F27"/>
    <w:rsid w:val="00872FD0"/>
    <w:rsid w:val="008731AC"/>
    <w:rsid w:val="008734CA"/>
    <w:rsid w:val="0087361B"/>
    <w:rsid w:val="008739A1"/>
    <w:rsid w:val="00873AB2"/>
    <w:rsid w:val="00874010"/>
    <w:rsid w:val="008740B9"/>
    <w:rsid w:val="008742D6"/>
    <w:rsid w:val="00874629"/>
    <w:rsid w:val="00874877"/>
    <w:rsid w:val="00874A48"/>
    <w:rsid w:val="00874A8B"/>
    <w:rsid w:val="00874D5F"/>
    <w:rsid w:val="00874D78"/>
    <w:rsid w:val="00874DA7"/>
    <w:rsid w:val="00874DD5"/>
    <w:rsid w:val="00874F3D"/>
    <w:rsid w:val="00875422"/>
    <w:rsid w:val="0087542F"/>
    <w:rsid w:val="0087550C"/>
    <w:rsid w:val="00875519"/>
    <w:rsid w:val="0087562A"/>
    <w:rsid w:val="00875787"/>
    <w:rsid w:val="008757FB"/>
    <w:rsid w:val="00875819"/>
    <w:rsid w:val="00875AA4"/>
    <w:rsid w:val="00875B93"/>
    <w:rsid w:val="00875CE9"/>
    <w:rsid w:val="008760B2"/>
    <w:rsid w:val="0087614A"/>
    <w:rsid w:val="00876172"/>
    <w:rsid w:val="0087637E"/>
    <w:rsid w:val="008766F6"/>
    <w:rsid w:val="008767F6"/>
    <w:rsid w:val="008769F9"/>
    <w:rsid w:val="00876CB3"/>
    <w:rsid w:val="00876D16"/>
    <w:rsid w:val="00876FDD"/>
    <w:rsid w:val="00877143"/>
    <w:rsid w:val="008771E1"/>
    <w:rsid w:val="008774D3"/>
    <w:rsid w:val="008778C5"/>
    <w:rsid w:val="00877D8B"/>
    <w:rsid w:val="00880172"/>
    <w:rsid w:val="008803B5"/>
    <w:rsid w:val="0088060E"/>
    <w:rsid w:val="00880654"/>
    <w:rsid w:val="008808F3"/>
    <w:rsid w:val="00880AA3"/>
    <w:rsid w:val="00880BC0"/>
    <w:rsid w:val="00880DC0"/>
    <w:rsid w:val="00881134"/>
    <w:rsid w:val="008811A6"/>
    <w:rsid w:val="00881267"/>
    <w:rsid w:val="008812DA"/>
    <w:rsid w:val="0088154F"/>
    <w:rsid w:val="008816B4"/>
    <w:rsid w:val="00881E7F"/>
    <w:rsid w:val="00881EE1"/>
    <w:rsid w:val="008821C1"/>
    <w:rsid w:val="0088223A"/>
    <w:rsid w:val="00882249"/>
    <w:rsid w:val="008822D6"/>
    <w:rsid w:val="0088231B"/>
    <w:rsid w:val="008824C7"/>
    <w:rsid w:val="008824DA"/>
    <w:rsid w:val="0088275B"/>
    <w:rsid w:val="008828BD"/>
    <w:rsid w:val="008829DA"/>
    <w:rsid w:val="00882A2E"/>
    <w:rsid w:val="00882D99"/>
    <w:rsid w:val="00882E77"/>
    <w:rsid w:val="008832C0"/>
    <w:rsid w:val="008832DC"/>
    <w:rsid w:val="008834B0"/>
    <w:rsid w:val="008834B3"/>
    <w:rsid w:val="00883828"/>
    <w:rsid w:val="008839C2"/>
    <w:rsid w:val="00883BD9"/>
    <w:rsid w:val="008842CD"/>
    <w:rsid w:val="00884557"/>
    <w:rsid w:val="00884634"/>
    <w:rsid w:val="008847B5"/>
    <w:rsid w:val="008848AC"/>
    <w:rsid w:val="00884A51"/>
    <w:rsid w:val="00884AB4"/>
    <w:rsid w:val="00884ADD"/>
    <w:rsid w:val="00884C6F"/>
    <w:rsid w:val="00884CEA"/>
    <w:rsid w:val="00885039"/>
    <w:rsid w:val="008852A8"/>
    <w:rsid w:val="008855A4"/>
    <w:rsid w:val="00885874"/>
    <w:rsid w:val="00885909"/>
    <w:rsid w:val="00886413"/>
    <w:rsid w:val="00886C7C"/>
    <w:rsid w:val="00886FBF"/>
    <w:rsid w:val="00887140"/>
    <w:rsid w:val="0088714D"/>
    <w:rsid w:val="00887462"/>
    <w:rsid w:val="00887571"/>
    <w:rsid w:val="00887706"/>
    <w:rsid w:val="00887893"/>
    <w:rsid w:val="00887925"/>
    <w:rsid w:val="00887B7E"/>
    <w:rsid w:val="00887DE9"/>
    <w:rsid w:val="008900A3"/>
    <w:rsid w:val="008902D0"/>
    <w:rsid w:val="008903E6"/>
    <w:rsid w:val="00890437"/>
    <w:rsid w:val="00890604"/>
    <w:rsid w:val="008907D3"/>
    <w:rsid w:val="00890836"/>
    <w:rsid w:val="0089093B"/>
    <w:rsid w:val="00890A45"/>
    <w:rsid w:val="00891032"/>
    <w:rsid w:val="00891101"/>
    <w:rsid w:val="008913CA"/>
    <w:rsid w:val="0089148E"/>
    <w:rsid w:val="0089151A"/>
    <w:rsid w:val="0089151B"/>
    <w:rsid w:val="00891594"/>
    <w:rsid w:val="008918F5"/>
    <w:rsid w:val="00891A02"/>
    <w:rsid w:val="00891AF6"/>
    <w:rsid w:val="00891B39"/>
    <w:rsid w:val="00891C7B"/>
    <w:rsid w:val="00891D02"/>
    <w:rsid w:val="00891E69"/>
    <w:rsid w:val="00891ED4"/>
    <w:rsid w:val="00891EED"/>
    <w:rsid w:val="00891F1B"/>
    <w:rsid w:val="008921A5"/>
    <w:rsid w:val="0089222F"/>
    <w:rsid w:val="008924C7"/>
    <w:rsid w:val="00892640"/>
    <w:rsid w:val="0089296F"/>
    <w:rsid w:val="008929C8"/>
    <w:rsid w:val="00892D41"/>
    <w:rsid w:val="008930F4"/>
    <w:rsid w:val="0089312D"/>
    <w:rsid w:val="008931DE"/>
    <w:rsid w:val="008932DC"/>
    <w:rsid w:val="00893AAA"/>
    <w:rsid w:val="00893C3F"/>
    <w:rsid w:val="00893FCB"/>
    <w:rsid w:val="008940CA"/>
    <w:rsid w:val="00894120"/>
    <w:rsid w:val="00894127"/>
    <w:rsid w:val="00894244"/>
    <w:rsid w:val="00894260"/>
    <w:rsid w:val="008943C1"/>
    <w:rsid w:val="008943CE"/>
    <w:rsid w:val="0089445D"/>
    <w:rsid w:val="0089456D"/>
    <w:rsid w:val="008945B2"/>
    <w:rsid w:val="0089473C"/>
    <w:rsid w:val="008947AF"/>
    <w:rsid w:val="008947E2"/>
    <w:rsid w:val="00894827"/>
    <w:rsid w:val="008948D5"/>
    <w:rsid w:val="00894D06"/>
    <w:rsid w:val="00894D35"/>
    <w:rsid w:val="00894FB3"/>
    <w:rsid w:val="00895173"/>
    <w:rsid w:val="008955A8"/>
    <w:rsid w:val="008955F8"/>
    <w:rsid w:val="00895727"/>
    <w:rsid w:val="008957D8"/>
    <w:rsid w:val="00895801"/>
    <w:rsid w:val="00895D36"/>
    <w:rsid w:val="00895DDC"/>
    <w:rsid w:val="00895EF9"/>
    <w:rsid w:val="0089619F"/>
    <w:rsid w:val="008967D7"/>
    <w:rsid w:val="00896B6F"/>
    <w:rsid w:val="00896D05"/>
    <w:rsid w:val="008973CD"/>
    <w:rsid w:val="00897957"/>
    <w:rsid w:val="00897A17"/>
    <w:rsid w:val="00897CF7"/>
    <w:rsid w:val="00897DF7"/>
    <w:rsid w:val="008A0285"/>
    <w:rsid w:val="008A046C"/>
    <w:rsid w:val="008A04BE"/>
    <w:rsid w:val="008A04D5"/>
    <w:rsid w:val="008A09E0"/>
    <w:rsid w:val="008A0A70"/>
    <w:rsid w:val="008A0B3B"/>
    <w:rsid w:val="008A0BA5"/>
    <w:rsid w:val="008A0C3A"/>
    <w:rsid w:val="008A107B"/>
    <w:rsid w:val="008A1231"/>
    <w:rsid w:val="008A12E4"/>
    <w:rsid w:val="008A149D"/>
    <w:rsid w:val="008A14A1"/>
    <w:rsid w:val="008A1590"/>
    <w:rsid w:val="008A1688"/>
    <w:rsid w:val="008A19A8"/>
    <w:rsid w:val="008A1B58"/>
    <w:rsid w:val="008A1E68"/>
    <w:rsid w:val="008A1E9E"/>
    <w:rsid w:val="008A2128"/>
    <w:rsid w:val="008A21A2"/>
    <w:rsid w:val="008A2212"/>
    <w:rsid w:val="008A22D5"/>
    <w:rsid w:val="008A26F5"/>
    <w:rsid w:val="008A28CC"/>
    <w:rsid w:val="008A2945"/>
    <w:rsid w:val="008A2A57"/>
    <w:rsid w:val="008A2AB2"/>
    <w:rsid w:val="008A2B1A"/>
    <w:rsid w:val="008A323F"/>
    <w:rsid w:val="008A3762"/>
    <w:rsid w:val="008A3A18"/>
    <w:rsid w:val="008A3D56"/>
    <w:rsid w:val="008A3DED"/>
    <w:rsid w:val="008A3E40"/>
    <w:rsid w:val="008A3EEF"/>
    <w:rsid w:val="008A3FD8"/>
    <w:rsid w:val="008A4017"/>
    <w:rsid w:val="008A423F"/>
    <w:rsid w:val="008A4CB6"/>
    <w:rsid w:val="008A4E5B"/>
    <w:rsid w:val="008A502E"/>
    <w:rsid w:val="008A5099"/>
    <w:rsid w:val="008A5168"/>
    <w:rsid w:val="008A574B"/>
    <w:rsid w:val="008A58C0"/>
    <w:rsid w:val="008A592A"/>
    <w:rsid w:val="008A5ACE"/>
    <w:rsid w:val="008A5D30"/>
    <w:rsid w:val="008A5D98"/>
    <w:rsid w:val="008A6466"/>
    <w:rsid w:val="008A65C1"/>
    <w:rsid w:val="008A677A"/>
    <w:rsid w:val="008A68F7"/>
    <w:rsid w:val="008A69B2"/>
    <w:rsid w:val="008A6B1D"/>
    <w:rsid w:val="008A6D85"/>
    <w:rsid w:val="008A7383"/>
    <w:rsid w:val="008A74BD"/>
    <w:rsid w:val="008A79E5"/>
    <w:rsid w:val="008A7EC1"/>
    <w:rsid w:val="008B0060"/>
    <w:rsid w:val="008B01AE"/>
    <w:rsid w:val="008B0312"/>
    <w:rsid w:val="008B0574"/>
    <w:rsid w:val="008B058F"/>
    <w:rsid w:val="008B07CB"/>
    <w:rsid w:val="008B09E5"/>
    <w:rsid w:val="008B0A50"/>
    <w:rsid w:val="008B0A77"/>
    <w:rsid w:val="008B0C0B"/>
    <w:rsid w:val="008B0EA6"/>
    <w:rsid w:val="008B14BD"/>
    <w:rsid w:val="008B163B"/>
    <w:rsid w:val="008B16DB"/>
    <w:rsid w:val="008B1766"/>
    <w:rsid w:val="008B1B71"/>
    <w:rsid w:val="008B1BF8"/>
    <w:rsid w:val="008B2147"/>
    <w:rsid w:val="008B2172"/>
    <w:rsid w:val="008B2617"/>
    <w:rsid w:val="008B272A"/>
    <w:rsid w:val="008B2AAC"/>
    <w:rsid w:val="008B2AB8"/>
    <w:rsid w:val="008B2CDD"/>
    <w:rsid w:val="008B2D86"/>
    <w:rsid w:val="008B2E72"/>
    <w:rsid w:val="008B300D"/>
    <w:rsid w:val="008B3261"/>
    <w:rsid w:val="008B32F2"/>
    <w:rsid w:val="008B339A"/>
    <w:rsid w:val="008B33CB"/>
    <w:rsid w:val="008B343E"/>
    <w:rsid w:val="008B34D4"/>
    <w:rsid w:val="008B365B"/>
    <w:rsid w:val="008B3875"/>
    <w:rsid w:val="008B39C5"/>
    <w:rsid w:val="008B3B5E"/>
    <w:rsid w:val="008B3E8A"/>
    <w:rsid w:val="008B3FDE"/>
    <w:rsid w:val="008B405D"/>
    <w:rsid w:val="008B4293"/>
    <w:rsid w:val="008B42AD"/>
    <w:rsid w:val="008B437E"/>
    <w:rsid w:val="008B461A"/>
    <w:rsid w:val="008B4680"/>
    <w:rsid w:val="008B4761"/>
    <w:rsid w:val="008B4801"/>
    <w:rsid w:val="008B4926"/>
    <w:rsid w:val="008B499C"/>
    <w:rsid w:val="008B4A83"/>
    <w:rsid w:val="008B4AC2"/>
    <w:rsid w:val="008B4C3A"/>
    <w:rsid w:val="008B4C82"/>
    <w:rsid w:val="008B4DCE"/>
    <w:rsid w:val="008B517B"/>
    <w:rsid w:val="008B5520"/>
    <w:rsid w:val="008B5574"/>
    <w:rsid w:val="008B578D"/>
    <w:rsid w:val="008B58DF"/>
    <w:rsid w:val="008B5A53"/>
    <w:rsid w:val="008B5AA7"/>
    <w:rsid w:val="008B5C3D"/>
    <w:rsid w:val="008B5D3F"/>
    <w:rsid w:val="008B5E2E"/>
    <w:rsid w:val="008B5E74"/>
    <w:rsid w:val="008B5F86"/>
    <w:rsid w:val="008B5F95"/>
    <w:rsid w:val="008B60DA"/>
    <w:rsid w:val="008B6112"/>
    <w:rsid w:val="008B615D"/>
    <w:rsid w:val="008B6238"/>
    <w:rsid w:val="008B6242"/>
    <w:rsid w:val="008B630D"/>
    <w:rsid w:val="008B6406"/>
    <w:rsid w:val="008B6411"/>
    <w:rsid w:val="008B65EB"/>
    <w:rsid w:val="008B65F7"/>
    <w:rsid w:val="008B664B"/>
    <w:rsid w:val="008B6738"/>
    <w:rsid w:val="008B685D"/>
    <w:rsid w:val="008B69D4"/>
    <w:rsid w:val="008B6CD7"/>
    <w:rsid w:val="008B6EE2"/>
    <w:rsid w:val="008B6F11"/>
    <w:rsid w:val="008B705A"/>
    <w:rsid w:val="008B717B"/>
    <w:rsid w:val="008B73EF"/>
    <w:rsid w:val="008B74C0"/>
    <w:rsid w:val="008B7657"/>
    <w:rsid w:val="008B78EC"/>
    <w:rsid w:val="008B79B9"/>
    <w:rsid w:val="008B7D56"/>
    <w:rsid w:val="008C028E"/>
    <w:rsid w:val="008C042B"/>
    <w:rsid w:val="008C0581"/>
    <w:rsid w:val="008C067B"/>
    <w:rsid w:val="008C0857"/>
    <w:rsid w:val="008C0963"/>
    <w:rsid w:val="008C0AD9"/>
    <w:rsid w:val="008C0B22"/>
    <w:rsid w:val="008C0DCB"/>
    <w:rsid w:val="008C0DEC"/>
    <w:rsid w:val="008C121C"/>
    <w:rsid w:val="008C12B6"/>
    <w:rsid w:val="008C1602"/>
    <w:rsid w:val="008C182B"/>
    <w:rsid w:val="008C1D04"/>
    <w:rsid w:val="008C1D96"/>
    <w:rsid w:val="008C211D"/>
    <w:rsid w:val="008C23EB"/>
    <w:rsid w:val="008C252E"/>
    <w:rsid w:val="008C2905"/>
    <w:rsid w:val="008C293F"/>
    <w:rsid w:val="008C2964"/>
    <w:rsid w:val="008C2D19"/>
    <w:rsid w:val="008C2EE2"/>
    <w:rsid w:val="008C304F"/>
    <w:rsid w:val="008C32C3"/>
    <w:rsid w:val="008C341F"/>
    <w:rsid w:val="008C3528"/>
    <w:rsid w:val="008C3839"/>
    <w:rsid w:val="008C3871"/>
    <w:rsid w:val="008C3910"/>
    <w:rsid w:val="008C3B97"/>
    <w:rsid w:val="008C3BDA"/>
    <w:rsid w:val="008C3CBF"/>
    <w:rsid w:val="008C3DA5"/>
    <w:rsid w:val="008C403C"/>
    <w:rsid w:val="008C41A1"/>
    <w:rsid w:val="008C42E7"/>
    <w:rsid w:val="008C442D"/>
    <w:rsid w:val="008C4679"/>
    <w:rsid w:val="008C47B9"/>
    <w:rsid w:val="008C4B6F"/>
    <w:rsid w:val="008C4BA7"/>
    <w:rsid w:val="008C4D4C"/>
    <w:rsid w:val="008C5210"/>
    <w:rsid w:val="008C5302"/>
    <w:rsid w:val="008C5654"/>
    <w:rsid w:val="008C578D"/>
    <w:rsid w:val="008C57A1"/>
    <w:rsid w:val="008C57D0"/>
    <w:rsid w:val="008C57FD"/>
    <w:rsid w:val="008C5AE3"/>
    <w:rsid w:val="008C5B20"/>
    <w:rsid w:val="008C5D5E"/>
    <w:rsid w:val="008C5D98"/>
    <w:rsid w:val="008C5FF9"/>
    <w:rsid w:val="008C600D"/>
    <w:rsid w:val="008C605F"/>
    <w:rsid w:val="008C63E9"/>
    <w:rsid w:val="008C6528"/>
    <w:rsid w:val="008C655B"/>
    <w:rsid w:val="008C65CD"/>
    <w:rsid w:val="008C66C4"/>
    <w:rsid w:val="008C6738"/>
    <w:rsid w:val="008C683A"/>
    <w:rsid w:val="008C6962"/>
    <w:rsid w:val="008C6993"/>
    <w:rsid w:val="008C69B5"/>
    <w:rsid w:val="008C69E4"/>
    <w:rsid w:val="008C6A49"/>
    <w:rsid w:val="008C6A72"/>
    <w:rsid w:val="008C6E8F"/>
    <w:rsid w:val="008C73F1"/>
    <w:rsid w:val="008C7420"/>
    <w:rsid w:val="008C7424"/>
    <w:rsid w:val="008C769B"/>
    <w:rsid w:val="008C7792"/>
    <w:rsid w:val="008C785B"/>
    <w:rsid w:val="008C7941"/>
    <w:rsid w:val="008C7B44"/>
    <w:rsid w:val="008C7B4C"/>
    <w:rsid w:val="008C7CC8"/>
    <w:rsid w:val="008C7FC7"/>
    <w:rsid w:val="008D0660"/>
    <w:rsid w:val="008D0A6D"/>
    <w:rsid w:val="008D0DDF"/>
    <w:rsid w:val="008D0E19"/>
    <w:rsid w:val="008D101B"/>
    <w:rsid w:val="008D10C7"/>
    <w:rsid w:val="008D1112"/>
    <w:rsid w:val="008D13B7"/>
    <w:rsid w:val="008D16E2"/>
    <w:rsid w:val="008D17EB"/>
    <w:rsid w:val="008D18C7"/>
    <w:rsid w:val="008D1BCE"/>
    <w:rsid w:val="008D1E82"/>
    <w:rsid w:val="008D207E"/>
    <w:rsid w:val="008D23A8"/>
    <w:rsid w:val="008D2553"/>
    <w:rsid w:val="008D2741"/>
    <w:rsid w:val="008D2994"/>
    <w:rsid w:val="008D29C4"/>
    <w:rsid w:val="008D2B1D"/>
    <w:rsid w:val="008D2CE8"/>
    <w:rsid w:val="008D2EFA"/>
    <w:rsid w:val="008D2F91"/>
    <w:rsid w:val="008D3220"/>
    <w:rsid w:val="008D3480"/>
    <w:rsid w:val="008D3CAD"/>
    <w:rsid w:val="008D3E5B"/>
    <w:rsid w:val="008D3FCE"/>
    <w:rsid w:val="008D40C4"/>
    <w:rsid w:val="008D4382"/>
    <w:rsid w:val="008D4506"/>
    <w:rsid w:val="008D4752"/>
    <w:rsid w:val="008D47C2"/>
    <w:rsid w:val="008D48EF"/>
    <w:rsid w:val="008D4C2C"/>
    <w:rsid w:val="008D4CED"/>
    <w:rsid w:val="008D4DE5"/>
    <w:rsid w:val="008D4E05"/>
    <w:rsid w:val="008D52D9"/>
    <w:rsid w:val="008D53B3"/>
    <w:rsid w:val="008D55A6"/>
    <w:rsid w:val="008D5629"/>
    <w:rsid w:val="008D573E"/>
    <w:rsid w:val="008D5786"/>
    <w:rsid w:val="008D59CE"/>
    <w:rsid w:val="008D5A90"/>
    <w:rsid w:val="008D5BD4"/>
    <w:rsid w:val="008D635E"/>
    <w:rsid w:val="008D63B7"/>
    <w:rsid w:val="008D647F"/>
    <w:rsid w:val="008D64C5"/>
    <w:rsid w:val="008D6512"/>
    <w:rsid w:val="008D65DB"/>
    <w:rsid w:val="008D6949"/>
    <w:rsid w:val="008D69CE"/>
    <w:rsid w:val="008D6DBA"/>
    <w:rsid w:val="008D6ECB"/>
    <w:rsid w:val="008D77E1"/>
    <w:rsid w:val="008D77E7"/>
    <w:rsid w:val="008D77F1"/>
    <w:rsid w:val="008D7AFE"/>
    <w:rsid w:val="008D7B41"/>
    <w:rsid w:val="008D7D11"/>
    <w:rsid w:val="008D7E08"/>
    <w:rsid w:val="008D7EDF"/>
    <w:rsid w:val="008D7FC0"/>
    <w:rsid w:val="008D7FC3"/>
    <w:rsid w:val="008E01F9"/>
    <w:rsid w:val="008E062A"/>
    <w:rsid w:val="008E06EE"/>
    <w:rsid w:val="008E0CE9"/>
    <w:rsid w:val="008E0EE6"/>
    <w:rsid w:val="008E0FCB"/>
    <w:rsid w:val="008E0FE7"/>
    <w:rsid w:val="008E1123"/>
    <w:rsid w:val="008E127C"/>
    <w:rsid w:val="008E15A9"/>
    <w:rsid w:val="008E1620"/>
    <w:rsid w:val="008E17E8"/>
    <w:rsid w:val="008E19DB"/>
    <w:rsid w:val="008E1F57"/>
    <w:rsid w:val="008E2205"/>
    <w:rsid w:val="008E228A"/>
    <w:rsid w:val="008E22A7"/>
    <w:rsid w:val="008E2647"/>
    <w:rsid w:val="008E26A8"/>
    <w:rsid w:val="008E3208"/>
    <w:rsid w:val="008E33CF"/>
    <w:rsid w:val="008E34B2"/>
    <w:rsid w:val="008E34C5"/>
    <w:rsid w:val="008E362E"/>
    <w:rsid w:val="008E3720"/>
    <w:rsid w:val="008E3827"/>
    <w:rsid w:val="008E3A70"/>
    <w:rsid w:val="008E3B46"/>
    <w:rsid w:val="008E3B5A"/>
    <w:rsid w:val="008E3BFF"/>
    <w:rsid w:val="008E3C99"/>
    <w:rsid w:val="008E3CCE"/>
    <w:rsid w:val="008E3F86"/>
    <w:rsid w:val="008E4294"/>
    <w:rsid w:val="008E434C"/>
    <w:rsid w:val="008E435F"/>
    <w:rsid w:val="008E4869"/>
    <w:rsid w:val="008E48F5"/>
    <w:rsid w:val="008E4922"/>
    <w:rsid w:val="008E4A68"/>
    <w:rsid w:val="008E4D95"/>
    <w:rsid w:val="008E4F35"/>
    <w:rsid w:val="008E4F97"/>
    <w:rsid w:val="008E5003"/>
    <w:rsid w:val="008E500F"/>
    <w:rsid w:val="008E50F7"/>
    <w:rsid w:val="008E5170"/>
    <w:rsid w:val="008E5345"/>
    <w:rsid w:val="008E5449"/>
    <w:rsid w:val="008E570B"/>
    <w:rsid w:val="008E58F0"/>
    <w:rsid w:val="008E5A8F"/>
    <w:rsid w:val="008E5B55"/>
    <w:rsid w:val="008E5C2E"/>
    <w:rsid w:val="008E5D0F"/>
    <w:rsid w:val="008E5D92"/>
    <w:rsid w:val="008E5E88"/>
    <w:rsid w:val="008E5ECF"/>
    <w:rsid w:val="008E5EDB"/>
    <w:rsid w:val="008E5F86"/>
    <w:rsid w:val="008E600D"/>
    <w:rsid w:val="008E601D"/>
    <w:rsid w:val="008E6030"/>
    <w:rsid w:val="008E64DB"/>
    <w:rsid w:val="008E64DE"/>
    <w:rsid w:val="008E6808"/>
    <w:rsid w:val="008E696F"/>
    <w:rsid w:val="008E697F"/>
    <w:rsid w:val="008E6B55"/>
    <w:rsid w:val="008E6CBB"/>
    <w:rsid w:val="008E6FDF"/>
    <w:rsid w:val="008E71B7"/>
    <w:rsid w:val="008E71B8"/>
    <w:rsid w:val="008E71C4"/>
    <w:rsid w:val="008E7255"/>
    <w:rsid w:val="008E768E"/>
    <w:rsid w:val="008E77EB"/>
    <w:rsid w:val="008E77FC"/>
    <w:rsid w:val="008E780C"/>
    <w:rsid w:val="008E7AE9"/>
    <w:rsid w:val="008E7B9D"/>
    <w:rsid w:val="008E7E7F"/>
    <w:rsid w:val="008E7F4B"/>
    <w:rsid w:val="008F0024"/>
    <w:rsid w:val="008F0143"/>
    <w:rsid w:val="008F02B1"/>
    <w:rsid w:val="008F02F8"/>
    <w:rsid w:val="008F0387"/>
    <w:rsid w:val="008F03D3"/>
    <w:rsid w:val="008F0520"/>
    <w:rsid w:val="008F060E"/>
    <w:rsid w:val="008F06C0"/>
    <w:rsid w:val="008F0F9A"/>
    <w:rsid w:val="008F11F8"/>
    <w:rsid w:val="008F121B"/>
    <w:rsid w:val="008F142F"/>
    <w:rsid w:val="008F15BB"/>
    <w:rsid w:val="008F1759"/>
    <w:rsid w:val="008F1A35"/>
    <w:rsid w:val="008F1B16"/>
    <w:rsid w:val="008F1CD9"/>
    <w:rsid w:val="008F1DF8"/>
    <w:rsid w:val="008F1ED4"/>
    <w:rsid w:val="008F2395"/>
    <w:rsid w:val="008F2507"/>
    <w:rsid w:val="008F279E"/>
    <w:rsid w:val="008F2BA6"/>
    <w:rsid w:val="008F2C72"/>
    <w:rsid w:val="008F2FDB"/>
    <w:rsid w:val="008F318B"/>
    <w:rsid w:val="008F31D2"/>
    <w:rsid w:val="008F367A"/>
    <w:rsid w:val="008F36DB"/>
    <w:rsid w:val="008F3839"/>
    <w:rsid w:val="008F393D"/>
    <w:rsid w:val="008F3991"/>
    <w:rsid w:val="008F39AC"/>
    <w:rsid w:val="008F39D2"/>
    <w:rsid w:val="008F3A7C"/>
    <w:rsid w:val="008F3AD0"/>
    <w:rsid w:val="008F3C6A"/>
    <w:rsid w:val="008F3ECC"/>
    <w:rsid w:val="008F3F99"/>
    <w:rsid w:val="008F3FD5"/>
    <w:rsid w:val="008F4012"/>
    <w:rsid w:val="008F42ED"/>
    <w:rsid w:val="008F435A"/>
    <w:rsid w:val="008F467E"/>
    <w:rsid w:val="008F470D"/>
    <w:rsid w:val="008F4823"/>
    <w:rsid w:val="008F4B7C"/>
    <w:rsid w:val="008F4B9D"/>
    <w:rsid w:val="008F4D53"/>
    <w:rsid w:val="008F5200"/>
    <w:rsid w:val="008F534F"/>
    <w:rsid w:val="008F53A4"/>
    <w:rsid w:val="008F55CA"/>
    <w:rsid w:val="008F586D"/>
    <w:rsid w:val="008F5943"/>
    <w:rsid w:val="008F5956"/>
    <w:rsid w:val="008F59BA"/>
    <w:rsid w:val="008F5BF4"/>
    <w:rsid w:val="008F5DB5"/>
    <w:rsid w:val="008F5F49"/>
    <w:rsid w:val="008F60F0"/>
    <w:rsid w:val="008F6155"/>
    <w:rsid w:val="008F61AF"/>
    <w:rsid w:val="008F61B1"/>
    <w:rsid w:val="008F63B7"/>
    <w:rsid w:val="008F689B"/>
    <w:rsid w:val="008F6AED"/>
    <w:rsid w:val="008F6C49"/>
    <w:rsid w:val="008F6DD3"/>
    <w:rsid w:val="008F6EA0"/>
    <w:rsid w:val="008F6FEA"/>
    <w:rsid w:val="008F702D"/>
    <w:rsid w:val="008F712E"/>
    <w:rsid w:val="008F718B"/>
    <w:rsid w:val="008F73DE"/>
    <w:rsid w:val="008F746F"/>
    <w:rsid w:val="008F7604"/>
    <w:rsid w:val="008F794A"/>
    <w:rsid w:val="008F79F1"/>
    <w:rsid w:val="008F7AD4"/>
    <w:rsid w:val="008F7EE2"/>
    <w:rsid w:val="00900078"/>
    <w:rsid w:val="009007E1"/>
    <w:rsid w:val="009007F2"/>
    <w:rsid w:val="00900A66"/>
    <w:rsid w:val="00900A72"/>
    <w:rsid w:val="0090149F"/>
    <w:rsid w:val="0090177D"/>
    <w:rsid w:val="00901ADA"/>
    <w:rsid w:val="00901B97"/>
    <w:rsid w:val="00901CF3"/>
    <w:rsid w:val="00901D7A"/>
    <w:rsid w:val="00901D96"/>
    <w:rsid w:val="00901F0D"/>
    <w:rsid w:val="00902027"/>
    <w:rsid w:val="009022B8"/>
    <w:rsid w:val="00902308"/>
    <w:rsid w:val="00902859"/>
    <w:rsid w:val="00902CB6"/>
    <w:rsid w:val="00902DB0"/>
    <w:rsid w:val="00902E6F"/>
    <w:rsid w:val="009030D1"/>
    <w:rsid w:val="009031D0"/>
    <w:rsid w:val="009032BA"/>
    <w:rsid w:val="00903432"/>
    <w:rsid w:val="009034E1"/>
    <w:rsid w:val="009037C7"/>
    <w:rsid w:val="00903DCD"/>
    <w:rsid w:val="00903E7E"/>
    <w:rsid w:val="00903E81"/>
    <w:rsid w:val="00904067"/>
    <w:rsid w:val="009040CD"/>
    <w:rsid w:val="009044CB"/>
    <w:rsid w:val="00904584"/>
    <w:rsid w:val="0090459D"/>
    <w:rsid w:val="0090472E"/>
    <w:rsid w:val="0090483E"/>
    <w:rsid w:val="00904AD3"/>
    <w:rsid w:val="00904CC4"/>
    <w:rsid w:val="00904FD3"/>
    <w:rsid w:val="00905012"/>
    <w:rsid w:val="0090524D"/>
    <w:rsid w:val="009052B6"/>
    <w:rsid w:val="00905380"/>
    <w:rsid w:val="009056F0"/>
    <w:rsid w:val="00905965"/>
    <w:rsid w:val="00905B17"/>
    <w:rsid w:val="00905B48"/>
    <w:rsid w:val="00905BC2"/>
    <w:rsid w:val="00905CED"/>
    <w:rsid w:val="00905E94"/>
    <w:rsid w:val="009061DC"/>
    <w:rsid w:val="0090624F"/>
    <w:rsid w:val="00906305"/>
    <w:rsid w:val="009065A9"/>
    <w:rsid w:val="00906615"/>
    <w:rsid w:val="0090677F"/>
    <w:rsid w:val="00906897"/>
    <w:rsid w:val="00906AEC"/>
    <w:rsid w:val="00906D48"/>
    <w:rsid w:val="009070BF"/>
    <w:rsid w:val="009071D8"/>
    <w:rsid w:val="00907307"/>
    <w:rsid w:val="00907595"/>
    <w:rsid w:val="00907758"/>
    <w:rsid w:val="00907972"/>
    <w:rsid w:val="009079CD"/>
    <w:rsid w:val="00907AEB"/>
    <w:rsid w:val="00907B60"/>
    <w:rsid w:val="00907DE6"/>
    <w:rsid w:val="0091003B"/>
    <w:rsid w:val="009101DB"/>
    <w:rsid w:val="00910A2E"/>
    <w:rsid w:val="00910A94"/>
    <w:rsid w:val="00910AA9"/>
    <w:rsid w:val="00910CF4"/>
    <w:rsid w:val="009114D5"/>
    <w:rsid w:val="0091198C"/>
    <w:rsid w:val="00911C1D"/>
    <w:rsid w:val="00911C38"/>
    <w:rsid w:val="00911C3E"/>
    <w:rsid w:val="00911CF4"/>
    <w:rsid w:val="009120E3"/>
    <w:rsid w:val="00912486"/>
    <w:rsid w:val="00912856"/>
    <w:rsid w:val="00912A91"/>
    <w:rsid w:val="00912C30"/>
    <w:rsid w:val="00912DE7"/>
    <w:rsid w:val="009130DC"/>
    <w:rsid w:val="009132C0"/>
    <w:rsid w:val="00913502"/>
    <w:rsid w:val="0091376C"/>
    <w:rsid w:val="00913AB2"/>
    <w:rsid w:val="00913C18"/>
    <w:rsid w:val="00913C5E"/>
    <w:rsid w:val="00914063"/>
    <w:rsid w:val="009140FE"/>
    <w:rsid w:val="00914205"/>
    <w:rsid w:val="0091474B"/>
    <w:rsid w:val="009149A2"/>
    <w:rsid w:val="00914A2D"/>
    <w:rsid w:val="00914BD6"/>
    <w:rsid w:val="00914CB5"/>
    <w:rsid w:val="00914D82"/>
    <w:rsid w:val="00915008"/>
    <w:rsid w:val="00915169"/>
    <w:rsid w:val="009155A9"/>
    <w:rsid w:val="009155FB"/>
    <w:rsid w:val="00915896"/>
    <w:rsid w:val="0091592D"/>
    <w:rsid w:val="00915BFF"/>
    <w:rsid w:val="00915CDE"/>
    <w:rsid w:val="00916037"/>
    <w:rsid w:val="009160C5"/>
    <w:rsid w:val="009163DA"/>
    <w:rsid w:val="0091649F"/>
    <w:rsid w:val="0091678F"/>
    <w:rsid w:val="00916804"/>
    <w:rsid w:val="00916A2E"/>
    <w:rsid w:val="00916C5D"/>
    <w:rsid w:val="00916C7D"/>
    <w:rsid w:val="00916D67"/>
    <w:rsid w:val="00916DEA"/>
    <w:rsid w:val="00916F22"/>
    <w:rsid w:val="00917080"/>
    <w:rsid w:val="009171EF"/>
    <w:rsid w:val="00917565"/>
    <w:rsid w:val="009178D8"/>
    <w:rsid w:val="00917937"/>
    <w:rsid w:val="00917C7F"/>
    <w:rsid w:val="00917CAB"/>
    <w:rsid w:val="0092011A"/>
    <w:rsid w:val="009203EA"/>
    <w:rsid w:val="0092057C"/>
    <w:rsid w:val="009205E9"/>
    <w:rsid w:val="009206D2"/>
    <w:rsid w:val="009207E5"/>
    <w:rsid w:val="009208E0"/>
    <w:rsid w:val="00920A47"/>
    <w:rsid w:val="00920DA7"/>
    <w:rsid w:val="00920E38"/>
    <w:rsid w:val="00921093"/>
    <w:rsid w:val="009211ED"/>
    <w:rsid w:val="009213FC"/>
    <w:rsid w:val="009218DA"/>
    <w:rsid w:val="0092190C"/>
    <w:rsid w:val="00921B57"/>
    <w:rsid w:val="00921F56"/>
    <w:rsid w:val="009220FA"/>
    <w:rsid w:val="0092247E"/>
    <w:rsid w:val="0092257E"/>
    <w:rsid w:val="00922810"/>
    <w:rsid w:val="00922959"/>
    <w:rsid w:val="00922BCD"/>
    <w:rsid w:val="00922C47"/>
    <w:rsid w:val="009231DA"/>
    <w:rsid w:val="009231FD"/>
    <w:rsid w:val="00923207"/>
    <w:rsid w:val="009232B6"/>
    <w:rsid w:val="009233BA"/>
    <w:rsid w:val="009236BC"/>
    <w:rsid w:val="009237D0"/>
    <w:rsid w:val="00923C2C"/>
    <w:rsid w:val="00923C3D"/>
    <w:rsid w:val="00923CE4"/>
    <w:rsid w:val="00923D99"/>
    <w:rsid w:val="00923E51"/>
    <w:rsid w:val="00923FBF"/>
    <w:rsid w:val="009242EE"/>
    <w:rsid w:val="0092435F"/>
    <w:rsid w:val="0092439F"/>
    <w:rsid w:val="009243F2"/>
    <w:rsid w:val="009245C5"/>
    <w:rsid w:val="00924C03"/>
    <w:rsid w:val="00924D4F"/>
    <w:rsid w:val="00924F22"/>
    <w:rsid w:val="00925351"/>
    <w:rsid w:val="009253B0"/>
    <w:rsid w:val="00925574"/>
    <w:rsid w:val="00925890"/>
    <w:rsid w:val="00925A45"/>
    <w:rsid w:val="00925ADD"/>
    <w:rsid w:val="00925E3C"/>
    <w:rsid w:val="00926098"/>
    <w:rsid w:val="0092615A"/>
    <w:rsid w:val="00926231"/>
    <w:rsid w:val="00926830"/>
    <w:rsid w:val="00926A70"/>
    <w:rsid w:val="00926CD8"/>
    <w:rsid w:val="00926DAC"/>
    <w:rsid w:val="00926F21"/>
    <w:rsid w:val="009270A4"/>
    <w:rsid w:val="00927185"/>
    <w:rsid w:val="009271E5"/>
    <w:rsid w:val="009278CF"/>
    <w:rsid w:val="00927AD7"/>
    <w:rsid w:val="00927AE1"/>
    <w:rsid w:val="00927C2C"/>
    <w:rsid w:val="00927DA3"/>
    <w:rsid w:val="0093005D"/>
    <w:rsid w:val="0093009D"/>
    <w:rsid w:val="009301CB"/>
    <w:rsid w:val="009302AC"/>
    <w:rsid w:val="009302B2"/>
    <w:rsid w:val="009306C4"/>
    <w:rsid w:val="009306CC"/>
    <w:rsid w:val="00930731"/>
    <w:rsid w:val="00930907"/>
    <w:rsid w:val="00930910"/>
    <w:rsid w:val="009309B2"/>
    <w:rsid w:val="00930E1C"/>
    <w:rsid w:val="00930EF4"/>
    <w:rsid w:val="0093105B"/>
    <w:rsid w:val="00931309"/>
    <w:rsid w:val="00931373"/>
    <w:rsid w:val="009316C0"/>
    <w:rsid w:val="00931728"/>
    <w:rsid w:val="009318FF"/>
    <w:rsid w:val="00931C10"/>
    <w:rsid w:val="00931DE8"/>
    <w:rsid w:val="00931ED4"/>
    <w:rsid w:val="0093206B"/>
    <w:rsid w:val="0093210E"/>
    <w:rsid w:val="00932113"/>
    <w:rsid w:val="00932276"/>
    <w:rsid w:val="0093231F"/>
    <w:rsid w:val="0093246A"/>
    <w:rsid w:val="009329AC"/>
    <w:rsid w:val="00932B25"/>
    <w:rsid w:val="00932B2D"/>
    <w:rsid w:val="00932DA4"/>
    <w:rsid w:val="00932EBF"/>
    <w:rsid w:val="00932EC7"/>
    <w:rsid w:val="00932FE6"/>
    <w:rsid w:val="00933021"/>
    <w:rsid w:val="00933138"/>
    <w:rsid w:val="009331CB"/>
    <w:rsid w:val="009331ED"/>
    <w:rsid w:val="00933291"/>
    <w:rsid w:val="00933673"/>
    <w:rsid w:val="00933CA1"/>
    <w:rsid w:val="00933CD5"/>
    <w:rsid w:val="00933DC7"/>
    <w:rsid w:val="00933F7C"/>
    <w:rsid w:val="0093423E"/>
    <w:rsid w:val="0093456C"/>
    <w:rsid w:val="0093457C"/>
    <w:rsid w:val="00934636"/>
    <w:rsid w:val="009346ED"/>
    <w:rsid w:val="009347D9"/>
    <w:rsid w:val="009348F1"/>
    <w:rsid w:val="009349B0"/>
    <w:rsid w:val="00934BB3"/>
    <w:rsid w:val="00934D0D"/>
    <w:rsid w:val="00934D4F"/>
    <w:rsid w:val="00934E35"/>
    <w:rsid w:val="00934EA5"/>
    <w:rsid w:val="0093528D"/>
    <w:rsid w:val="00935373"/>
    <w:rsid w:val="00935450"/>
    <w:rsid w:val="0093572C"/>
    <w:rsid w:val="009357AA"/>
    <w:rsid w:val="009357CF"/>
    <w:rsid w:val="0093588E"/>
    <w:rsid w:val="00935A62"/>
    <w:rsid w:val="00935A7C"/>
    <w:rsid w:val="00936298"/>
    <w:rsid w:val="00936434"/>
    <w:rsid w:val="009366AF"/>
    <w:rsid w:val="00936799"/>
    <w:rsid w:val="00936818"/>
    <w:rsid w:val="00936ABB"/>
    <w:rsid w:val="00936C8B"/>
    <w:rsid w:val="00936FB6"/>
    <w:rsid w:val="009372B5"/>
    <w:rsid w:val="00937503"/>
    <w:rsid w:val="0093764E"/>
    <w:rsid w:val="00937696"/>
    <w:rsid w:val="00937961"/>
    <w:rsid w:val="00937AE9"/>
    <w:rsid w:val="00937C16"/>
    <w:rsid w:val="00937ECB"/>
    <w:rsid w:val="00937F25"/>
    <w:rsid w:val="009400C8"/>
    <w:rsid w:val="009404F5"/>
    <w:rsid w:val="00940EF0"/>
    <w:rsid w:val="00941142"/>
    <w:rsid w:val="00941171"/>
    <w:rsid w:val="00941449"/>
    <w:rsid w:val="009414DA"/>
    <w:rsid w:val="00941686"/>
    <w:rsid w:val="009416CD"/>
    <w:rsid w:val="0094175E"/>
    <w:rsid w:val="009417C9"/>
    <w:rsid w:val="009419EB"/>
    <w:rsid w:val="00941E86"/>
    <w:rsid w:val="00941F21"/>
    <w:rsid w:val="009422FA"/>
    <w:rsid w:val="009423B8"/>
    <w:rsid w:val="009423C7"/>
    <w:rsid w:val="009424A4"/>
    <w:rsid w:val="009424C7"/>
    <w:rsid w:val="009425E4"/>
    <w:rsid w:val="009426AA"/>
    <w:rsid w:val="00942856"/>
    <w:rsid w:val="00942867"/>
    <w:rsid w:val="00942AA4"/>
    <w:rsid w:val="00942BB1"/>
    <w:rsid w:val="00942ED9"/>
    <w:rsid w:val="00942F1F"/>
    <w:rsid w:val="00942F2F"/>
    <w:rsid w:val="00942F4F"/>
    <w:rsid w:val="009430AD"/>
    <w:rsid w:val="00943239"/>
    <w:rsid w:val="009432A6"/>
    <w:rsid w:val="009432AD"/>
    <w:rsid w:val="00943471"/>
    <w:rsid w:val="009434AF"/>
    <w:rsid w:val="00943523"/>
    <w:rsid w:val="00943761"/>
    <w:rsid w:val="0094385A"/>
    <w:rsid w:val="00943A5B"/>
    <w:rsid w:val="00943BF0"/>
    <w:rsid w:val="00943E46"/>
    <w:rsid w:val="00943F68"/>
    <w:rsid w:val="00944346"/>
    <w:rsid w:val="00944655"/>
    <w:rsid w:val="00944710"/>
    <w:rsid w:val="00944855"/>
    <w:rsid w:val="00944B55"/>
    <w:rsid w:val="00944CA9"/>
    <w:rsid w:val="00944E55"/>
    <w:rsid w:val="00945020"/>
    <w:rsid w:val="009451C8"/>
    <w:rsid w:val="0094538F"/>
    <w:rsid w:val="00945443"/>
    <w:rsid w:val="0094551D"/>
    <w:rsid w:val="00945666"/>
    <w:rsid w:val="009459D1"/>
    <w:rsid w:val="009459FF"/>
    <w:rsid w:val="00945CD4"/>
    <w:rsid w:val="00945F37"/>
    <w:rsid w:val="00946415"/>
    <w:rsid w:val="00946527"/>
    <w:rsid w:val="009465E6"/>
    <w:rsid w:val="0094668F"/>
    <w:rsid w:val="009467E2"/>
    <w:rsid w:val="00946D2D"/>
    <w:rsid w:val="009471F6"/>
    <w:rsid w:val="0094738A"/>
    <w:rsid w:val="009474E5"/>
    <w:rsid w:val="00947557"/>
    <w:rsid w:val="009475B9"/>
    <w:rsid w:val="00947875"/>
    <w:rsid w:val="009479C2"/>
    <w:rsid w:val="00947A5C"/>
    <w:rsid w:val="00947D88"/>
    <w:rsid w:val="00947E6A"/>
    <w:rsid w:val="009500E0"/>
    <w:rsid w:val="009508BF"/>
    <w:rsid w:val="00950AA9"/>
    <w:rsid w:val="00950B64"/>
    <w:rsid w:val="00950CBC"/>
    <w:rsid w:val="00950DB7"/>
    <w:rsid w:val="00950EC4"/>
    <w:rsid w:val="00950EF2"/>
    <w:rsid w:val="00950EF9"/>
    <w:rsid w:val="00950F9D"/>
    <w:rsid w:val="0095114D"/>
    <w:rsid w:val="009512D6"/>
    <w:rsid w:val="009514F6"/>
    <w:rsid w:val="009515B7"/>
    <w:rsid w:val="009517C0"/>
    <w:rsid w:val="00951B38"/>
    <w:rsid w:val="00951D6D"/>
    <w:rsid w:val="00951EC5"/>
    <w:rsid w:val="00951F47"/>
    <w:rsid w:val="009520EA"/>
    <w:rsid w:val="00952137"/>
    <w:rsid w:val="0095219C"/>
    <w:rsid w:val="00952264"/>
    <w:rsid w:val="00952625"/>
    <w:rsid w:val="009526D3"/>
    <w:rsid w:val="0095284E"/>
    <w:rsid w:val="00952D88"/>
    <w:rsid w:val="00952DB4"/>
    <w:rsid w:val="00952E64"/>
    <w:rsid w:val="00953291"/>
    <w:rsid w:val="00953299"/>
    <w:rsid w:val="00953E29"/>
    <w:rsid w:val="00953FEC"/>
    <w:rsid w:val="00954035"/>
    <w:rsid w:val="009540B2"/>
    <w:rsid w:val="00954175"/>
    <w:rsid w:val="00954411"/>
    <w:rsid w:val="00954555"/>
    <w:rsid w:val="00954A55"/>
    <w:rsid w:val="00954A61"/>
    <w:rsid w:val="00954A83"/>
    <w:rsid w:val="00954AB6"/>
    <w:rsid w:val="00954DDA"/>
    <w:rsid w:val="009550B4"/>
    <w:rsid w:val="00955215"/>
    <w:rsid w:val="0095558A"/>
    <w:rsid w:val="00955B0E"/>
    <w:rsid w:val="00955CBA"/>
    <w:rsid w:val="00955CF8"/>
    <w:rsid w:val="00956243"/>
    <w:rsid w:val="009565FF"/>
    <w:rsid w:val="009569BC"/>
    <w:rsid w:val="009569C4"/>
    <w:rsid w:val="00956BC5"/>
    <w:rsid w:val="00956DCE"/>
    <w:rsid w:val="00956E89"/>
    <w:rsid w:val="009570F3"/>
    <w:rsid w:val="00957363"/>
    <w:rsid w:val="0095736F"/>
    <w:rsid w:val="009575CE"/>
    <w:rsid w:val="0095760B"/>
    <w:rsid w:val="009577B0"/>
    <w:rsid w:val="009578F0"/>
    <w:rsid w:val="00957A49"/>
    <w:rsid w:val="00957E5D"/>
    <w:rsid w:val="00957E94"/>
    <w:rsid w:val="0096003B"/>
    <w:rsid w:val="00960084"/>
    <w:rsid w:val="00960178"/>
    <w:rsid w:val="009601C9"/>
    <w:rsid w:val="0096026A"/>
    <w:rsid w:val="0096052A"/>
    <w:rsid w:val="00960708"/>
    <w:rsid w:val="009609C4"/>
    <w:rsid w:val="00960A0E"/>
    <w:rsid w:val="00960D7E"/>
    <w:rsid w:val="00960EE8"/>
    <w:rsid w:val="00960F8B"/>
    <w:rsid w:val="0096110E"/>
    <w:rsid w:val="00961B91"/>
    <w:rsid w:val="00961C8B"/>
    <w:rsid w:val="00961CBA"/>
    <w:rsid w:val="00961D71"/>
    <w:rsid w:val="00961F12"/>
    <w:rsid w:val="009620D9"/>
    <w:rsid w:val="009620FD"/>
    <w:rsid w:val="009621C4"/>
    <w:rsid w:val="00962447"/>
    <w:rsid w:val="0096256D"/>
    <w:rsid w:val="009625B7"/>
    <w:rsid w:val="00962892"/>
    <w:rsid w:val="00962A74"/>
    <w:rsid w:val="00962ACE"/>
    <w:rsid w:val="00962B2B"/>
    <w:rsid w:val="00962C07"/>
    <w:rsid w:val="00962C48"/>
    <w:rsid w:val="00962C6C"/>
    <w:rsid w:val="00962EBA"/>
    <w:rsid w:val="00962FAF"/>
    <w:rsid w:val="00963333"/>
    <w:rsid w:val="0096356C"/>
    <w:rsid w:val="009635B7"/>
    <w:rsid w:val="00963780"/>
    <w:rsid w:val="00963806"/>
    <w:rsid w:val="00963815"/>
    <w:rsid w:val="009639DF"/>
    <w:rsid w:val="00963F69"/>
    <w:rsid w:val="00964773"/>
    <w:rsid w:val="009647C6"/>
    <w:rsid w:val="00964A3F"/>
    <w:rsid w:val="00964B47"/>
    <w:rsid w:val="00964BEB"/>
    <w:rsid w:val="00964D64"/>
    <w:rsid w:val="00965623"/>
    <w:rsid w:val="00965765"/>
    <w:rsid w:val="00965AC9"/>
    <w:rsid w:val="00965BF1"/>
    <w:rsid w:val="00965EDB"/>
    <w:rsid w:val="00965F8E"/>
    <w:rsid w:val="009660C8"/>
    <w:rsid w:val="00966339"/>
    <w:rsid w:val="009663A5"/>
    <w:rsid w:val="009663B7"/>
    <w:rsid w:val="0096646E"/>
    <w:rsid w:val="00966501"/>
    <w:rsid w:val="00966513"/>
    <w:rsid w:val="00966606"/>
    <w:rsid w:val="0096663D"/>
    <w:rsid w:val="009668FC"/>
    <w:rsid w:val="00966C17"/>
    <w:rsid w:val="00966F55"/>
    <w:rsid w:val="00966FAD"/>
    <w:rsid w:val="00967073"/>
    <w:rsid w:val="00967105"/>
    <w:rsid w:val="00967139"/>
    <w:rsid w:val="00967402"/>
    <w:rsid w:val="00967473"/>
    <w:rsid w:val="00967680"/>
    <w:rsid w:val="0096768D"/>
    <w:rsid w:val="00967756"/>
    <w:rsid w:val="00967B6C"/>
    <w:rsid w:val="00967DD4"/>
    <w:rsid w:val="009700CD"/>
    <w:rsid w:val="00970177"/>
    <w:rsid w:val="0097021A"/>
    <w:rsid w:val="00970411"/>
    <w:rsid w:val="009706F1"/>
    <w:rsid w:val="009708C8"/>
    <w:rsid w:val="00970983"/>
    <w:rsid w:val="00970A84"/>
    <w:rsid w:val="00970AF0"/>
    <w:rsid w:val="00970B58"/>
    <w:rsid w:val="00970D0D"/>
    <w:rsid w:val="00970D22"/>
    <w:rsid w:val="0097103F"/>
    <w:rsid w:val="00971251"/>
    <w:rsid w:val="0097126C"/>
    <w:rsid w:val="0097139A"/>
    <w:rsid w:val="00971437"/>
    <w:rsid w:val="00971783"/>
    <w:rsid w:val="0097198A"/>
    <w:rsid w:val="00971BEC"/>
    <w:rsid w:val="00971FA9"/>
    <w:rsid w:val="00972183"/>
    <w:rsid w:val="00972653"/>
    <w:rsid w:val="00972A37"/>
    <w:rsid w:val="00972A41"/>
    <w:rsid w:val="00972FED"/>
    <w:rsid w:val="0097311B"/>
    <w:rsid w:val="00973492"/>
    <w:rsid w:val="0097351F"/>
    <w:rsid w:val="00973531"/>
    <w:rsid w:val="00973580"/>
    <w:rsid w:val="009735DC"/>
    <w:rsid w:val="00973639"/>
    <w:rsid w:val="00973762"/>
    <w:rsid w:val="0097399B"/>
    <w:rsid w:val="00973ACC"/>
    <w:rsid w:val="00973BC3"/>
    <w:rsid w:val="00973CCB"/>
    <w:rsid w:val="009740B9"/>
    <w:rsid w:val="00974221"/>
    <w:rsid w:val="009743AD"/>
    <w:rsid w:val="009745CA"/>
    <w:rsid w:val="00974605"/>
    <w:rsid w:val="0097463C"/>
    <w:rsid w:val="009746A7"/>
    <w:rsid w:val="0097488F"/>
    <w:rsid w:val="009749D2"/>
    <w:rsid w:val="00974B62"/>
    <w:rsid w:val="00974B6E"/>
    <w:rsid w:val="00974DDB"/>
    <w:rsid w:val="00974EAC"/>
    <w:rsid w:val="00975063"/>
    <w:rsid w:val="009750CB"/>
    <w:rsid w:val="0097536A"/>
    <w:rsid w:val="00975519"/>
    <w:rsid w:val="00975A36"/>
    <w:rsid w:val="009760D0"/>
    <w:rsid w:val="00976215"/>
    <w:rsid w:val="0097623C"/>
    <w:rsid w:val="00976649"/>
    <w:rsid w:val="0097675E"/>
    <w:rsid w:val="0097685F"/>
    <w:rsid w:val="009768CD"/>
    <w:rsid w:val="009768EC"/>
    <w:rsid w:val="009769C6"/>
    <w:rsid w:val="00976A47"/>
    <w:rsid w:val="00976B76"/>
    <w:rsid w:val="00976CC7"/>
    <w:rsid w:val="00976F30"/>
    <w:rsid w:val="00976F40"/>
    <w:rsid w:val="009770D9"/>
    <w:rsid w:val="00977103"/>
    <w:rsid w:val="00977508"/>
    <w:rsid w:val="00977628"/>
    <w:rsid w:val="0097762B"/>
    <w:rsid w:val="00977885"/>
    <w:rsid w:val="009779B7"/>
    <w:rsid w:val="00977A73"/>
    <w:rsid w:val="00977C35"/>
    <w:rsid w:val="00977C48"/>
    <w:rsid w:val="00977CC5"/>
    <w:rsid w:val="00977CE6"/>
    <w:rsid w:val="00977DA9"/>
    <w:rsid w:val="00977DDD"/>
    <w:rsid w:val="00977F76"/>
    <w:rsid w:val="00980211"/>
    <w:rsid w:val="009804A1"/>
    <w:rsid w:val="009805B6"/>
    <w:rsid w:val="009807BC"/>
    <w:rsid w:val="00980938"/>
    <w:rsid w:val="00980A90"/>
    <w:rsid w:val="00980B34"/>
    <w:rsid w:val="00980B81"/>
    <w:rsid w:val="00981088"/>
    <w:rsid w:val="009814FF"/>
    <w:rsid w:val="00981615"/>
    <w:rsid w:val="009816BA"/>
    <w:rsid w:val="00981918"/>
    <w:rsid w:val="00981A73"/>
    <w:rsid w:val="00981B6D"/>
    <w:rsid w:val="00981CC5"/>
    <w:rsid w:val="00981E33"/>
    <w:rsid w:val="00981EC3"/>
    <w:rsid w:val="00981F8A"/>
    <w:rsid w:val="00981F9A"/>
    <w:rsid w:val="00982002"/>
    <w:rsid w:val="0098221A"/>
    <w:rsid w:val="0098245B"/>
    <w:rsid w:val="0098250E"/>
    <w:rsid w:val="00982660"/>
    <w:rsid w:val="009828D6"/>
    <w:rsid w:val="00982F47"/>
    <w:rsid w:val="009835EB"/>
    <w:rsid w:val="0098362A"/>
    <w:rsid w:val="009838A1"/>
    <w:rsid w:val="00983ACF"/>
    <w:rsid w:val="00983BEE"/>
    <w:rsid w:val="00983C2D"/>
    <w:rsid w:val="00983C9D"/>
    <w:rsid w:val="00983CA4"/>
    <w:rsid w:val="00983D79"/>
    <w:rsid w:val="009840A6"/>
    <w:rsid w:val="00984165"/>
    <w:rsid w:val="009841E8"/>
    <w:rsid w:val="009842B0"/>
    <w:rsid w:val="0098441B"/>
    <w:rsid w:val="0098448E"/>
    <w:rsid w:val="009848FB"/>
    <w:rsid w:val="009852B1"/>
    <w:rsid w:val="009854C4"/>
    <w:rsid w:val="00985732"/>
    <w:rsid w:val="009857B0"/>
    <w:rsid w:val="009857EA"/>
    <w:rsid w:val="0098586B"/>
    <w:rsid w:val="0098592B"/>
    <w:rsid w:val="00985C94"/>
    <w:rsid w:val="00985F52"/>
    <w:rsid w:val="00986353"/>
    <w:rsid w:val="0098671A"/>
    <w:rsid w:val="00986748"/>
    <w:rsid w:val="009867EE"/>
    <w:rsid w:val="00986886"/>
    <w:rsid w:val="009868CA"/>
    <w:rsid w:val="00986B82"/>
    <w:rsid w:val="00986F8A"/>
    <w:rsid w:val="0098743C"/>
    <w:rsid w:val="009874A4"/>
    <w:rsid w:val="00987564"/>
    <w:rsid w:val="00987621"/>
    <w:rsid w:val="00987963"/>
    <w:rsid w:val="00990122"/>
    <w:rsid w:val="009902A0"/>
    <w:rsid w:val="009905B9"/>
    <w:rsid w:val="009907A2"/>
    <w:rsid w:val="00990D4A"/>
    <w:rsid w:val="00990D55"/>
    <w:rsid w:val="00991118"/>
    <w:rsid w:val="00991187"/>
    <w:rsid w:val="00991755"/>
    <w:rsid w:val="00991757"/>
    <w:rsid w:val="0099197C"/>
    <w:rsid w:val="00991CDB"/>
    <w:rsid w:val="0099200E"/>
    <w:rsid w:val="00992108"/>
    <w:rsid w:val="0099250B"/>
    <w:rsid w:val="009925D0"/>
    <w:rsid w:val="009929E4"/>
    <w:rsid w:val="00992C2F"/>
    <w:rsid w:val="00992C38"/>
    <w:rsid w:val="00992D24"/>
    <w:rsid w:val="00992FBB"/>
    <w:rsid w:val="00993190"/>
    <w:rsid w:val="00993299"/>
    <w:rsid w:val="009933A6"/>
    <w:rsid w:val="009933F6"/>
    <w:rsid w:val="009933F7"/>
    <w:rsid w:val="00993441"/>
    <w:rsid w:val="009934CC"/>
    <w:rsid w:val="00993502"/>
    <w:rsid w:val="00993B80"/>
    <w:rsid w:val="00993FE1"/>
    <w:rsid w:val="009941FC"/>
    <w:rsid w:val="00994495"/>
    <w:rsid w:val="0099449C"/>
    <w:rsid w:val="009944EF"/>
    <w:rsid w:val="009946E6"/>
    <w:rsid w:val="00994740"/>
    <w:rsid w:val="009947A5"/>
    <w:rsid w:val="00995528"/>
    <w:rsid w:val="0099552F"/>
    <w:rsid w:val="00995862"/>
    <w:rsid w:val="00995A76"/>
    <w:rsid w:val="00995AAC"/>
    <w:rsid w:val="00995B60"/>
    <w:rsid w:val="00995D33"/>
    <w:rsid w:val="00995D86"/>
    <w:rsid w:val="00995F39"/>
    <w:rsid w:val="00996545"/>
    <w:rsid w:val="00996673"/>
    <w:rsid w:val="00996CAE"/>
    <w:rsid w:val="00996E6D"/>
    <w:rsid w:val="00996FD1"/>
    <w:rsid w:val="00997553"/>
    <w:rsid w:val="00997564"/>
    <w:rsid w:val="0099774D"/>
    <w:rsid w:val="009979B9"/>
    <w:rsid w:val="00997A5D"/>
    <w:rsid w:val="00997A98"/>
    <w:rsid w:val="00997B56"/>
    <w:rsid w:val="00997E8C"/>
    <w:rsid w:val="009A001A"/>
    <w:rsid w:val="009A01FB"/>
    <w:rsid w:val="009A020B"/>
    <w:rsid w:val="009A02C3"/>
    <w:rsid w:val="009A0359"/>
    <w:rsid w:val="009A0412"/>
    <w:rsid w:val="009A0414"/>
    <w:rsid w:val="009A0630"/>
    <w:rsid w:val="009A073C"/>
    <w:rsid w:val="009A07D9"/>
    <w:rsid w:val="009A07E0"/>
    <w:rsid w:val="009A0956"/>
    <w:rsid w:val="009A0AA0"/>
    <w:rsid w:val="009A0CD9"/>
    <w:rsid w:val="009A0D13"/>
    <w:rsid w:val="009A0E94"/>
    <w:rsid w:val="009A1124"/>
    <w:rsid w:val="009A11DD"/>
    <w:rsid w:val="009A15AC"/>
    <w:rsid w:val="009A1841"/>
    <w:rsid w:val="009A1F12"/>
    <w:rsid w:val="009A1F4F"/>
    <w:rsid w:val="009A21F2"/>
    <w:rsid w:val="009A223E"/>
    <w:rsid w:val="009A2372"/>
    <w:rsid w:val="009A23A6"/>
    <w:rsid w:val="009A2AB7"/>
    <w:rsid w:val="009A2B5C"/>
    <w:rsid w:val="009A2BF1"/>
    <w:rsid w:val="009A3052"/>
    <w:rsid w:val="009A3158"/>
    <w:rsid w:val="009A3552"/>
    <w:rsid w:val="009A3A69"/>
    <w:rsid w:val="009A3B4D"/>
    <w:rsid w:val="009A3C7D"/>
    <w:rsid w:val="009A3F20"/>
    <w:rsid w:val="009A3FD5"/>
    <w:rsid w:val="009A4522"/>
    <w:rsid w:val="009A46AA"/>
    <w:rsid w:val="009A481D"/>
    <w:rsid w:val="009A48D8"/>
    <w:rsid w:val="009A4A69"/>
    <w:rsid w:val="009A4CE6"/>
    <w:rsid w:val="009A4DB5"/>
    <w:rsid w:val="009A4DB8"/>
    <w:rsid w:val="009A4F29"/>
    <w:rsid w:val="009A5069"/>
    <w:rsid w:val="009A5361"/>
    <w:rsid w:val="009A53DD"/>
    <w:rsid w:val="009A55A1"/>
    <w:rsid w:val="009A5A09"/>
    <w:rsid w:val="009A5ECF"/>
    <w:rsid w:val="009A61E9"/>
    <w:rsid w:val="009A6449"/>
    <w:rsid w:val="009A66C1"/>
    <w:rsid w:val="009A6AEC"/>
    <w:rsid w:val="009A6DF2"/>
    <w:rsid w:val="009A70D3"/>
    <w:rsid w:val="009A71A7"/>
    <w:rsid w:val="009A74F2"/>
    <w:rsid w:val="009A7517"/>
    <w:rsid w:val="009A7581"/>
    <w:rsid w:val="009A7B43"/>
    <w:rsid w:val="009A7E32"/>
    <w:rsid w:val="009A7EE7"/>
    <w:rsid w:val="009A7F05"/>
    <w:rsid w:val="009B02AD"/>
    <w:rsid w:val="009B03A2"/>
    <w:rsid w:val="009B0607"/>
    <w:rsid w:val="009B0752"/>
    <w:rsid w:val="009B077E"/>
    <w:rsid w:val="009B0787"/>
    <w:rsid w:val="009B090D"/>
    <w:rsid w:val="009B0987"/>
    <w:rsid w:val="009B0AEC"/>
    <w:rsid w:val="009B0B23"/>
    <w:rsid w:val="009B0C39"/>
    <w:rsid w:val="009B0CD7"/>
    <w:rsid w:val="009B0D7C"/>
    <w:rsid w:val="009B1328"/>
    <w:rsid w:val="009B14B6"/>
    <w:rsid w:val="009B157A"/>
    <w:rsid w:val="009B1655"/>
    <w:rsid w:val="009B1753"/>
    <w:rsid w:val="009B18AA"/>
    <w:rsid w:val="009B1ABD"/>
    <w:rsid w:val="009B1B33"/>
    <w:rsid w:val="009B1ECB"/>
    <w:rsid w:val="009B2219"/>
    <w:rsid w:val="009B2338"/>
    <w:rsid w:val="009B26E6"/>
    <w:rsid w:val="009B2A58"/>
    <w:rsid w:val="009B2C24"/>
    <w:rsid w:val="009B2DA4"/>
    <w:rsid w:val="009B31C4"/>
    <w:rsid w:val="009B3302"/>
    <w:rsid w:val="009B359B"/>
    <w:rsid w:val="009B370E"/>
    <w:rsid w:val="009B3802"/>
    <w:rsid w:val="009B39C4"/>
    <w:rsid w:val="009B3ACE"/>
    <w:rsid w:val="009B3B2B"/>
    <w:rsid w:val="009B3D78"/>
    <w:rsid w:val="009B3DB0"/>
    <w:rsid w:val="009B3F99"/>
    <w:rsid w:val="009B41BD"/>
    <w:rsid w:val="009B46A7"/>
    <w:rsid w:val="009B474A"/>
    <w:rsid w:val="009B483E"/>
    <w:rsid w:val="009B4984"/>
    <w:rsid w:val="009B4B03"/>
    <w:rsid w:val="009B4D4B"/>
    <w:rsid w:val="009B4E2C"/>
    <w:rsid w:val="009B4ECD"/>
    <w:rsid w:val="009B4F39"/>
    <w:rsid w:val="009B514F"/>
    <w:rsid w:val="009B5627"/>
    <w:rsid w:val="009B59E6"/>
    <w:rsid w:val="009B5B89"/>
    <w:rsid w:val="009B5BC6"/>
    <w:rsid w:val="009B5CB5"/>
    <w:rsid w:val="009B5D21"/>
    <w:rsid w:val="009B5D71"/>
    <w:rsid w:val="009B600D"/>
    <w:rsid w:val="009B602C"/>
    <w:rsid w:val="009B6034"/>
    <w:rsid w:val="009B6086"/>
    <w:rsid w:val="009B63F9"/>
    <w:rsid w:val="009B6510"/>
    <w:rsid w:val="009B66FC"/>
    <w:rsid w:val="009B6A2C"/>
    <w:rsid w:val="009B6C67"/>
    <w:rsid w:val="009B772F"/>
    <w:rsid w:val="009B79DE"/>
    <w:rsid w:val="009B7E98"/>
    <w:rsid w:val="009B7FAE"/>
    <w:rsid w:val="009C010E"/>
    <w:rsid w:val="009C0259"/>
    <w:rsid w:val="009C0346"/>
    <w:rsid w:val="009C08C1"/>
    <w:rsid w:val="009C08DA"/>
    <w:rsid w:val="009C0956"/>
    <w:rsid w:val="009C0A8B"/>
    <w:rsid w:val="009C0BB0"/>
    <w:rsid w:val="009C0D09"/>
    <w:rsid w:val="009C0D4B"/>
    <w:rsid w:val="009C0EC6"/>
    <w:rsid w:val="009C12D6"/>
    <w:rsid w:val="009C13C3"/>
    <w:rsid w:val="009C1468"/>
    <w:rsid w:val="009C1927"/>
    <w:rsid w:val="009C19A7"/>
    <w:rsid w:val="009C1D64"/>
    <w:rsid w:val="009C1DB5"/>
    <w:rsid w:val="009C1F03"/>
    <w:rsid w:val="009C20D0"/>
    <w:rsid w:val="009C241C"/>
    <w:rsid w:val="009C2555"/>
    <w:rsid w:val="009C2959"/>
    <w:rsid w:val="009C297C"/>
    <w:rsid w:val="009C2B95"/>
    <w:rsid w:val="009C2D50"/>
    <w:rsid w:val="009C2F11"/>
    <w:rsid w:val="009C340B"/>
    <w:rsid w:val="009C35E1"/>
    <w:rsid w:val="009C377E"/>
    <w:rsid w:val="009C37E4"/>
    <w:rsid w:val="009C3A9C"/>
    <w:rsid w:val="009C3BBB"/>
    <w:rsid w:val="009C3C58"/>
    <w:rsid w:val="009C3DEE"/>
    <w:rsid w:val="009C4135"/>
    <w:rsid w:val="009C419E"/>
    <w:rsid w:val="009C45C7"/>
    <w:rsid w:val="009C47A4"/>
    <w:rsid w:val="009C4997"/>
    <w:rsid w:val="009C4C93"/>
    <w:rsid w:val="009C4DB3"/>
    <w:rsid w:val="009C4DC5"/>
    <w:rsid w:val="009C4E16"/>
    <w:rsid w:val="009C5312"/>
    <w:rsid w:val="009C5749"/>
    <w:rsid w:val="009C58AB"/>
    <w:rsid w:val="009C5E15"/>
    <w:rsid w:val="009C5E46"/>
    <w:rsid w:val="009C5FE0"/>
    <w:rsid w:val="009C60AE"/>
    <w:rsid w:val="009C6134"/>
    <w:rsid w:val="009C6136"/>
    <w:rsid w:val="009C61AE"/>
    <w:rsid w:val="009C61F3"/>
    <w:rsid w:val="009C6240"/>
    <w:rsid w:val="009C6316"/>
    <w:rsid w:val="009C64D1"/>
    <w:rsid w:val="009C668B"/>
    <w:rsid w:val="009C6796"/>
    <w:rsid w:val="009C6801"/>
    <w:rsid w:val="009C6848"/>
    <w:rsid w:val="009C6A1A"/>
    <w:rsid w:val="009C6C19"/>
    <w:rsid w:val="009C6DA7"/>
    <w:rsid w:val="009C6E91"/>
    <w:rsid w:val="009C6F78"/>
    <w:rsid w:val="009C700E"/>
    <w:rsid w:val="009C702C"/>
    <w:rsid w:val="009C7030"/>
    <w:rsid w:val="009C719F"/>
    <w:rsid w:val="009C7237"/>
    <w:rsid w:val="009C73EC"/>
    <w:rsid w:val="009C7403"/>
    <w:rsid w:val="009C7412"/>
    <w:rsid w:val="009C7532"/>
    <w:rsid w:val="009C763F"/>
    <w:rsid w:val="009C78BE"/>
    <w:rsid w:val="009C7FA8"/>
    <w:rsid w:val="009C7FAC"/>
    <w:rsid w:val="009D00AD"/>
    <w:rsid w:val="009D0536"/>
    <w:rsid w:val="009D053B"/>
    <w:rsid w:val="009D05B0"/>
    <w:rsid w:val="009D0697"/>
    <w:rsid w:val="009D07DE"/>
    <w:rsid w:val="009D089C"/>
    <w:rsid w:val="009D09E7"/>
    <w:rsid w:val="009D0AE3"/>
    <w:rsid w:val="009D0BAE"/>
    <w:rsid w:val="009D0FCC"/>
    <w:rsid w:val="009D11A7"/>
    <w:rsid w:val="009D11EC"/>
    <w:rsid w:val="009D128D"/>
    <w:rsid w:val="009D13FF"/>
    <w:rsid w:val="009D151B"/>
    <w:rsid w:val="009D16DB"/>
    <w:rsid w:val="009D175D"/>
    <w:rsid w:val="009D1811"/>
    <w:rsid w:val="009D1A30"/>
    <w:rsid w:val="009D1BC7"/>
    <w:rsid w:val="009D1F4E"/>
    <w:rsid w:val="009D24F2"/>
    <w:rsid w:val="009D2558"/>
    <w:rsid w:val="009D2691"/>
    <w:rsid w:val="009D2767"/>
    <w:rsid w:val="009D2895"/>
    <w:rsid w:val="009D2938"/>
    <w:rsid w:val="009D29AA"/>
    <w:rsid w:val="009D2D6E"/>
    <w:rsid w:val="009D2E7C"/>
    <w:rsid w:val="009D33FD"/>
    <w:rsid w:val="009D354F"/>
    <w:rsid w:val="009D3789"/>
    <w:rsid w:val="009D37FB"/>
    <w:rsid w:val="009D3806"/>
    <w:rsid w:val="009D3853"/>
    <w:rsid w:val="009D3A0E"/>
    <w:rsid w:val="009D3BA3"/>
    <w:rsid w:val="009D3C0D"/>
    <w:rsid w:val="009D3EE9"/>
    <w:rsid w:val="009D40AB"/>
    <w:rsid w:val="009D437F"/>
    <w:rsid w:val="009D494A"/>
    <w:rsid w:val="009D4A75"/>
    <w:rsid w:val="009D4B85"/>
    <w:rsid w:val="009D4E11"/>
    <w:rsid w:val="009D4E3A"/>
    <w:rsid w:val="009D4F24"/>
    <w:rsid w:val="009D4FA0"/>
    <w:rsid w:val="009D5048"/>
    <w:rsid w:val="009D507A"/>
    <w:rsid w:val="009D51BD"/>
    <w:rsid w:val="009D5653"/>
    <w:rsid w:val="009D574D"/>
    <w:rsid w:val="009D57AF"/>
    <w:rsid w:val="009D5B3A"/>
    <w:rsid w:val="009D5EDE"/>
    <w:rsid w:val="009D5F81"/>
    <w:rsid w:val="009D5FE9"/>
    <w:rsid w:val="009D5FFE"/>
    <w:rsid w:val="009D614A"/>
    <w:rsid w:val="009D61C9"/>
    <w:rsid w:val="009D61DD"/>
    <w:rsid w:val="009D626C"/>
    <w:rsid w:val="009D6271"/>
    <w:rsid w:val="009D64D1"/>
    <w:rsid w:val="009D6815"/>
    <w:rsid w:val="009D6858"/>
    <w:rsid w:val="009D6885"/>
    <w:rsid w:val="009D69A2"/>
    <w:rsid w:val="009D6BCE"/>
    <w:rsid w:val="009D6E7F"/>
    <w:rsid w:val="009D6E8E"/>
    <w:rsid w:val="009D6EC1"/>
    <w:rsid w:val="009D7071"/>
    <w:rsid w:val="009D716B"/>
    <w:rsid w:val="009D71BB"/>
    <w:rsid w:val="009D725A"/>
    <w:rsid w:val="009D744E"/>
    <w:rsid w:val="009D7481"/>
    <w:rsid w:val="009D754B"/>
    <w:rsid w:val="009D7789"/>
    <w:rsid w:val="009D7917"/>
    <w:rsid w:val="009D7931"/>
    <w:rsid w:val="009D7A6D"/>
    <w:rsid w:val="009D7BB3"/>
    <w:rsid w:val="009D7EF0"/>
    <w:rsid w:val="009D7F8C"/>
    <w:rsid w:val="009E0014"/>
    <w:rsid w:val="009E0347"/>
    <w:rsid w:val="009E04CB"/>
    <w:rsid w:val="009E053F"/>
    <w:rsid w:val="009E0920"/>
    <w:rsid w:val="009E0A1B"/>
    <w:rsid w:val="009E0D27"/>
    <w:rsid w:val="009E0E0B"/>
    <w:rsid w:val="009E1114"/>
    <w:rsid w:val="009E1165"/>
    <w:rsid w:val="009E11C4"/>
    <w:rsid w:val="009E1288"/>
    <w:rsid w:val="009E138F"/>
    <w:rsid w:val="009E1664"/>
    <w:rsid w:val="009E170C"/>
    <w:rsid w:val="009E1958"/>
    <w:rsid w:val="009E19FF"/>
    <w:rsid w:val="009E1ADA"/>
    <w:rsid w:val="009E1BF8"/>
    <w:rsid w:val="009E1CCC"/>
    <w:rsid w:val="009E1DF6"/>
    <w:rsid w:val="009E22E7"/>
    <w:rsid w:val="009E2420"/>
    <w:rsid w:val="009E255F"/>
    <w:rsid w:val="009E262E"/>
    <w:rsid w:val="009E26C1"/>
    <w:rsid w:val="009E2CF4"/>
    <w:rsid w:val="009E2E2F"/>
    <w:rsid w:val="009E2E7A"/>
    <w:rsid w:val="009E310F"/>
    <w:rsid w:val="009E3125"/>
    <w:rsid w:val="009E313D"/>
    <w:rsid w:val="009E315F"/>
    <w:rsid w:val="009E34BB"/>
    <w:rsid w:val="009E37BC"/>
    <w:rsid w:val="009E37FD"/>
    <w:rsid w:val="009E3864"/>
    <w:rsid w:val="009E3AC5"/>
    <w:rsid w:val="009E3D22"/>
    <w:rsid w:val="009E3D38"/>
    <w:rsid w:val="009E3EB6"/>
    <w:rsid w:val="009E40A1"/>
    <w:rsid w:val="009E4232"/>
    <w:rsid w:val="009E43DB"/>
    <w:rsid w:val="009E4C47"/>
    <w:rsid w:val="009E4CA5"/>
    <w:rsid w:val="009E4D64"/>
    <w:rsid w:val="009E5243"/>
    <w:rsid w:val="009E5496"/>
    <w:rsid w:val="009E55E1"/>
    <w:rsid w:val="009E5B9A"/>
    <w:rsid w:val="009E5E5A"/>
    <w:rsid w:val="009E5E7E"/>
    <w:rsid w:val="009E5EE2"/>
    <w:rsid w:val="009E5F51"/>
    <w:rsid w:val="009E606A"/>
    <w:rsid w:val="009E62DC"/>
    <w:rsid w:val="009E6567"/>
    <w:rsid w:val="009E6571"/>
    <w:rsid w:val="009E6718"/>
    <w:rsid w:val="009E674F"/>
    <w:rsid w:val="009E699C"/>
    <w:rsid w:val="009E6AA0"/>
    <w:rsid w:val="009E6E10"/>
    <w:rsid w:val="009E70C3"/>
    <w:rsid w:val="009E70D0"/>
    <w:rsid w:val="009E712F"/>
    <w:rsid w:val="009E71D3"/>
    <w:rsid w:val="009E72A7"/>
    <w:rsid w:val="009E75A3"/>
    <w:rsid w:val="009E7616"/>
    <w:rsid w:val="009E7620"/>
    <w:rsid w:val="009E79A9"/>
    <w:rsid w:val="009E7A99"/>
    <w:rsid w:val="009E7B80"/>
    <w:rsid w:val="009E7C16"/>
    <w:rsid w:val="009E7DE6"/>
    <w:rsid w:val="009E7F47"/>
    <w:rsid w:val="009E7F7A"/>
    <w:rsid w:val="009F0257"/>
    <w:rsid w:val="009F0616"/>
    <w:rsid w:val="009F0815"/>
    <w:rsid w:val="009F0821"/>
    <w:rsid w:val="009F09DE"/>
    <w:rsid w:val="009F0CF8"/>
    <w:rsid w:val="009F0D3A"/>
    <w:rsid w:val="009F1055"/>
    <w:rsid w:val="009F1128"/>
    <w:rsid w:val="009F126C"/>
    <w:rsid w:val="009F12B6"/>
    <w:rsid w:val="009F1343"/>
    <w:rsid w:val="009F135C"/>
    <w:rsid w:val="009F138A"/>
    <w:rsid w:val="009F1C3D"/>
    <w:rsid w:val="009F1D31"/>
    <w:rsid w:val="009F24AE"/>
    <w:rsid w:val="009F28B0"/>
    <w:rsid w:val="009F2B01"/>
    <w:rsid w:val="009F2B3A"/>
    <w:rsid w:val="009F2CE2"/>
    <w:rsid w:val="009F2E7F"/>
    <w:rsid w:val="009F2F80"/>
    <w:rsid w:val="009F2F9C"/>
    <w:rsid w:val="009F3234"/>
    <w:rsid w:val="009F34DE"/>
    <w:rsid w:val="009F36E7"/>
    <w:rsid w:val="009F3AD7"/>
    <w:rsid w:val="009F3C83"/>
    <w:rsid w:val="009F3D1F"/>
    <w:rsid w:val="009F3D44"/>
    <w:rsid w:val="009F4047"/>
    <w:rsid w:val="009F42E7"/>
    <w:rsid w:val="009F480F"/>
    <w:rsid w:val="009F48AD"/>
    <w:rsid w:val="009F48BE"/>
    <w:rsid w:val="009F4A87"/>
    <w:rsid w:val="009F4B49"/>
    <w:rsid w:val="009F4BCB"/>
    <w:rsid w:val="009F4E5F"/>
    <w:rsid w:val="009F50E6"/>
    <w:rsid w:val="009F5208"/>
    <w:rsid w:val="009F538E"/>
    <w:rsid w:val="009F5537"/>
    <w:rsid w:val="009F565B"/>
    <w:rsid w:val="009F5730"/>
    <w:rsid w:val="009F5783"/>
    <w:rsid w:val="009F57D0"/>
    <w:rsid w:val="009F582C"/>
    <w:rsid w:val="009F5926"/>
    <w:rsid w:val="009F59A2"/>
    <w:rsid w:val="009F5C5C"/>
    <w:rsid w:val="009F5D79"/>
    <w:rsid w:val="009F60F2"/>
    <w:rsid w:val="009F64EA"/>
    <w:rsid w:val="009F6560"/>
    <w:rsid w:val="009F6757"/>
    <w:rsid w:val="009F67D1"/>
    <w:rsid w:val="009F682D"/>
    <w:rsid w:val="009F6849"/>
    <w:rsid w:val="009F69A7"/>
    <w:rsid w:val="009F6C72"/>
    <w:rsid w:val="009F6CC5"/>
    <w:rsid w:val="009F6E1C"/>
    <w:rsid w:val="009F6E8F"/>
    <w:rsid w:val="009F6EB5"/>
    <w:rsid w:val="009F700D"/>
    <w:rsid w:val="009F70CA"/>
    <w:rsid w:val="009F75EF"/>
    <w:rsid w:val="009F761C"/>
    <w:rsid w:val="009F77F7"/>
    <w:rsid w:val="009F7941"/>
    <w:rsid w:val="009F7972"/>
    <w:rsid w:val="009F7C5D"/>
    <w:rsid w:val="009F7E27"/>
    <w:rsid w:val="009F7E75"/>
    <w:rsid w:val="00A002D4"/>
    <w:rsid w:val="00A007C5"/>
    <w:rsid w:val="00A007F2"/>
    <w:rsid w:val="00A009DD"/>
    <w:rsid w:val="00A00B2E"/>
    <w:rsid w:val="00A00D71"/>
    <w:rsid w:val="00A00E1A"/>
    <w:rsid w:val="00A01384"/>
    <w:rsid w:val="00A0169F"/>
    <w:rsid w:val="00A01B7E"/>
    <w:rsid w:val="00A01C60"/>
    <w:rsid w:val="00A01E38"/>
    <w:rsid w:val="00A01E8C"/>
    <w:rsid w:val="00A01E97"/>
    <w:rsid w:val="00A01EF7"/>
    <w:rsid w:val="00A020DB"/>
    <w:rsid w:val="00A021E8"/>
    <w:rsid w:val="00A023AD"/>
    <w:rsid w:val="00A024C4"/>
    <w:rsid w:val="00A0258E"/>
    <w:rsid w:val="00A02630"/>
    <w:rsid w:val="00A026C2"/>
    <w:rsid w:val="00A0270C"/>
    <w:rsid w:val="00A028A2"/>
    <w:rsid w:val="00A028CF"/>
    <w:rsid w:val="00A02BE4"/>
    <w:rsid w:val="00A02CF9"/>
    <w:rsid w:val="00A02D31"/>
    <w:rsid w:val="00A02EBB"/>
    <w:rsid w:val="00A02EF2"/>
    <w:rsid w:val="00A0302C"/>
    <w:rsid w:val="00A0329C"/>
    <w:rsid w:val="00A03315"/>
    <w:rsid w:val="00A037EA"/>
    <w:rsid w:val="00A03B94"/>
    <w:rsid w:val="00A03FBA"/>
    <w:rsid w:val="00A040CB"/>
    <w:rsid w:val="00A04240"/>
    <w:rsid w:val="00A04442"/>
    <w:rsid w:val="00A04915"/>
    <w:rsid w:val="00A049BB"/>
    <w:rsid w:val="00A04B49"/>
    <w:rsid w:val="00A04C1C"/>
    <w:rsid w:val="00A04C83"/>
    <w:rsid w:val="00A04D92"/>
    <w:rsid w:val="00A04FBD"/>
    <w:rsid w:val="00A05019"/>
    <w:rsid w:val="00A057A4"/>
    <w:rsid w:val="00A05831"/>
    <w:rsid w:val="00A05912"/>
    <w:rsid w:val="00A059CE"/>
    <w:rsid w:val="00A059D5"/>
    <w:rsid w:val="00A06150"/>
    <w:rsid w:val="00A06656"/>
    <w:rsid w:val="00A0697D"/>
    <w:rsid w:val="00A069B5"/>
    <w:rsid w:val="00A06B7A"/>
    <w:rsid w:val="00A06D47"/>
    <w:rsid w:val="00A074FD"/>
    <w:rsid w:val="00A0777E"/>
    <w:rsid w:val="00A07868"/>
    <w:rsid w:val="00A079E9"/>
    <w:rsid w:val="00A07A8F"/>
    <w:rsid w:val="00A07F15"/>
    <w:rsid w:val="00A10183"/>
    <w:rsid w:val="00A101BC"/>
    <w:rsid w:val="00A10251"/>
    <w:rsid w:val="00A10A47"/>
    <w:rsid w:val="00A10BB6"/>
    <w:rsid w:val="00A10CD2"/>
    <w:rsid w:val="00A10CE6"/>
    <w:rsid w:val="00A11250"/>
    <w:rsid w:val="00A112F1"/>
    <w:rsid w:val="00A11327"/>
    <w:rsid w:val="00A11456"/>
    <w:rsid w:val="00A11DAC"/>
    <w:rsid w:val="00A11F12"/>
    <w:rsid w:val="00A12128"/>
    <w:rsid w:val="00A122C1"/>
    <w:rsid w:val="00A124F6"/>
    <w:rsid w:val="00A126D5"/>
    <w:rsid w:val="00A1283E"/>
    <w:rsid w:val="00A12852"/>
    <w:rsid w:val="00A1290F"/>
    <w:rsid w:val="00A12BF8"/>
    <w:rsid w:val="00A12EA3"/>
    <w:rsid w:val="00A12EEF"/>
    <w:rsid w:val="00A13553"/>
    <w:rsid w:val="00A13576"/>
    <w:rsid w:val="00A13684"/>
    <w:rsid w:val="00A138EC"/>
    <w:rsid w:val="00A139FB"/>
    <w:rsid w:val="00A13B14"/>
    <w:rsid w:val="00A13E76"/>
    <w:rsid w:val="00A13F7D"/>
    <w:rsid w:val="00A140B2"/>
    <w:rsid w:val="00A141B0"/>
    <w:rsid w:val="00A1439C"/>
    <w:rsid w:val="00A143E6"/>
    <w:rsid w:val="00A14476"/>
    <w:rsid w:val="00A1456B"/>
    <w:rsid w:val="00A1469A"/>
    <w:rsid w:val="00A14766"/>
    <w:rsid w:val="00A149C3"/>
    <w:rsid w:val="00A14A60"/>
    <w:rsid w:val="00A14BF7"/>
    <w:rsid w:val="00A14F56"/>
    <w:rsid w:val="00A1514A"/>
    <w:rsid w:val="00A152E7"/>
    <w:rsid w:val="00A15306"/>
    <w:rsid w:val="00A15308"/>
    <w:rsid w:val="00A15315"/>
    <w:rsid w:val="00A154B1"/>
    <w:rsid w:val="00A154C7"/>
    <w:rsid w:val="00A15DBC"/>
    <w:rsid w:val="00A15E47"/>
    <w:rsid w:val="00A15FAE"/>
    <w:rsid w:val="00A161A8"/>
    <w:rsid w:val="00A163B7"/>
    <w:rsid w:val="00A1658B"/>
    <w:rsid w:val="00A16595"/>
    <w:rsid w:val="00A16B23"/>
    <w:rsid w:val="00A16FDC"/>
    <w:rsid w:val="00A1719E"/>
    <w:rsid w:val="00A17260"/>
    <w:rsid w:val="00A1739E"/>
    <w:rsid w:val="00A17773"/>
    <w:rsid w:val="00A17B1B"/>
    <w:rsid w:val="00A17B2D"/>
    <w:rsid w:val="00A2007B"/>
    <w:rsid w:val="00A200D7"/>
    <w:rsid w:val="00A20202"/>
    <w:rsid w:val="00A2081E"/>
    <w:rsid w:val="00A20940"/>
    <w:rsid w:val="00A20972"/>
    <w:rsid w:val="00A20B42"/>
    <w:rsid w:val="00A20F50"/>
    <w:rsid w:val="00A2109F"/>
    <w:rsid w:val="00A21228"/>
    <w:rsid w:val="00A213DA"/>
    <w:rsid w:val="00A213EB"/>
    <w:rsid w:val="00A21573"/>
    <w:rsid w:val="00A21AB0"/>
    <w:rsid w:val="00A21D9D"/>
    <w:rsid w:val="00A21FED"/>
    <w:rsid w:val="00A22192"/>
    <w:rsid w:val="00A222A9"/>
    <w:rsid w:val="00A222CA"/>
    <w:rsid w:val="00A2237F"/>
    <w:rsid w:val="00A22462"/>
    <w:rsid w:val="00A226C2"/>
    <w:rsid w:val="00A22C85"/>
    <w:rsid w:val="00A23072"/>
    <w:rsid w:val="00A23112"/>
    <w:rsid w:val="00A2326D"/>
    <w:rsid w:val="00A2353D"/>
    <w:rsid w:val="00A238E6"/>
    <w:rsid w:val="00A23BDE"/>
    <w:rsid w:val="00A23C3B"/>
    <w:rsid w:val="00A23CBD"/>
    <w:rsid w:val="00A24182"/>
    <w:rsid w:val="00A243C5"/>
    <w:rsid w:val="00A24432"/>
    <w:rsid w:val="00A244CA"/>
    <w:rsid w:val="00A244F0"/>
    <w:rsid w:val="00A24675"/>
    <w:rsid w:val="00A24810"/>
    <w:rsid w:val="00A24A74"/>
    <w:rsid w:val="00A24AB9"/>
    <w:rsid w:val="00A24D89"/>
    <w:rsid w:val="00A2501F"/>
    <w:rsid w:val="00A250F9"/>
    <w:rsid w:val="00A251B9"/>
    <w:rsid w:val="00A2526F"/>
    <w:rsid w:val="00A254AC"/>
    <w:rsid w:val="00A2554C"/>
    <w:rsid w:val="00A25606"/>
    <w:rsid w:val="00A25843"/>
    <w:rsid w:val="00A25B16"/>
    <w:rsid w:val="00A25F32"/>
    <w:rsid w:val="00A260FC"/>
    <w:rsid w:val="00A26166"/>
    <w:rsid w:val="00A2632A"/>
    <w:rsid w:val="00A26629"/>
    <w:rsid w:val="00A268DA"/>
    <w:rsid w:val="00A2698B"/>
    <w:rsid w:val="00A26A60"/>
    <w:rsid w:val="00A26A98"/>
    <w:rsid w:val="00A26BA0"/>
    <w:rsid w:val="00A26C32"/>
    <w:rsid w:val="00A26D28"/>
    <w:rsid w:val="00A26E57"/>
    <w:rsid w:val="00A27129"/>
    <w:rsid w:val="00A271F6"/>
    <w:rsid w:val="00A27214"/>
    <w:rsid w:val="00A2759A"/>
    <w:rsid w:val="00A275CB"/>
    <w:rsid w:val="00A2773B"/>
    <w:rsid w:val="00A278A6"/>
    <w:rsid w:val="00A27AD6"/>
    <w:rsid w:val="00A27B6F"/>
    <w:rsid w:val="00A3033E"/>
    <w:rsid w:val="00A30CD5"/>
    <w:rsid w:val="00A30D9D"/>
    <w:rsid w:val="00A30EFE"/>
    <w:rsid w:val="00A310FB"/>
    <w:rsid w:val="00A311ED"/>
    <w:rsid w:val="00A31264"/>
    <w:rsid w:val="00A313E4"/>
    <w:rsid w:val="00A3155A"/>
    <w:rsid w:val="00A3199F"/>
    <w:rsid w:val="00A31A66"/>
    <w:rsid w:val="00A31B98"/>
    <w:rsid w:val="00A31CA8"/>
    <w:rsid w:val="00A31CFB"/>
    <w:rsid w:val="00A32171"/>
    <w:rsid w:val="00A322E6"/>
    <w:rsid w:val="00A32336"/>
    <w:rsid w:val="00A3236D"/>
    <w:rsid w:val="00A32393"/>
    <w:rsid w:val="00A32AFA"/>
    <w:rsid w:val="00A3300C"/>
    <w:rsid w:val="00A330E4"/>
    <w:rsid w:val="00A3310F"/>
    <w:rsid w:val="00A3319F"/>
    <w:rsid w:val="00A33327"/>
    <w:rsid w:val="00A335BF"/>
    <w:rsid w:val="00A337D8"/>
    <w:rsid w:val="00A33966"/>
    <w:rsid w:val="00A33E8C"/>
    <w:rsid w:val="00A340CF"/>
    <w:rsid w:val="00A343A5"/>
    <w:rsid w:val="00A344D1"/>
    <w:rsid w:val="00A346CB"/>
    <w:rsid w:val="00A34991"/>
    <w:rsid w:val="00A34A4B"/>
    <w:rsid w:val="00A34C24"/>
    <w:rsid w:val="00A34D4C"/>
    <w:rsid w:val="00A34EF9"/>
    <w:rsid w:val="00A35118"/>
    <w:rsid w:val="00A352FA"/>
    <w:rsid w:val="00A355C9"/>
    <w:rsid w:val="00A35643"/>
    <w:rsid w:val="00A3567D"/>
    <w:rsid w:val="00A3591C"/>
    <w:rsid w:val="00A35A14"/>
    <w:rsid w:val="00A35A32"/>
    <w:rsid w:val="00A35AAC"/>
    <w:rsid w:val="00A35DB4"/>
    <w:rsid w:val="00A35E19"/>
    <w:rsid w:val="00A36408"/>
    <w:rsid w:val="00A36594"/>
    <w:rsid w:val="00A3668F"/>
    <w:rsid w:val="00A367A8"/>
    <w:rsid w:val="00A367CA"/>
    <w:rsid w:val="00A3682C"/>
    <w:rsid w:val="00A36A13"/>
    <w:rsid w:val="00A36DA5"/>
    <w:rsid w:val="00A36EE4"/>
    <w:rsid w:val="00A36F93"/>
    <w:rsid w:val="00A37031"/>
    <w:rsid w:val="00A37176"/>
    <w:rsid w:val="00A3718D"/>
    <w:rsid w:val="00A37192"/>
    <w:rsid w:val="00A371AF"/>
    <w:rsid w:val="00A37477"/>
    <w:rsid w:val="00A3749E"/>
    <w:rsid w:val="00A374D2"/>
    <w:rsid w:val="00A374D8"/>
    <w:rsid w:val="00A378E9"/>
    <w:rsid w:val="00A37990"/>
    <w:rsid w:val="00A37A7E"/>
    <w:rsid w:val="00A37BAD"/>
    <w:rsid w:val="00A37DE6"/>
    <w:rsid w:val="00A37E4C"/>
    <w:rsid w:val="00A37F48"/>
    <w:rsid w:val="00A37FF4"/>
    <w:rsid w:val="00A40012"/>
    <w:rsid w:val="00A404FA"/>
    <w:rsid w:val="00A40561"/>
    <w:rsid w:val="00A405A0"/>
    <w:rsid w:val="00A40648"/>
    <w:rsid w:val="00A406FA"/>
    <w:rsid w:val="00A40BCB"/>
    <w:rsid w:val="00A40C19"/>
    <w:rsid w:val="00A40CA4"/>
    <w:rsid w:val="00A410E5"/>
    <w:rsid w:val="00A4155F"/>
    <w:rsid w:val="00A41564"/>
    <w:rsid w:val="00A419FE"/>
    <w:rsid w:val="00A41A84"/>
    <w:rsid w:val="00A41B04"/>
    <w:rsid w:val="00A41D7C"/>
    <w:rsid w:val="00A41D91"/>
    <w:rsid w:val="00A41ED1"/>
    <w:rsid w:val="00A422AE"/>
    <w:rsid w:val="00A422BE"/>
    <w:rsid w:val="00A422F7"/>
    <w:rsid w:val="00A42389"/>
    <w:rsid w:val="00A424C5"/>
    <w:rsid w:val="00A424E3"/>
    <w:rsid w:val="00A4254C"/>
    <w:rsid w:val="00A426E4"/>
    <w:rsid w:val="00A428B6"/>
    <w:rsid w:val="00A42994"/>
    <w:rsid w:val="00A4299B"/>
    <w:rsid w:val="00A42A09"/>
    <w:rsid w:val="00A42F4A"/>
    <w:rsid w:val="00A435C1"/>
    <w:rsid w:val="00A43C6B"/>
    <w:rsid w:val="00A43ECB"/>
    <w:rsid w:val="00A43EDB"/>
    <w:rsid w:val="00A43FC9"/>
    <w:rsid w:val="00A44269"/>
    <w:rsid w:val="00A443E4"/>
    <w:rsid w:val="00A4445C"/>
    <w:rsid w:val="00A44635"/>
    <w:rsid w:val="00A4465A"/>
    <w:rsid w:val="00A446A9"/>
    <w:rsid w:val="00A44721"/>
    <w:rsid w:val="00A44C4E"/>
    <w:rsid w:val="00A44EEE"/>
    <w:rsid w:val="00A44F04"/>
    <w:rsid w:val="00A450A7"/>
    <w:rsid w:val="00A45315"/>
    <w:rsid w:val="00A45335"/>
    <w:rsid w:val="00A456C3"/>
    <w:rsid w:val="00A4570B"/>
    <w:rsid w:val="00A45795"/>
    <w:rsid w:val="00A458F0"/>
    <w:rsid w:val="00A4598D"/>
    <w:rsid w:val="00A45AA6"/>
    <w:rsid w:val="00A45C25"/>
    <w:rsid w:val="00A46068"/>
    <w:rsid w:val="00A46258"/>
    <w:rsid w:val="00A46268"/>
    <w:rsid w:val="00A46290"/>
    <w:rsid w:val="00A46292"/>
    <w:rsid w:val="00A462D8"/>
    <w:rsid w:val="00A4651C"/>
    <w:rsid w:val="00A46563"/>
    <w:rsid w:val="00A46566"/>
    <w:rsid w:val="00A466BD"/>
    <w:rsid w:val="00A467C3"/>
    <w:rsid w:val="00A467FF"/>
    <w:rsid w:val="00A46960"/>
    <w:rsid w:val="00A469F3"/>
    <w:rsid w:val="00A46B10"/>
    <w:rsid w:val="00A46B1E"/>
    <w:rsid w:val="00A46B83"/>
    <w:rsid w:val="00A46BB1"/>
    <w:rsid w:val="00A46C33"/>
    <w:rsid w:val="00A46CD4"/>
    <w:rsid w:val="00A46D30"/>
    <w:rsid w:val="00A46D6F"/>
    <w:rsid w:val="00A46F24"/>
    <w:rsid w:val="00A47101"/>
    <w:rsid w:val="00A472FE"/>
    <w:rsid w:val="00A47638"/>
    <w:rsid w:val="00A476B9"/>
    <w:rsid w:val="00A477A4"/>
    <w:rsid w:val="00A477F7"/>
    <w:rsid w:val="00A4788D"/>
    <w:rsid w:val="00A47A30"/>
    <w:rsid w:val="00A47E1C"/>
    <w:rsid w:val="00A50168"/>
    <w:rsid w:val="00A50352"/>
    <w:rsid w:val="00A505A4"/>
    <w:rsid w:val="00A50B61"/>
    <w:rsid w:val="00A50ED1"/>
    <w:rsid w:val="00A51028"/>
    <w:rsid w:val="00A5118B"/>
    <w:rsid w:val="00A51343"/>
    <w:rsid w:val="00A51512"/>
    <w:rsid w:val="00A5151B"/>
    <w:rsid w:val="00A5159D"/>
    <w:rsid w:val="00A51611"/>
    <w:rsid w:val="00A5178D"/>
    <w:rsid w:val="00A517E3"/>
    <w:rsid w:val="00A517F7"/>
    <w:rsid w:val="00A51B51"/>
    <w:rsid w:val="00A51CAA"/>
    <w:rsid w:val="00A51D84"/>
    <w:rsid w:val="00A51E3B"/>
    <w:rsid w:val="00A51FDF"/>
    <w:rsid w:val="00A51FEC"/>
    <w:rsid w:val="00A522C2"/>
    <w:rsid w:val="00A5234B"/>
    <w:rsid w:val="00A52382"/>
    <w:rsid w:val="00A52470"/>
    <w:rsid w:val="00A52769"/>
    <w:rsid w:val="00A527DD"/>
    <w:rsid w:val="00A52893"/>
    <w:rsid w:val="00A52D4B"/>
    <w:rsid w:val="00A52E7F"/>
    <w:rsid w:val="00A53248"/>
    <w:rsid w:val="00A532A5"/>
    <w:rsid w:val="00A53410"/>
    <w:rsid w:val="00A53543"/>
    <w:rsid w:val="00A5365C"/>
    <w:rsid w:val="00A536C0"/>
    <w:rsid w:val="00A53758"/>
    <w:rsid w:val="00A53908"/>
    <w:rsid w:val="00A53BCF"/>
    <w:rsid w:val="00A53CEE"/>
    <w:rsid w:val="00A53DBC"/>
    <w:rsid w:val="00A53F46"/>
    <w:rsid w:val="00A53FBF"/>
    <w:rsid w:val="00A547CA"/>
    <w:rsid w:val="00A54811"/>
    <w:rsid w:val="00A548DC"/>
    <w:rsid w:val="00A549BF"/>
    <w:rsid w:val="00A54DE1"/>
    <w:rsid w:val="00A54EDF"/>
    <w:rsid w:val="00A54F74"/>
    <w:rsid w:val="00A55146"/>
    <w:rsid w:val="00A55474"/>
    <w:rsid w:val="00A556EA"/>
    <w:rsid w:val="00A55764"/>
    <w:rsid w:val="00A55DA0"/>
    <w:rsid w:val="00A55FE6"/>
    <w:rsid w:val="00A56092"/>
    <w:rsid w:val="00A56243"/>
    <w:rsid w:val="00A56446"/>
    <w:rsid w:val="00A5682E"/>
    <w:rsid w:val="00A56C00"/>
    <w:rsid w:val="00A56C86"/>
    <w:rsid w:val="00A5706B"/>
    <w:rsid w:val="00A572D8"/>
    <w:rsid w:val="00A575B4"/>
    <w:rsid w:val="00A5785C"/>
    <w:rsid w:val="00A5796B"/>
    <w:rsid w:val="00A57AE0"/>
    <w:rsid w:val="00A57CCC"/>
    <w:rsid w:val="00A57F39"/>
    <w:rsid w:val="00A57F94"/>
    <w:rsid w:val="00A57FC7"/>
    <w:rsid w:val="00A57FCF"/>
    <w:rsid w:val="00A60280"/>
    <w:rsid w:val="00A602E6"/>
    <w:rsid w:val="00A607C9"/>
    <w:rsid w:val="00A60838"/>
    <w:rsid w:val="00A60A0F"/>
    <w:rsid w:val="00A60CF4"/>
    <w:rsid w:val="00A60F5C"/>
    <w:rsid w:val="00A60FA1"/>
    <w:rsid w:val="00A6115D"/>
    <w:rsid w:val="00A6131F"/>
    <w:rsid w:val="00A614BD"/>
    <w:rsid w:val="00A614FE"/>
    <w:rsid w:val="00A6156A"/>
    <w:rsid w:val="00A61A48"/>
    <w:rsid w:val="00A61AC5"/>
    <w:rsid w:val="00A624F7"/>
    <w:rsid w:val="00A6257A"/>
    <w:rsid w:val="00A627E5"/>
    <w:rsid w:val="00A628E1"/>
    <w:rsid w:val="00A62972"/>
    <w:rsid w:val="00A62B13"/>
    <w:rsid w:val="00A62BF1"/>
    <w:rsid w:val="00A62C9A"/>
    <w:rsid w:val="00A62D35"/>
    <w:rsid w:val="00A62EDF"/>
    <w:rsid w:val="00A6355D"/>
    <w:rsid w:val="00A63DBF"/>
    <w:rsid w:val="00A63DFE"/>
    <w:rsid w:val="00A63E7D"/>
    <w:rsid w:val="00A641BC"/>
    <w:rsid w:val="00A64423"/>
    <w:rsid w:val="00A64513"/>
    <w:rsid w:val="00A648BE"/>
    <w:rsid w:val="00A64972"/>
    <w:rsid w:val="00A64C2A"/>
    <w:rsid w:val="00A655AC"/>
    <w:rsid w:val="00A658FB"/>
    <w:rsid w:val="00A65945"/>
    <w:rsid w:val="00A65BA3"/>
    <w:rsid w:val="00A66034"/>
    <w:rsid w:val="00A6619D"/>
    <w:rsid w:val="00A66520"/>
    <w:rsid w:val="00A667C0"/>
    <w:rsid w:val="00A66846"/>
    <w:rsid w:val="00A66ACB"/>
    <w:rsid w:val="00A66E49"/>
    <w:rsid w:val="00A66E7C"/>
    <w:rsid w:val="00A6704E"/>
    <w:rsid w:val="00A671E6"/>
    <w:rsid w:val="00A672A0"/>
    <w:rsid w:val="00A67308"/>
    <w:rsid w:val="00A6732B"/>
    <w:rsid w:val="00A67506"/>
    <w:rsid w:val="00A67574"/>
    <w:rsid w:val="00A675DB"/>
    <w:rsid w:val="00A67810"/>
    <w:rsid w:val="00A67999"/>
    <w:rsid w:val="00A67A5F"/>
    <w:rsid w:val="00A67A8B"/>
    <w:rsid w:val="00A67D0C"/>
    <w:rsid w:val="00A67DCC"/>
    <w:rsid w:val="00A67EB1"/>
    <w:rsid w:val="00A70519"/>
    <w:rsid w:val="00A707FD"/>
    <w:rsid w:val="00A70996"/>
    <w:rsid w:val="00A709D5"/>
    <w:rsid w:val="00A70C7A"/>
    <w:rsid w:val="00A70ECA"/>
    <w:rsid w:val="00A70FCA"/>
    <w:rsid w:val="00A7133D"/>
    <w:rsid w:val="00A71675"/>
    <w:rsid w:val="00A71841"/>
    <w:rsid w:val="00A7187B"/>
    <w:rsid w:val="00A71C56"/>
    <w:rsid w:val="00A722B1"/>
    <w:rsid w:val="00A724E0"/>
    <w:rsid w:val="00A72529"/>
    <w:rsid w:val="00A72969"/>
    <w:rsid w:val="00A72BB2"/>
    <w:rsid w:val="00A72C04"/>
    <w:rsid w:val="00A73181"/>
    <w:rsid w:val="00A7366F"/>
    <w:rsid w:val="00A73806"/>
    <w:rsid w:val="00A73C6D"/>
    <w:rsid w:val="00A73CDC"/>
    <w:rsid w:val="00A73EBF"/>
    <w:rsid w:val="00A7406D"/>
    <w:rsid w:val="00A74222"/>
    <w:rsid w:val="00A7424C"/>
    <w:rsid w:val="00A743C4"/>
    <w:rsid w:val="00A7445F"/>
    <w:rsid w:val="00A745C0"/>
    <w:rsid w:val="00A74834"/>
    <w:rsid w:val="00A74929"/>
    <w:rsid w:val="00A74A0A"/>
    <w:rsid w:val="00A74D61"/>
    <w:rsid w:val="00A74D8C"/>
    <w:rsid w:val="00A74E6C"/>
    <w:rsid w:val="00A74E70"/>
    <w:rsid w:val="00A74F13"/>
    <w:rsid w:val="00A75063"/>
    <w:rsid w:val="00A750D0"/>
    <w:rsid w:val="00A750F4"/>
    <w:rsid w:val="00A751FF"/>
    <w:rsid w:val="00A7529B"/>
    <w:rsid w:val="00A75648"/>
    <w:rsid w:val="00A7597A"/>
    <w:rsid w:val="00A75B5C"/>
    <w:rsid w:val="00A75B81"/>
    <w:rsid w:val="00A75BFA"/>
    <w:rsid w:val="00A75C0A"/>
    <w:rsid w:val="00A75F7E"/>
    <w:rsid w:val="00A75FCB"/>
    <w:rsid w:val="00A7630A"/>
    <w:rsid w:val="00A763A0"/>
    <w:rsid w:val="00A76477"/>
    <w:rsid w:val="00A765BC"/>
    <w:rsid w:val="00A7660D"/>
    <w:rsid w:val="00A767F9"/>
    <w:rsid w:val="00A76825"/>
    <w:rsid w:val="00A76B08"/>
    <w:rsid w:val="00A76D22"/>
    <w:rsid w:val="00A76EF3"/>
    <w:rsid w:val="00A77602"/>
    <w:rsid w:val="00A77642"/>
    <w:rsid w:val="00A7776F"/>
    <w:rsid w:val="00A77780"/>
    <w:rsid w:val="00A777EB"/>
    <w:rsid w:val="00A77A17"/>
    <w:rsid w:val="00A77B28"/>
    <w:rsid w:val="00A77B93"/>
    <w:rsid w:val="00A77E55"/>
    <w:rsid w:val="00A77F29"/>
    <w:rsid w:val="00A801A5"/>
    <w:rsid w:val="00A801B8"/>
    <w:rsid w:val="00A80247"/>
    <w:rsid w:val="00A802AB"/>
    <w:rsid w:val="00A80332"/>
    <w:rsid w:val="00A8033E"/>
    <w:rsid w:val="00A80518"/>
    <w:rsid w:val="00A807EF"/>
    <w:rsid w:val="00A80847"/>
    <w:rsid w:val="00A809C0"/>
    <w:rsid w:val="00A80A3C"/>
    <w:rsid w:val="00A80A71"/>
    <w:rsid w:val="00A80B64"/>
    <w:rsid w:val="00A80F4B"/>
    <w:rsid w:val="00A81042"/>
    <w:rsid w:val="00A8107E"/>
    <w:rsid w:val="00A810D5"/>
    <w:rsid w:val="00A810DD"/>
    <w:rsid w:val="00A81143"/>
    <w:rsid w:val="00A817BD"/>
    <w:rsid w:val="00A8181B"/>
    <w:rsid w:val="00A81A16"/>
    <w:rsid w:val="00A81B59"/>
    <w:rsid w:val="00A81C72"/>
    <w:rsid w:val="00A81DCC"/>
    <w:rsid w:val="00A82257"/>
    <w:rsid w:val="00A824F3"/>
    <w:rsid w:val="00A828A5"/>
    <w:rsid w:val="00A829EF"/>
    <w:rsid w:val="00A82A0D"/>
    <w:rsid w:val="00A82A12"/>
    <w:rsid w:val="00A82A70"/>
    <w:rsid w:val="00A82CE0"/>
    <w:rsid w:val="00A82D72"/>
    <w:rsid w:val="00A82D84"/>
    <w:rsid w:val="00A82D96"/>
    <w:rsid w:val="00A82DFD"/>
    <w:rsid w:val="00A8302D"/>
    <w:rsid w:val="00A83168"/>
    <w:rsid w:val="00A833BF"/>
    <w:rsid w:val="00A8352B"/>
    <w:rsid w:val="00A835A0"/>
    <w:rsid w:val="00A83A6A"/>
    <w:rsid w:val="00A8414D"/>
    <w:rsid w:val="00A8453B"/>
    <w:rsid w:val="00A84592"/>
    <w:rsid w:val="00A846CF"/>
    <w:rsid w:val="00A8492E"/>
    <w:rsid w:val="00A8495C"/>
    <w:rsid w:val="00A849EA"/>
    <w:rsid w:val="00A849EB"/>
    <w:rsid w:val="00A84A28"/>
    <w:rsid w:val="00A84A4E"/>
    <w:rsid w:val="00A84A8D"/>
    <w:rsid w:val="00A84C36"/>
    <w:rsid w:val="00A85497"/>
    <w:rsid w:val="00A85566"/>
    <w:rsid w:val="00A8559C"/>
    <w:rsid w:val="00A855A0"/>
    <w:rsid w:val="00A85769"/>
    <w:rsid w:val="00A85A6E"/>
    <w:rsid w:val="00A85CE5"/>
    <w:rsid w:val="00A85F41"/>
    <w:rsid w:val="00A86062"/>
    <w:rsid w:val="00A86282"/>
    <w:rsid w:val="00A8636D"/>
    <w:rsid w:val="00A863DD"/>
    <w:rsid w:val="00A864CC"/>
    <w:rsid w:val="00A86548"/>
    <w:rsid w:val="00A866EB"/>
    <w:rsid w:val="00A86B49"/>
    <w:rsid w:val="00A86CBD"/>
    <w:rsid w:val="00A86CE1"/>
    <w:rsid w:val="00A86D26"/>
    <w:rsid w:val="00A86E1F"/>
    <w:rsid w:val="00A87036"/>
    <w:rsid w:val="00A8776F"/>
    <w:rsid w:val="00A87914"/>
    <w:rsid w:val="00A87E74"/>
    <w:rsid w:val="00A87F7A"/>
    <w:rsid w:val="00A90514"/>
    <w:rsid w:val="00A906EE"/>
    <w:rsid w:val="00A90771"/>
    <w:rsid w:val="00A90B4B"/>
    <w:rsid w:val="00A90D92"/>
    <w:rsid w:val="00A90E7B"/>
    <w:rsid w:val="00A9109F"/>
    <w:rsid w:val="00A91313"/>
    <w:rsid w:val="00A91378"/>
    <w:rsid w:val="00A9145D"/>
    <w:rsid w:val="00A9192F"/>
    <w:rsid w:val="00A91B1A"/>
    <w:rsid w:val="00A91C4A"/>
    <w:rsid w:val="00A9200E"/>
    <w:rsid w:val="00A9205D"/>
    <w:rsid w:val="00A9247D"/>
    <w:rsid w:val="00A92532"/>
    <w:rsid w:val="00A926D8"/>
    <w:rsid w:val="00A928D3"/>
    <w:rsid w:val="00A929C2"/>
    <w:rsid w:val="00A929E8"/>
    <w:rsid w:val="00A92A3A"/>
    <w:rsid w:val="00A92C7E"/>
    <w:rsid w:val="00A92E20"/>
    <w:rsid w:val="00A93238"/>
    <w:rsid w:val="00A93426"/>
    <w:rsid w:val="00A93589"/>
    <w:rsid w:val="00A935BA"/>
    <w:rsid w:val="00A938A7"/>
    <w:rsid w:val="00A93958"/>
    <w:rsid w:val="00A93E16"/>
    <w:rsid w:val="00A93EA2"/>
    <w:rsid w:val="00A93ED3"/>
    <w:rsid w:val="00A93F6E"/>
    <w:rsid w:val="00A94275"/>
    <w:rsid w:val="00A9437E"/>
    <w:rsid w:val="00A94405"/>
    <w:rsid w:val="00A9474B"/>
    <w:rsid w:val="00A94899"/>
    <w:rsid w:val="00A94AD7"/>
    <w:rsid w:val="00A94BAD"/>
    <w:rsid w:val="00A94BF1"/>
    <w:rsid w:val="00A94E02"/>
    <w:rsid w:val="00A94FA7"/>
    <w:rsid w:val="00A9501E"/>
    <w:rsid w:val="00A951A2"/>
    <w:rsid w:val="00A95329"/>
    <w:rsid w:val="00A953F0"/>
    <w:rsid w:val="00A954D9"/>
    <w:rsid w:val="00A957AE"/>
    <w:rsid w:val="00A95A42"/>
    <w:rsid w:val="00A95B54"/>
    <w:rsid w:val="00A96147"/>
    <w:rsid w:val="00A96214"/>
    <w:rsid w:val="00A96424"/>
    <w:rsid w:val="00A96563"/>
    <w:rsid w:val="00A96647"/>
    <w:rsid w:val="00A96E79"/>
    <w:rsid w:val="00A96EC5"/>
    <w:rsid w:val="00A972D5"/>
    <w:rsid w:val="00A972FB"/>
    <w:rsid w:val="00A974AA"/>
    <w:rsid w:val="00A97590"/>
    <w:rsid w:val="00A975C5"/>
    <w:rsid w:val="00A97601"/>
    <w:rsid w:val="00A9761E"/>
    <w:rsid w:val="00A9796E"/>
    <w:rsid w:val="00A97AA5"/>
    <w:rsid w:val="00A97FD9"/>
    <w:rsid w:val="00AA009F"/>
    <w:rsid w:val="00AA00E5"/>
    <w:rsid w:val="00AA0138"/>
    <w:rsid w:val="00AA04D2"/>
    <w:rsid w:val="00AA0530"/>
    <w:rsid w:val="00AA06BA"/>
    <w:rsid w:val="00AA1129"/>
    <w:rsid w:val="00AA11E3"/>
    <w:rsid w:val="00AA11E4"/>
    <w:rsid w:val="00AA126A"/>
    <w:rsid w:val="00AA1515"/>
    <w:rsid w:val="00AA16B8"/>
    <w:rsid w:val="00AA17A9"/>
    <w:rsid w:val="00AA18FD"/>
    <w:rsid w:val="00AA1C3A"/>
    <w:rsid w:val="00AA1D1E"/>
    <w:rsid w:val="00AA22F4"/>
    <w:rsid w:val="00AA238B"/>
    <w:rsid w:val="00AA23B3"/>
    <w:rsid w:val="00AA260E"/>
    <w:rsid w:val="00AA264D"/>
    <w:rsid w:val="00AA27B9"/>
    <w:rsid w:val="00AA2891"/>
    <w:rsid w:val="00AA29FC"/>
    <w:rsid w:val="00AA29FF"/>
    <w:rsid w:val="00AA2DF0"/>
    <w:rsid w:val="00AA2ED4"/>
    <w:rsid w:val="00AA307F"/>
    <w:rsid w:val="00AA30C5"/>
    <w:rsid w:val="00AA3336"/>
    <w:rsid w:val="00AA33EF"/>
    <w:rsid w:val="00AA352A"/>
    <w:rsid w:val="00AA36BF"/>
    <w:rsid w:val="00AA38A4"/>
    <w:rsid w:val="00AA3997"/>
    <w:rsid w:val="00AA3A6A"/>
    <w:rsid w:val="00AA3AEF"/>
    <w:rsid w:val="00AA3B84"/>
    <w:rsid w:val="00AA3C55"/>
    <w:rsid w:val="00AA3D1A"/>
    <w:rsid w:val="00AA3E0B"/>
    <w:rsid w:val="00AA4095"/>
    <w:rsid w:val="00AA43F8"/>
    <w:rsid w:val="00AA4722"/>
    <w:rsid w:val="00AA48BC"/>
    <w:rsid w:val="00AA4AE4"/>
    <w:rsid w:val="00AA4C96"/>
    <w:rsid w:val="00AA4CD9"/>
    <w:rsid w:val="00AA4E76"/>
    <w:rsid w:val="00AA5103"/>
    <w:rsid w:val="00AA5160"/>
    <w:rsid w:val="00AA51F5"/>
    <w:rsid w:val="00AA51FC"/>
    <w:rsid w:val="00AA5577"/>
    <w:rsid w:val="00AA56D9"/>
    <w:rsid w:val="00AA56E9"/>
    <w:rsid w:val="00AA5BCC"/>
    <w:rsid w:val="00AA5C07"/>
    <w:rsid w:val="00AA5C56"/>
    <w:rsid w:val="00AA600B"/>
    <w:rsid w:val="00AA640C"/>
    <w:rsid w:val="00AA644D"/>
    <w:rsid w:val="00AA64E2"/>
    <w:rsid w:val="00AA65A1"/>
    <w:rsid w:val="00AA6620"/>
    <w:rsid w:val="00AA704B"/>
    <w:rsid w:val="00AA7153"/>
    <w:rsid w:val="00AA7181"/>
    <w:rsid w:val="00AA7350"/>
    <w:rsid w:val="00AA7477"/>
    <w:rsid w:val="00AA7527"/>
    <w:rsid w:val="00AA7571"/>
    <w:rsid w:val="00AA76D7"/>
    <w:rsid w:val="00AA76DC"/>
    <w:rsid w:val="00AA779A"/>
    <w:rsid w:val="00AA7C9B"/>
    <w:rsid w:val="00AB027F"/>
    <w:rsid w:val="00AB029C"/>
    <w:rsid w:val="00AB039C"/>
    <w:rsid w:val="00AB05AD"/>
    <w:rsid w:val="00AB08B4"/>
    <w:rsid w:val="00AB0AB9"/>
    <w:rsid w:val="00AB0E02"/>
    <w:rsid w:val="00AB0E54"/>
    <w:rsid w:val="00AB105A"/>
    <w:rsid w:val="00AB1184"/>
    <w:rsid w:val="00AB1380"/>
    <w:rsid w:val="00AB1388"/>
    <w:rsid w:val="00AB1E3E"/>
    <w:rsid w:val="00AB1F24"/>
    <w:rsid w:val="00AB1F5D"/>
    <w:rsid w:val="00AB203D"/>
    <w:rsid w:val="00AB2188"/>
    <w:rsid w:val="00AB21FE"/>
    <w:rsid w:val="00AB2557"/>
    <w:rsid w:val="00AB2578"/>
    <w:rsid w:val="00AB25A8"/>
    <w:rsid w:val="00AB25D1"/>
    <w:rsid w:val="00AB2701"/>
    <w:rsid w:val="00AB2764"/>
    <w:rsid w:val="00AB278C"/>
    <w:rsid w:val="00AB28E6"/>
    <w:rsid w:val="00AB2936"/>
    <w:rsid w:val="00AB2A08"/>
    <w:rsid w:val="00AB2F70"/>
    <w:rsid w:val="00AB2FE8"/>
    <w:rsid w:val="00AB3085"/>
    <w:rsid w:val="00AB30C3"/>
    <w:rsid w:val="00AB3184"/>
    <w:rsid w:val="00AB331F"/>
    <w:rsid w:val="00AB34DC"/>
    <w:rsid w:val="00AB34E8"/>
    <w:rsid w:val="00AB3549"/>
    <w:rsid w:val="00AB3E6F"/>
    <w:rsid w:val="00AB3E79"/>
    <w:rsid w:val="00AB41EA"/>
    <w:rsid w:val="00AB443B"/>
    <w:rsid w:val="00AB46DF"/>
    <w:rsid w:val="00AB497C"/>
    <w:rsid w:val="00AB49FC"/>
    <w:rsid w:val="00AB4B7D"/>
    <w:rsid w:val="00AB4BE3"/>
    <w:rsid w:val="00AB4F9B"/>
    <w:rsid w:val="00AB5214"/>
    <w:rsid w:val="00AB5594"/>
    <w:rsid w:val="00AB5767"/>
    <w:rsid w:val="00AB57FA"/>
    <w:rsid w:val="00AB58F8"/>
    <w:rsid w:val="00AB5BE5"/>
    <w:rsid w:val="00AB5C3D"/>
    <w:rsid w:val="00AB5FF7"/>
    <w:rsid w:val="00AB6062"/>
    <w:rsid w:val="00AB60AD"/>
    <w:rsid w:val="00AB6260"/>
    <w:rsid w:val="00AB63DC"/>
    <w:rsid w:val="00AB6599"/>
    <w:rsid w:val="00AB65B2"/>
    <w:rsid w:val="00AB668B"/>
    <w:rsid w:val="00AB6900"/>
    <w:rsid w:val="00AB6949"/>
    <w:rsid w:val="00AB6D7C"/>
    <w:rsid w:val="00AB6FE2"/>
    <w:rsid w:val="00AB7064"/>
    <w:rsid w:val="00AB7089"/>
    <w:rsid w:val="00AB717A"/>
    <w:rsid w:val="00AB734C"/>
    <w:rsid w:val="00AB741F"/>
    <w:rsid w:val="00AB759B"/>
    <w:rsid w:val="00AB7B86"/>
    <w:rsid w:val="00AB7C3B"/>
    <w:rsid w:val="00AB7F86"/>
    <w:rsid w:val="00AC0063"/>
    <w:rsid w:val="00AC0514"/>
    <w:rsid w:val="00AC0599"/>
    <w:rsid w:val="00AC0A06"/>
    <w:rsid w:val="00AC0C6A"/>
    <w:rsid w:val="00AC0C9A"/>
    <w:rsid w:val="00AC0CC8"/>
    <w:rsid w:val="00AC0D42"/>
    <w:rsid w:val="00AC0F29"/>
    <w:rsid w:val="00AC1212"/>
    <w:rsid w:val="00AC15B7"/>
    <w:rsid w:val="00AC16EA"/>
    <w:rsid w:val="00AC1793"/>
    <w:rsid w:val="00AC185B"/>
    <w:rsid w:val="00AC18B8"/>
    <w:rsid w:val="00AC196B"/>
    <w:rsid w:val="00AC1A77"/>
    <w:rsid w:val="00AC1B20"/>
    <w:rsid w:val="00AC1C23"/>
    <w:rsid w:val="00AC1CCF"/>
    <w:rsid w:val="00AC1DD0"/>
    <w:rsid w:val="00AC1DD7"/>
    <w:rsid w:val="00AC1FEF"/>
    <w:rsid w:val="00AC2206"/>
    <w:rsid w:val="00AC2233"/>
    <w:rsid w:val="00AC22A7"/>
    <w:rsid w:val="00AC2352"/>
    <w:rsid w:val="00AC2555"/>
    <w:rsid w:val="00AC28DA"/>
    <w:rsid w:val="00AC297A"/>
    <w:rsid w:val="00AC2AD8"/>
    <w:rsid w:val="00AC2C5E"/>
    <w:rsid w:val="00AC30DA"/>
    <w:rsid w:val="00AC3110"/>
    <w:rsid w:val="00AC319B"/>
    <w:rsid w:val="00AC3258"/>
    <w:rsid w:val="00AC331C"/>
    <w:rsid w:val="00AC33B2"/>
    <w:rsid w:val="00AC359E"/>
    <w:rsid w:val="00AC383E"/>
    <w:rsid w:val="00AC3C51"/>
    <w:rsid w:val="00AC3D7B"/>
    <w:rsid w:val="00AC3F15"/>
    <w:rsid w:val="00AC3FF0"/>
    <w:rsid w:val="00AC4106"/>
    <w:rsid w:val="00AC423D"/>
    <w:rsid w:val="00AC43E6"/>
    <w:rsid w:val="00AC44CD"/>
    <w:rsid w:val="00AC4581"/>
    <w:rsid w:val="00AC464A"/>
    <w:rsid w:val="00AC46D5"/>
    <w:rsid w:val="00AC4771"/>
    <w:rsid w:val="00AC4C03"/>
    <w:rsid w:val="00AC4C6C"/>
    <w:rsid w:val="00AC4CB5"/>
    <w:rsid w:val="00AC4CC2"/>
    <w:rsid w:val="00AC4E0A"/>
    <w:rsid w:val="00AC4F29"/>
    <w:rsid w:val="00AC503B"/>
    <w:rsid w:val="00AC5151"/>
    <w:rsid w:val="00AC529F"/>
    <w:rsid w:val="00AC547F"/>
    <w:rsid w:val="00AC54D0"/>
    <w:rsid w:val="00AC5501"/>
    <w:rsid w:val="00AC57B6"/>
    <w:rsid w:val="00AC584B"/>
    <w:rsid w:val="00AC58E1"/>
    <w:rsid w:val="00AC5B62"/>
    <w:rsid w:val="00AC5C3E"/>
    <w:rsid w:val="00AC5C52"/>
    <w:rsid w:val="00AC5EAB"/>
    <w:rsid w:val="00AC6168"/>
    <w:rsid w:val="00AC6253"/>
    <w:rsid w:val="00AC6389"/>
    <w:rsid w:val="00AC68CF"/>
    <w:rsid w:val="00AC68D3"/>
    <w:rsid w:val="00AC6A9F"/>
    <w:rsid w:val="00AC7036"/>
    <w:rsid w:val="00AC71C9"/>
    <w:rsid w:val="00AC73EA"/>
    <w:rsid w:val="00AC7922"/>
    <w:rsid w:val="00AC7942"/>
    <w:rsid w:val="00AC794F"/>
    <w:rsid w:val="00AC7D68"/>
    <w:rsid w:val="00AC7FC3"/>
    <w:rsid w:val="00AD0192"/>
    <w:rsid w:val="00AD03B6"/>
    <w:rsid w:val="00AD042B"/>
    <w:rsid w:val="00AD04BB"/>
    <w:rsid w:val="00AD0828"/>
    <w:rsid w:val="00AD0A23"/>
    <w:rsid w:val="00AD0B32"/>
    <w:rsid w:val="00AD0B6B"/>
    <w:rsid w:val="00AD0BF2"/>
    <w:rsid w:val="00AD0CE9"/>
    <w:rsid w:val="00AD0FD8"/>
    <w:rsid w:val="00AD122B"/>
    <w:rsid w:val="00AD128E"/>
    <w:rsid w:val="00AD142E"/>
    <w:rsid w:val="00AD1800"/>
    <w:rsid w:val="00AD18B9"/>
    <w:rsid w:val="00AD1EC9"/>
    <w:rsid w:val="00AD20C7"/>
    <w:rsid w:val="00AD229B"/>
    <w:rsid w:val="00AD2392"/>
    <w:rsid w:val="00AD24FD"/>
    <w:rsid w:val="00AD2582"/>
    <w:rsid w:val="00AD279B"/>
    <w:rsid w:val="00AD2C16"/>
    <w:rsid w:val="00AD33CC"/>
    <w:rsid w:val="00AD355D"/>
    <w:rsid w:val="00AD35AD"/>
    <w:rsid w:val="00AD35EE"/>
    <w:rsid w:val="00AD39DA"/>
    <w:rsid w:val="00AD3CE2"/>
    <w:rsid w:val="00AD3E69"/>
    <w:rsid w:val="00AD3E96"/>
    <w:rsid w:val="00AD3EC6"/>
    <w:rsid w:val="00AD415E"/>
    <w:rsid w:val="00AD42C4"/>
    <w:rsid w:val="00AD47F2"/>
    <w:rsid w:val="00AD4864"/>
    <w:rsid w:val="00AD4C7A"/>
    <w:rsid w:val="00AD4CDA"/>
    <w:rsid w:val="00AD4DAD"/>
    <w:rsid w:val="00AD4E2E"/>
    <w:rsid w:val="00AD4ECE"/>
    <w:rsid w:val="00AD5227"/>
    <w:rsid w:val="00AD56DD"/>
    <w:rsid w:val="00AD57F1"/>
    <w:rsid w:val="00AD588B"/>
    <w:rsid w:val="00AD590A"/>
    <w:rsid w:val="00AD5947"/>
    <w:rsid w:val="00AD5AB9"/>
    <w:rsid w:val="00AD5AF6"/>
    <w:rsid w:val="00AD5B0F"/>
    <w:rsid w:val="00AD5E67"/>
    <w:rsid w:val="00AD5EBD"/>
    <w:rsid w:val="00AD6045"/>
    <w:rsid w:val="00AD6419"/>
    <w:rsid w:val="00AD660C"/>
    <w:rsid w:val="00AD6879"/>
    <w:rsid w:val="00AD6A40"/>
    <w:rsid w:val="00AD6C1A"/>
    <w:rsid w:val="00AD6D9D"/>
    <w:rsid w:val="00AD6E1F"/>
    <w:rsid w:val="00AD6EE7"/>
    <w:rsid w:val="00AD6F68"/>
    <w:rsid w:val="00AD71F2"/>
    <w:rsid w:val="00AD72FE"/>
    <w:rsid w:val="00AD7491"/>
    <w:rsid w:val="00AD74C6"/>
    <w:rsid w:val="00AD799E"/>
    <w:rsid w:val="00AD7A0D"/>
    <w:rsid w:val="00AD7B58"/>
    <w:rsid w:val="00AD7BE3"/>
    <w:rsid w:val="00AD7CAF"/>
    <w:rsid w:val="00AD7DC2"/>
    <w:rsid w:val="00AE0049"/>
    <w:rsid w:val="00AE012C"/>
    <w:rsid w:val="00AE048C"/>
    <w:rsid w:val="00AE08C7"/>
    <w:rsid w:val="00AE0947"/>
    <w:rsid w:val="00AE14F1"/>
    <w:rsid w:val="00AE166D"/>
    <w:rsid w:val="00AE1673"/>
    <w:rsid w:val="00AE16A3"/>
    <w:rsid w:val="00AE17B2"/>
    <w:rsid w:val="00AE1B05"/>
    <w:rsid w:val="00AE1D80"/>
    <w:rsid w:val="00AE1EDB"/>
    <w:rsid w:val="00AE1F46"/>
    <w:rsid w:val="00AE2479"/>
    <w:rsid w:val="00AE26CB"/>
    <w:rsid w:val="00AE27D0"/>
    <w:rsid w:val="00AE2976"/>
    <w:rsid w:val="00AE2AA9"/>
    <w:rsid w:val="00AE2C2A"/>
    <w:rsid w:val="00AE2CB0"/>
    <w:rsid w:val="00AE2DD8"/>
    <w:rsid w:val="00AE2EED"/>
    <w:rsid w:val="00AE3006"/>
    <w:rsid w:val="00AE3757"/>
    <w:rsid w:val="00AE3764"/>
    <w:rsid w:val="00AE37DC"/>
    <w:rsid w:val="00AE3E33"/>
    <w:rsid w:val="00AE3E8D"/>
    <w:rsid w:val="00AE3E9D"/>
    <w:rsid w:val="00AE418C"/>
    <w:rsid w:val="00AE4491"/>
    <w:rsid w:val="00AE4515"/>
    <w:rsid w:val="00AE4575"/>
    <w:rsid w:val="00AE46E1"/>
    <w:rsid w:val="00AE46FC"/>
    <w:rsid w:val="00AE4793"/>
    <w:rsid w:val="00AE4A50"/>
    <w:rsid w:val="00AE4AA4"/>
    <w:rsid w:val="00AE4CDA"/>
    <w:rsid w:val="00AE4D6D"/>
    <w:rsid w:val="00AE4FF6"/>
    <w:rsid w:val="00AE5079"/>
    <w:rsid w:val="00AE516E"/>
    <w:rsid w:val="00AE51A5"/>
    <w:rsid w:val="00AE55A5"/>
    <w:rsid w:val="00AE5709"/>
    <w:rsid w:val="00AE57A7"/>
    <w:rsid w:val="00AE5AE3"/>
    <w:rsid w:val="00AE5D71"/>
    <w:rsid w:val="00AE5DFF"/>
    <w:rsid w:val="00AE5E31"/>
    <w:rsid w:val="00AE601B"/>
    <w:rsid w:val="00AE6092"/>
    <w:rsid w:val="00AE6099"/>
    <w:rsid w:val="00AE61A8"/>
    <w:rsid w:val="00AE65ED"/>
    <w:rsid w:val="00AE697D"/>
    <w:rsid w:val="00AE69AB"/>
    <w:rsid w:val="00AE6B81"/>
    <w:rsid w:val="00AE6B89"/>
    <w:rsid w:val="00AE6D01"/>
    <w:rsid w:val="00AE6D1D"/>
    <w:rsid w:val="00AE6EC2"/>
    <w:rsid w:val="00AE71F7"/>
    <w:rsid w:val="00AE7297"/>
    <w:rsid w:val="00AE7577"/>
    <w:rsid w:val="00AE7690"/>
    <w:rsid w:val="00AE77C3"/>
    <w:rsid w:val="00AE79B9"/>
    <w:rsid w:val="00AE7DBD"/>
    <w:rsid w:val="00AE7EAC"/>
    <w:rsid w:val="00AE7F10"/>
    <w:rsid w:val="00AE7FDE"/>
    <w:rsid w:val="00AF0055"/>
    <w:rsid w:val="00AF01DA"/>
    <w:rsid w:val="00AF0477"/>
    <w:rsid w:val="00AF0683"/>
    <w:rsid w:val="00AF08D7"/>
    <w:rsid w:val="00AF0A3E"/>
    <w:rsid w:val="00AF0B6E"/>
    <w:rsid w:val="00AF0D6F"/>
    <w:rsid w:val="00AF0FEC"/>
    <w:rsid w:val="00AF1202"/>
    <w:rsid w:val="00AF125F"/>
    <w:rsid w:val="00AF1403"/>
    <w:rsid w:val="00AF14B8"/>
    <w:rsid w:val="00AF155E"/>
    <w:rsid w:val="00AF1688"/>
    <w:rsid w:val="00AF16F7"/>
    <w:rsid w:val="00AF1789"/>
    <w:rsid w:val="00AF17BA"/>
    <w:rsid w:val="00AF17DD"/>
    <w:rsid w:val="00AF183B"/>
    <w:rsid w:val="00AF1930"/>
    <w:rsid w:val="00AF1BF3"/>
    <w:rsid w:val="00AF1E11"/>
    <w:rsid w:val="00AF1E74"/>
    <w:rsid w:val="00AF2003"/>
    <w:rsid w:val="00AF255C"/>
    <w:rsid w:val="00AF2790"/>
    <w:rsid w:val="00AF2828"/>
    <w:rsid w:val="00AF28F6"/>
    <w:rsid w:val="00AF2CBD"/>
    <w:rsid w:val="00AF2E20"/>
    <w:rsid w:val="00AF3068"/>
    <w:rsid w:val="00AF30EE"/>
    <w:rsid w:val="00AF3318"/>
    <w:rsid w:val="00AF343D"/>
    <w:rsid w:val="00AF34C0"/>
    <w:rsid w:val="00AF3556"/>
    <w:rsid w:val="00AF3588"/>
    <w:rsid w:val="00AF36E6"/>
    <w:rsid w:val="00AF39BA"/>
    <w:rsid w:val="00AF3B7A"/>
    <w:rsid w:val="00AF3EC2"/>
    <w:rsid w:val="00AF4156"/>
    <w:rsid w:val="00AF4169"/>
    <w:rsid w:val="00AF4391"/>
    <w:rsid w:val="00AF43FA"/>
    <w:rsid w:val="00AF4473"/>
    <w:rsid w:val="00AF4812"/>
    <w:rsid w:val="00AF4C04"/>
    <w:rsid w:val="00AF4E4A"/>
    <w:rsid w:val="00AF4E53"/>
    <w:rsid w:val="00AF4F1D"/>
    <w:rsid w:val="00AF5084"/>
    <w:rsid w:val="00AF5179"/>
    <w:rsid w:val="00AF5347"/>
    <w:rsid w:val="00AF539F"/>
    <w:rsid w:val="00AF53A1"/>
    <w:rsid w:val="00AF5681"/>
    <w:rsid w:val="00AF577C"/>
    <w:rsid w:val="00AF5DE0"/>
    <w:rsid w:val="00AF5E1E"/>
    <w:rsid w:val="00AF601F"/>
    <w:rsid w:val="00AF6355"/>
    <w:rsid w:val="00AF63D7"/>
    <w:rsid w:val="00AF66B3"/>
    <w:rsid w:val="00AF688B"/>
    <w:rsid w:val="00AF6E1B"/>
    <w:rsid w:val="00AF6F42"/>
    <w:rsid w:val="00AF7196"/>
    <w:rsid w:val="00AF72C7"/>
    <w:rsid w:val="00AF738C"/>
    <w:rsid w:val="00AF751E"/>
    <w:rsid w:val="00AF75C5"/>
    <w:rsid w:val="00AF7A47"/>
    <w:rsid w:val="00AF7A9D"/>
    <w:rsid w:val="00AF7B36"/>
    <w:rsid w:val="00AF7E12"/>
    <w:rsid w:val="00AF7FF3"/>
    <w:rsid w:val="00B00118"/>
    <w:rsid w:val="00B00327"/>
    <w:rsid w:val="00B003F5"/>
    <w:rsid w:val="00B0041C"/>
    <w:rsid w:val="00B004F9"/>
    <w:rsid w:val="00B006C7"/>
    <w:rsid w:val="00B00961"/>
    <w:rsid w:val="00B00A23"/>
    <w:rsid w:val="00B00D30"/>
    <w:rsid w:val="00B01238"/>
    <w:rsid w:val="00B01290"/>
    <w:rsid w:val="00B0148F"/>
    <w:rsid w:val="00B01575"/>
    <w:rsid w:val="00B01680"/>
    <w:rsid w:val="00B018C1"/>
    <w:rsid w:val="00B01DCC"/>
    <w:rsid w:val="00B025DD"/>
    <w:rsid w:val="00B0277C"/>
    <w:rsid w:val="00B029D7"/>
    <w:rsid w:val="00B02A2F"/>
    <w:rsid w:val="00B02C50"/>
    <w:rsid w:val="00B02ECC"/>
    <w:rsid w:val="00B0300F"/>
    <w:rsid w:val="00B030BB"/>
    <w:rsid w:val="00B03113"/>
    <w:rsid w:val="00B0326A"/>
    <w:rsid w:val="00B032FA"/>
    <w:rsid w:val="00B0347C"/>
    <w:rsid w:val="00B036A0"/>
    <w:rsid w:val="00B03747"/>
    <w:rsid w:val="00B03759"/>
    <w:rsid w:val="00B037FA"/>
    <w:rsid w:val="00B03994"/>
    <w:rsid w:val="00B03A6C"/>
    <w:rsid w:val="00B03ED6"/>
    <w:rsid w:val="00B03F06"/>
    <w:rsid w:val="00B03F77"/>
    <w:rsid w:val="00B04239"/>
    <w:rsid w:val="00B043E0"/>
    <w:rsid w:val="00B045A7"/>
    <w:rsid w:val="00B04819"/>
    <w:rsid w:val="00B04A42"/>
    <w:rsid w:val="00B04C4C"/>
    <w:rsid w:val="00B04CEE"/>
    <w:rsid w:val="00B04FC4"/>
    <w:rsid w:val="00B05117"/>
    <w:rsid w:val="00B05163"/>
    <w:rsid w:val="00B0529B"/>
    <w:rsid w:val="00B05A59"/>
    <w:rsid w:val="00B05D0F"/>
    <w:rsid w:val="00B05DC2"/>
    <w:rsid w:val="00B05DF0"/>
    <w:rsid w:val="00B05E94"/>
    <w:rsid w:val="00B06114"/>
    <w:rsid w:val="00B0611E"/>
    <w:rsid w:val="00B0623C"/>
    <w:rsid w:val="00B0634E"/>
    <w:rsid w:val="00B06703"/>
    <w:rsid w:val="00B0693E"/>
    <w:rsid w:val="00B06C92"/>
    <w:rsid w:val="00B06D9A"/>
    <w:rsid w:val="00B06E79"/>
    <w:rsid w:val="00B07207"/>
    <w:rsid w:val="00B0730E"/>
    <w:rsid w:val="00B073F5"/>
    <w:rsid w:val="00B07457"/>
    <w:rsid w:val="00B07491"/>
    <w:rsid w:val="00B07842"/>
    <w:rsid w:val="00B07965"/>
    <w:rsid w:val="00B07D15"/>
    <w:rsid w:val="00B07D1E"/>
    <w:rsid w:val="00B07D30"/>
    <w:rsid w:val="00B07D48"/>
    <w:rsid w:val="00B07F81"/>
    <w:rsid w:val="00B10505"/>
    <w:rsid w:val="00B105AA"/>
    <w:rsid w:val="00B1069C"/>
    <w:rsid w:val="00B106CF"/>
    <w:rsid w:val="00B107DC"/>
    <w:rsid w:val="00B1089E"/>
    <w:rsid w:val="00B10AC3"/>
    <w:rsid w:val="00B10BF0"/>
    <w:rsid w:val="00B10C81"/>
    <w:rsid w:val="00B10F05"/>
    <w:rsid w:val="00B11084"/>
    <w:rsid w:val="00B110EF"/>
    <w:rsid w:val="00B1110C"/>
    <w:rsid w:val="00B111CB"/>
    <w:rsid w:val="00B1126E"/>
    <w:rsid w:val="00B115E3"/>
    <w:rsid w:val="00B116B9"/>
    <w:rsid w:val="00B116BF"/>
    <w:rsid w:val="00B1173B"/>
    <w:rsid w:val="00B1190F"/>
    <w:rsid w:val="00B11A93"/>
    <w:rsid w:val="00B11AFA"/>
    <w:rsid w:val="00B11B33"/>
    <w:rsid w:val="00B11B5E"/>
    <w:rsid w:val="00B11BC6"/>
    <w:rsid w:val="00B121D9"/>
    <w:rsid w:val="00B1222F"/>
    <w:rsid w:val="00B1269C"/>
    <w:rsid w:val="00B126AA"/>
    <w:rsid w:val="00B1273D"/>
    <w:rsid w:val="00B12990"/>
    <w:rsid w:val="00B12AF5"/>
    <w:rsid w:val="00B12C40"/>
    <w:rsid w:val="00B12C6F"/>
    <w:rsid w:val="00B12E27"/>
    <w:rsid w:val="00B12E2F"/>
    <w:rsid w:val="00B13216"/>
    <w:rsid w:val="00B13241"/>
    <w:rsid w:val="00B13460"/>
    <w:rsid w:val="00B137B3"/>
    <w:rsid w:val="00B13AB7"/>
    <w:rsid w:val="00B13D4A"/>
    <w:rsid w:val="00B13EB3"/>
    <w:rsid w:val="00B13EBF"/>
    <w:rsid w:val="00B13F90"/>
    <w:rsid w:val="00B140C0"/>
    <w:rsid w:val="00B1412D"/>
    <w:rsid w:val="00B14782"/>
    <w:rsid w:val="00B1487D"/>
    <w:rsid w:val="00B149CD"/>
    <w:rsid w:val="00B14D8E"/>
    <w:rsid w:val="00B14FE9"/>
    <w:rsid w:val="00B15595"/>
    <w:rsid w:val="00B15A52"/>
    <w:rsid w:val="00B15ABF"/>
    <w:rsid w:val="00B15AC3"/>
    <w:rsid w:val="00B15BD3"/>
    <w:rsid w:val="00B15C76"/>
    <w:rsid w:val="00B160FC"/>
    <w:rsid w:val="00B162AC"/>
    <w:rsid w:val="00B165E7"/>
    <w:rsid w:val="00B166FB"/>
    <w:rsid w:val="00B16771"/>
    <w:rsid w:val="00B16B0D"/>
    <w:rsid w:val="00B16D73"/>
    <w:rsid w:val="00B16F34"/>
    <w:rsid w:val="00B171F8"/>
    <w:rsid w:val="00B172D5"/>
    <w:rsid w:val="00B173E9"/>
    <w:rsid w:val="00B174F4"/>
    <w:rsid w:val="00B17501"/>
    <w:rsid w:val="00B17525"/>
    <w:rsid w:val="00B17653"/>
    <w:rsid w:val="00B17698"/>
    <w:rsid w:val="00B17C81"/>
    <w:rsid w:val="00B17CB8"/>
    <w:rsid w:val="00B17F89"/>
    <w:rsid w:val="00B20199"/>
    <w:rsid w:val="00B204AA"/>
    <w:rsid w:val="00B20876"/>
    <w:rsid w:val="00B209F9"/>
    <w:rsid w:val="00B20A3A"/>
    <w:rsid w:val="00B20A64"/>
    <w:rsid w:val="00B20BF5"/>
    <w:rsid w:val="00B20C2B"/>
    <w:rsid w:val="00B20D23"/>
    <w:rsid w:val="00B20DED"/>
    <w:rsid w:val="00B213AF"/>
    <w:rsid w:val="00B214DC"/>
    <w:rsid w:val="00B21B94"/>
    <w:rsid w:val="00B221C2"/>
    <w:rsid w:val="00B225D3"/>
    <w:rsid w:val="00B225F5"/>
    <w:rsid w:val="00B22826"/>
    <w:rsid w:val="00B2295E"/>
    <w:rsid w:val="00B22B44"/>
    <w:rsid w:val="00B22C28"/>
    <w:rsid w:val="00B22C9A"/>
    <w:rsid w:val="00B22DEF"/>
    <w:rsid w:val="00B22E50"/>
    <w:rsid w:val="00B22E97"/>
    <w:rsid w:val="00B23172"/>
    <w:rsid w:val="00B232BC"/>
    <w:rsid w:val="00B232D0"/>
    <w:rsid w:val="00B23457"/>
    <w:rsid w:val="00B23623"/>
    <w:rsid w:val="00B2367F"/>
    <w:rsid w:val="00B2375D"/>
    <w:rsid w:val="00B23850"/>
    <w:rsid w:val="00B23A54"/>
    <w:rsid w:val="00B23EFE"/>
    <w:rsid w:val="00B23F38"/>
    <w:rsid w:val="00B23FD5"/>
    <w:rsid w:val="00B2441B"/>
    <w:rsid w:val="00B2457D"/>
    <w:rsid w:val="00B2479E"/>
    <w:rsid w:val="00B2484E"/>
    <w:rsid w:val="00B24A16"/>
    <w:rsid w:val="00B24B2F"/>
    <w:rsid w:val="00B24C8D"/>
    <w:rsid w:val="00B24D7D"/>
    <w:rsid w:val="00B25167"/>
    <w:rsid w:val="00B25203"/>
    <w:rsid w:val="00B25531"/>
    <w:rsid w:val="00B255BA"/>
    <w:rsid w:val="00B25975"/>
    <w:rsid w:val="00B25CBC"/>
    <w:rsid w:val="00B25D99"/>
    <w:rsid w:val="00B25DE1"/>
    <w:rsid w:val="00B260D9"/>
    <w:rsid w:val="00B262D8"/>
    <w:rsid w:val="00B2636D"/>
    <w:rsid w:val="00B26581"/>
    <w:rsid w:val="00B26679"/>
    <w:rsid w:val="00B266BD"/>
    <w:rsid w:val="00B26933"/>
    <w:rsid w:val="00B26AEE"/>
    <w:rsid w:val="00B26CD5"/>
    <w:rsid w:val="00B26F7A"/>
    <w:rsid w:val="00B271BA"/>
    <w:rsid w:val="00B27377"/>
    <w:rsid w:val="00B2748F"/>
    <w:rsid w:val="00B2751C"/>
    <w:rsid w:val="00B27531"/>
    <w:rsid w:val="00B27879"/>
    <w:rsid w:val="00B27F3E"/>
    <w:rsid w:val="00B3005C"/>
    <w:rsid w:val="00B30586"/>
    <w:rsid w:val="00B305BC"/>
    <w:rsid w:val="00B30681"/>
    <w:rsid w:val="00B3071E"/>
    <w:rsid w:val="00B30886"/>
    <w:rsid w:val="00B30AA1"/>
    <w:rsid w:val="00B30B6A"/>
    <w:rsid w:val="00B30C1A"/>
    <w:rsid w:val="00B30DED"/>
    <w:rsid w:val="00B30EEC"/>
    <w:rsid w:val="00B31109"/>
    <w:rsid w:val="00B3153C"/>
    <w:rsid w:val="00B31566"/>
    <w:rsid w:val="00B318A6"/>
    <w:rsid w:val="00B31960"/>
    <w:rsid w:val="00B31986"/>
    <w:rsid w:val="00B319EC"/>
    <w:rsid w:val="00B31B9F"/>
    <w:rsid w:val="00B31D38"/>
    <w:rsid w:val="00B320CF"/>
    <w:rsid w:val="00B32235"/>
    <w:rsid w:val="00B32279"/>
    <w:rsid w:val="00B3287F"/>
    <w:rsid w:val="00B329D3"/>
    <w:rsid w:val="00B329F3"/>
    <w:rsid w:val="00B32A47"/>
    <w:rsid w:val="00B32A54"/>
    <w:rsid w:val="00B32E4F"/>
    <w:rsid w:val="00B32FEE"/>
    <w:rsid w:val="00B33072"/>
    <w:rsid w:val="00B331A5"/>
    <w:rsid w:val="00B33353"/>
    <w:rsid w:val="00B33442"/>
    <w:rsid w:val="00B33746"/>
    <w:rsid w:val="00B33758"/>
    <w:rsid w:val="00B33957"/>
    <w:rsid w:val="00B339DD"/>
    <w:rsid w:val="00B34168"/>
    <w:rsid w:val="00B34418"/>
    <w:rsid w:val="00B3455E"/>
    <w:rsid w:val="00B3462E"/>
    <w:rsid w:val="00B34C7C"/>
    <w:rsid w:val="00B34C93"/>
    <w:rsid w:val="00B34E74"/>
    <w:rsid w:val="00B35107"/>
    <w:rsid w:val="00B351A1"/>
    <w:rsid w:val="00B351F0"/>
    <w:rsid w:val="00B35209"/>
    <w:rsid w:val="00B3520D"/>
    <w:rsid w:val="00B352A7"/>
    <w:rsid w:val="00B3530A"/>
    <w:rsid w:val="00B3547E"/>
    <w:rsid w:val="00B3555C"/>
    <w:rsid w:val="00B355FE"/>
    <w:rsid w:val="00B35CF9"/>
    <w:rsid w:val="00B35D40"/>
    <w:rsid w:val="00B35E9F"/>
    <w:rsid w:val="00B3604E"/>
    <w:rsid w:val="00B361D1"/>
    <w:rsid w:val="00B36537"/>
    <w:rsid w:val="00B365E3"/>
    <w:rsid w:val="00B36911"/>
    <w:rsid w:val="00B369DC"/>
    <w:rsid w:val="00B36A9F"/>
    <w:rsid w:val="00B36BFF"/>
    <w:rsid w:val="00B36DC6"/>
    <w:rsid w:val="00B3700E"/>
    <w:rsid w:val="00B37092"/>
    <w:rsid w:val="00B37318"/>
    <w:rsid w:val="00B37467"/>
    <w:rsid w:val="00B378F7"/>
    <w:rsid w:val="00B37972"/>
    <w:rsid w:val="00B37A8C"/>
    <w:rsid w:val="00B37C91"/>
    <w:rsid w:val="00B37E49"/>
    <w:rsid w:val="00B37FF7"/>
    <w:rsid w:val="00B4009E"/>
    <w:rsid w:val="00B40204"/>
    <w:rsid w:val="00B402AC"/>
    <w:rsid w:val="00B4038D"/>
    <w:rsid w:val="00B405C7"/>
    <w:rsid w:val="00B406FF"/>
    <w:rsid w:val="00B40B71"/>
    <w:rsid w:val="00B40FE9"/>
    <w:rsid w:val="00B411DF"/>
    <w:rsid w:val="00B41393"/>
    <w:rsid w:val="00B413E5"/>
    <w:rsid w:val="00B41704"/>
    <w:rsid w:val="00B4171B"/>
    <w:rsid w:val="00B41826"/>
    <w:rsid w:val="00B41B38"/>
    <w:rsid w:val="00B4216B"/>
    <w:rsid w:val="00B4229D"/>
    <w:rsid w:val="00B423B3"/>
    <w:rsid w:val="00B423E0"/>
    <w:rsid w:val="00B4247B"/>
    <w:rsid w:val="00B42517"/>
    <w:rsid w:val="00B425DB"/>
    <w:rsid w:val="00B42616"/>
    <w:rsid w:val="00B427B9"/>
    <w:rsid w:val="00B427F6"/>
    <w:rsid w:val="00B42A38"/>
    <w:rsid w:val="00B42AF5"/>
    <w:rsid w:val="00B42F72"/>
    <w:rsid w:val="00B43008"/>
    <w:rsid w:val="00B43326"/>
    <w:rsid w:val="00B433B3"/>
    <w:rsid w:val="00B43552"/>
    <w:rsid w:val="00B4362A"/>
    <w:rsid w:val="00B438C2"/>
    <w:rsid w:val="00B43922"/>
    <w:rsid w:val="00B43AAB"/>
    <w:rsid w:val="00B43EC0"/>
    <w:rsid w:val="00B43EC2"/>
    <w:rsid w:val="00B43ED5"/>
    <w:rsid w:val="00B441CC"/>
    <w:rsid w:val="00B441FA"/>
    <w:rsid w:val="00B44222"/>
    <w:rsid w:val="00B442A0"/>
    <w:rsid w:val="00B44419"/>
    <w:rsid w:val="00B444A3"/>
    <w:rsid w:val="00B4450E"/>
    <w:rsid w:val="00B44A62"/>
    <w:rsid w:val="00B44BA9"/>
    <w:rsid w:val="00B44D14"/>
    <w:rsid w:val="00B44DDB"/>
    <w:rsid w:val="00B450DC"/>
    <w:rsid w:val="00B454D6"/>
    <w:rsid w:val="00B455C5"/>
    <w:rsid w:val="00B4584C"/>
    <w:rsid w:val="00B458E8"/>
    <w:rsid w:val="00B45969"/>
    <w:rsid w:val="00B45BBF"/>
    <w:rsid w:val="00B45D0F"/>
    <w:rsid w:val="00B45D78"/>
    <w:rsid w:val="00B46118"/>
    <w:rsid w:val="00B4620F"/>
    <w:rsid w:val="00B462C2"/>
    <w:rsid w:val="00B463B2"/>
    <w:rsid w:val="00B463C5"/>
    <w:rsid w:val="00B465BA"/>
    <w:rsid w:val="00B4665E"/>
    <w:rsid w:val="00B46739"/>
    <w:rsid w:val="00B46968"/>
    <w:rsid w:val="00B46BDE"/>
    <w:rsid w:val="00B46DFD"/>
    <w:rsid w:val="00B4707C"/>
    <w:rsid w:val="00B471A6"/>
    <w:rsid w:val="00B473D5"/>
    <w:rsid w:val="00B473E8"/>
    <w:rsid w:val="00B47A83"/>
    <w:rsid w:val="00B47C9E"/>
    <w:rsid w:val="00B47E8C"/>
    <w:rsid w:val="00B47EA3"/>
    <w:rsid w:val="00B50091"/>
    <w:rsid w:val="00B50316"/>
    <w:rsid w:val="00B50591"/>
    <w:rsid w:val="00B505A5"/>
    <w:rsid w:val="00B508E3"/>
    <w:rsid w:val="00B50922"/>
    <w:rsid w:val="00B50996"/>
    <w:rsid w:val="00B50AFB"/>
    <w:rsid w:val="00B50B22"/>
    <w:rsid w:val="00B50B64"/>
    <w:rsid w:val="00B50DEE"/>
    <w:rsid w:val="00B50E69"/>
    <w:rsid w:val="00B50EB8"/>
    <w:rsid w:val="00B50FB9"/>
    <w:rsid w:val="00B51089"/>
    <w:rsid w:val="00B51150"/>
    <w:rsid w:val="00B517DC"/>
    <w:rsid w:val="00B51C4D"/>
    <w:rsid w:val="00B51D2A"/>
    <w:rsid w:val="00B5231B"/>
    <w:rsid w:val="00B52354"/>
    <w:rsid w:val="00B52448"/>
    <w:rsid w:val="00B524B1"/>
    <w:rsid w:val="00B52859"/>
    <w:rsid w:val="00B5288F"/>
    <w:rsid w:val="00B52947"/>
    <w:rsid w:val="00B52A41"/>
    <w:rsid w:val="00B52ABA"/>
    <w:rsid w:val="00B52BA6"/>
    <w:rsid w:val="00B52C56"/>
    <w:rsid w:val="00B52CDC"/>
    <w:rsid w:val="00B52ED7"/>
    <w:rsid w:val="00B5302F"/>
    <w:rsid w:val="00B5314E"/>
    <w:rsid w:val="00B53182"/>
    <w:rsid w:val="00B532D9"/>
    <w:rsid w:val="00B5384F"/>
    <w:rsid w:val="00B538BA"/>
    <w:rsid w:val="00B53AFD"/>
    <w:rsid w:val="00B53C55"/>
    <w:rsid w:val="00B53E65"/>
    <w:rsid w:val="00B53E9A"/>
    <w:rsid w:val="00B54053"/>
    <w:rsid w:val="00B5405A"/>
    <w:rsid w:val="00B54084"/>
    <w:rsid w:val="00B54138"/>
    <w:rsid w:val="00B5422B"/>
    <w:rsid w:val="00B5425F"/>
    <w:rsid w:val="00B54583"/>
    <w:rsid w:val="00B54622"/>
    <w:rsid w:val="00B547EC"/>
    <w:rsid w:val="00B5482D"/>
    <w:rsid w:val="00B549B5"/>
    <w:rsid w:val="00B54A2A"/>
    <w:rsid w:val="00B54A55"/>
    <w:rsid w:val="00B54BD9"/>
    <w:rsid w:val="00B550F7"/>
    <w:rsid w:val="00B550FA"/>
    <w:rsid w:val="00B55230"/>
    <w:rsid w:val="00B55360"/>
    <w:rsid w:val="00B556F7"/>
    <w:rsid w:val="00B557A9"/>
    <w:rsid w:val="00B55910"/>
    <w:rsid w:val="00B55D80"/>
    <w:rsid w:val="00B55ECB"/>
    <w:rsid w:val="00B55F6A"/>
    <w:rsid w:val="00B56011"/>
    <w:rsid w:val="00B5603F"/>
    <w:rsid w:val="00B5611A"/>
    <w:rsid w:val="00B5637E"/>
    <w:rsid w:val="00B564C5"/>
    <w:rsid w:val="00B565C5"/>
    <w:rsid w:val="00B56784"/>
    <w:rsid w:val="00B567A6"/>
    <w:rsid w:val="00B567CD"/>
    <w:rsid w:val="00B5682D"/>
    <w:rsid w:val="00B5684D"/>
    <w:rsid w:val="00B56971"/>
    <w:rsid w:val="00B56AD6"/>
    <w:rsid w:val="00B56BF1"/>
    <w:rsid w:val="00B56C1B"/>
    <w:rsid w:val="00B56C7A"/>
    <w:rsid w:val="00B56CE3"/>
    <w:rsid w:val="00B56D23"/>
    <w:rsid w:val="00B56DB1"/>
    <w:rsid w:val="00B56F6C"/>
    <w:rsid w:val="00B5738B"/>
    <w:rsid w:val="00B575B3"/>
    <w:rsid w:val="00B57621"/>
    <w:rsid w:val="00B576FB"/>
    <w:rsid w:val="00B57A69"/>
    <w:rsid w:val="00B57C8D"/>
    <w:rsid w:val="00B57F8E"/>
    <w:rsid w:val="00B60054"/>
    <w:rsid w:val="00B60110"/>
    <w:rsid w:val="00B60117"/>
    <w:rsid w:val="00B60589"/>
    <w:rsid w:val="00B607D0"/>
    <w:rsid w:val="00B608AB"/>
    <w:rsid w:val="00B6094D"/>
    <w:rsid w:val="00B60D10"/>
    <w:rsid w:val="00B60D1B"/>
    <w:rsid w:val="00B60F7A"/>
    <w:rsid w:val="00B60FDE"/>
    <w:rsid w:val="00B60FED"/>
    <w:rsid w:val="00B6103B"/>
    <w:rsid w:val="00B6109C"/>
    <w:rsid w:val="00B610B9"/>
    <w:rsid w:val="00B6113B"/>
    <w:rsid w:val="00B61243"/>
    <w:rsid w:val="00B61255"/>
    <w:rsid w:val="00B612AC"/>
    <w:rsid w:val="00B61364"/>
    <w:rsid w:val="00B6161E"/>
    <w:rsid w:val="00B618C2"/>
    <w:rsid w:val="00B61B77"/>
    <w:rsid w:val="00B61DA9"/>
    <w:rsid w:val="00B61DD7"/>
    <w:rsid w:val="00B61EEC"/>
    <w:rsid w:val="00B6202C"/>
    <w:rsid w:val="00B62124"/>
    <w:rsid w:val="00B621D7"/>
    <w:rsid w:val="00B62382"/>
    <w:rsid w:val="00B62465"/>
    <w:rsid w:val="00B62524"/>
    <w:rsid w:val="00B6265E"/>
    <w:rsid w:val="00B628E9"/>
    <w:rsid w:val="00B6297F"/>
    <w:rsid w:val="00B62BC6"/>
    <w:rsid w:val="00B62EF1"/>
    <w:rsid w:val="00B62F48"/>
    <w:rsid w:val="00B63031"/>
    <w:rsid w:val="00B631A8"/>
    <w:rsid w:val="00B6331D"/>
    <w:rsid w:val="00B63343"/>
    <w:rsid w:val="00B639AF"/>
    <w:rsid w:val="00B63A97"/>
    <w:rsid w:val="00B63BD2"/>
    <w:rsid w:val="00B63EEA"/>
    <w:rsid w:val="00B63F53"/>
    <w:rsid w:val="00B64031"/>
    <w:rsid w:val="00B64308"/>
    <w:rsid w:val="00B643C1"/>
    <w:rsid w:val="00B64A95"/>
    <w:rsid w:val="00B64B9B"/>
    <w:rsid w:val="00B64BFF"/>
    <w:rsid w:val="00B64C0E"/>
    <w:rsid w:val="00B64D98"/>
    <w:rsid w:val="00B64DC9"/>
    <w:rsid w:val="00B64F39"/>
    <w:rsid w:val="00B64F93"/>
    <w:rsid w:val="00B650DF"/>
    <w:rsid w:val="00B651AD"/>
    <w:rsid w:val="00B653F1"/>
    <w:rsid w:val="00B65675"/>
    <w:rsid w:val="00B658CA"/>
    <w:rsid w:val="00B65952"/>
    <w:rsid w:val="00B659A4"/>
    <w:rsid w:val="00B65AAE"/>
    <w:rsid w:val="00B65C4E"/>
    <w:rsid w:val="00B65CB5"/>
    <w:rsid w:val="00B65F14"/>
    <w:rsid w:val="00B65F78"/>
    <w:rsid w:val="00B660D2"/>
    <w:rsid w:val="00B66159"/>
    <w:rsid w:val="00B661E4"/>
    <w:rsid w:val="00B66223"/>
    <w:rsid w:val="00B66224"/>
    <w:rsid w:val="00B66391"/>
    <w:rsid w:val="00B66398"/>
    <w:rsid w:val="00B66628"/>
    <w:rsid w:val="00B666AB"/>
    <w:rsid w:val="00B668B1"/>
    <w:rsid w:val="00B66917"/>
    <w:rsid w:val="00B66940"/>
    <w:rsid w:val="00B66E0E"/>
    <w:rsid w:val="00B66FE6"/>
    <w:rsid w:val="00B670CF"/>
    <w:rsid w:val="00B671A8"/>
    <w:rsid w:val="00B671EB"/>
    <w:rsid w:val="00B6724E"/>
    <w:rsid w:val="00B672C2"/>
    <w:rsid w:val="00B67917"/>
    <w:rsid w:val="00B67959"/>
    <w:rsid w:val="00B67AAA"/>
    <w:rsid w:val="00B67AD0"/>
    <w:rsid w:val="00B67DAC"/>
    <w:rsid w:val="00B70271"/>
    <w:rsid w:val="00B702BA"/>
    <w:rsid w:val="00B7083F"/>
    <w:rsid w:val="00B70937"/>
    <w:rsid w:val="00B7097F"/>
    <w:rsid w:val="00B70DFE"/>
    <w:rsid w:val="00B70F7F"/>
    <w:rsid w:val="00B71013"/>
    <w:rsid w:val="00B71129"/>
    <w:rsid w:val="00B714C8"/>
    <w:rsid w:val="00B714E3"/>
    <w:rsid w:val="00B716DD"/>
    <w:rsid w:val="00B717C4"/>
    <w:rsid w:val="00B71898"/>
    <w:rsid w:val="00B719C4"/>
    <w:rsid w:val="00B71A29"/>
    <w:rsid w:val="00B71A2F"/>
    <w:rsid w:val="00B71B64"/>
    <w:rsid w:val="00B71C34"/>
    <w:rsid w:val="00B71CF5"/>
    <w:rsid w:val="00B71E28"/>
    <w:rsid w:val="00B71ED0"/>
    <w:rsid w:val="00B72118"/>
    <w:rsid w:val="00B721C8"/>
    <w:rsid w:val="00B722D8"/>
    <w:rsid w:val="00B72355"/>
    <w:rsid w:val="00B723A5"/>
    <w:rsid w:val="00B723C0"/>
    <w:rsid w:val="00B724A6"/>
    <w:rsid w:val="00B72674"/>
    <w:rsid w:val="00B72736"/>
    <w:rsid w:val="00B72773"/>
    <w:rsid w:val="00B72930"/>
    <w:rsid w:val="00B72976"/>
    <w:rsid w:val="00B7298D"/>
    <w:rsid w:val="00B72B21"/>
    <w:rsid w:val="00B72FD6"/>
    <w:rsid w:val="00B731CB"/>
    <w:rsid w:val="00B734BD"/>
    <w:rsid w:val="00B73840"/>
    <w:rsid w:val="00B739CD"/>
    <w:rsid w:val="00B73B5E"/>
    <w:rsid w:val="00B73C5C"/>
    <w:rsid w:val="00B73D50"/>
    <w:rsid w:val="00B73DF5"/>
    <w:rsid w:val="00B7405C"/>
    <w:rsid w:val="00B7428A"/>
    <w:rsid w:val="00B742E9"/>
    <w:rsid w:val="00B74774"/>
    <w:rsid w:val="00B74A94"/>
    <w:rsid w:val="00B74AF7"/>
    <w:rsid w:val="00B74C91"/>
    <w:rsid w:val="00B74CBB"/>
    <w:rsid w:val="00B7509D"/>
    <w:rsid w:val="00B75253"/>
    <w:rsid w:val="00B75318"/>
    <w:rsid w:val="00B753B2"/>
    <w:rsid w:val="00B755E8"/>
    <w:rsid w:val="00B75C93"/>
    <w:rsid w:val="00B760CE"/>
    <w:rsid w:val="00B761B9"/>
    <w:rsid w:val="00B761E1"/>
    <w:rsid w:val="00B76208"/>
    <w:rsid w:val="00B76242"/>
    <w:rsid w:val="00B76704"/>
    <w:rsid w:val="00B76B9B"/>
    <w:rsid w:val="00B76EA4"/>
    <w:rsid w:val="00B76F56"/>
    <w:rsid w:val="00B77014"/>
    <w:rsid w:val="00B77413"/>
    <w:rsid w:val="00B774B2"/>
    <w:rsid w:val="00B7750F"/>
    <w:rsid w:val="00B77548"/>
    <w:rsid w:val="00B77621"/>
    <w:rsid w:val="00B777A6"/>
    <w:rsid w:val="00B77843"/>
    <w:rsid w:val="00B77884"/>
    <w:rsid w:val="00B77A00"/>
    <w:rsid w:val="00B77BA9"/>
    <w:rsid w:val="00B77D94"/>
    <w:rsid w:val="00B77E17"/>
    <w:rsid w:val="00B77ED2"/>
    <w:rsid w:val="00B77F20"/>
    <w:rsid w:val="00B800C0"/>
    <w:rsid w:val="00B80210"/>
    <w:rsid w:val="00B80351"/>
    <w:rsid w:val="00B8065E"/>
    <w:rsid w:val="00B80690"/>
    <w:rsid w:val="00B8072F"/>
    <w:rsid w:val="00B80912"/>
    <w:rsid w:val="00B80BA0"/>
    <w:rsid w:val="00B80BB2"/>
    <w:rsid w:val="00B80CA6"/>
    <w:rsid w:val="00B80E28"/>
    <w:rsid w:val="00B80E83"/>
    <w:rsid w:val="00B80F46"/>
    <w:rsid w:val="00B815C4"/>
    <w:rsid w:val="00B81728"/>
    <w:rsid w:val="00B81B64"/>
    <w:rsid w:val="00B81CA4"/>
    <w:rsid w:val="00B81DCD"/>
    <w:rsid w:val="00B82047"/>
    <w:rsid w:val="00B823C7"/>
    <w:rsid w:val="00B82463"/>
    <w:rsid w:val="00B8297D"/>
    <w:rsid w:val="00B829F5"/>
    <w:rsid w:val="00B82A85"/>
    <w:rsid w:val="00B82AE8"/>
    <w:rsid w:val="00B8325C"/>
    <w:rsid w:val="00B83587"/>
    <w:rsid w:val="00B8381C"/>
    <w:rsid w:val="00B838EB"/>
    <w:rsid w:val="00B83DC6"/>
    <w:rsid w:val="00B83F9E"/>
    <w:rsid w:val="00B83FB4"/>
    <w:rsid w:val="00B83FED"/>
    <w:rsid w:val="00B8418F"/>
    <w:rsid w:val="00B843F3"/>
    <w:rsid w:val="00B84496"/>
    <w:rsid w:val="00B849E2"/>
    <w:rsid w:val="00B84A24"/>
    <w:rsid w:val="00B84A43"/>
    <w:rsid w:val="00B84AFD"/>
    <w:rsid w:val="00B84D09"/>
    <w:rsid w:val="00B84F98"/>
    <w:rsid w:val="00B85006"/>
    <w:rsid w:val="00B850BC"/>
    <w:rsid w:val="00B8511B"/>
    <w:rsid w:val="00B8516D"/>
    <w:rsid w:val="00B85332"/>
    <w:rsid w:val="00B85441"/>
    <w:rsid w:val="00B85529"/>
    <w:rsid w:val="00B8589C"/>
    <w:rsid w:val="00B858A5"/>
    <w:rsid w:val="00B85922"/>
    <w:rsid w:val="00B85981"/>
    <w:rsid w:val="00B85AA3"/>
    <w:rsid w:val="00B85B80"/>
    <w:rsid w:val="00B85C93"/>
    <w:rsid w:val="00B85D8D"/>
    <w:rsid w:val="00B85E47"/>
    <w:rsid w:val="00B85E82"/>
    <w:rsid w:val="00B864E8"/>
    <w:rsid w:val="00B8660F"/>
    <w:rsid w:val="00B8665A"/>
    <w:rsid w:val="00B866CF"/>
    <w:rsid w:val="00B867DF"/>
    <w:rsid w:val="00B8690A"/>
    <w:rsid w:val="00B86CA2"/>
    <w:rsid w:val="00B8710D"/>
    <w:rsid w:val="00B87694"/>
    <w:rsid w:val="00B87700"/>
    <w:rsid w:val="00B87731"/>
    <w:rsid w:val="00B878D4"/>
    <w:rsid w:val="00B878FC"/>
    <w:rsid w:val="00B8791A"/>
    <w:rsid w:val="00B87BDE"/>
    <w:rsid w:val="00B87EEA"/>
    <w:rsid w:val="00B87FBC"/>
    <w:rsid w:val="00B900AE"/>
    <w:rsid w:val="00B900D7"/>
    <w:rsid w:val="00B900F4"/>
    <w:rsid w:val="00B901EB"/>
    <w:rsid w:val="00B90290"/>
    <w:rsid w:val="00B90672"/>
    <w:rsid w:val="00B90C9F"/>
    <w:rsid w:val="00B90EDB"/>
    <w:rsid w:val="00B90FF5"/>
    <w:rsid w:val="00B91604"/>
    <w:rsid w:val="00B91A3E"/>
    <w:rsid w:val="00B91B77"/>
    <w:rsid w:val="00B91B94"/>
    <w:rsid w:val="00B91CEB"/>
    <w:rsid w:val="00B91DD4"/>
    <w:rsid w:val="00B922A1"/>
    <w:rsid w:val="00B9233F"/>
    <w:rsid w:val="00B927EA"/>
    <w:rsid w:val="00B928B7"/>
    <w:rsid w:val="00B928D4"/>
    <w:rsid w:val="00B93147"/>
    <w:rsid w:val="00B93189"/>
    <w:rsid w:val="00B932A5"/>
    <w:rsid w:val="00B9332F"/>
    <w:rsid w:val="00B93442"/>
    <w:rsid w:val="00B93454"/>
    <w:rsid w:val="00B936DC"/>
    <w:rsid w:val="00B9376A"/>
    <w:rsid w:val="00B93C4D"/>
    <w:rsid w:val="00B93CD2"/>
    <w:rsid w:val="00B93D1A"/>
    <w:rsid w:val="00B93EAF"/>
    <w:rsid w:val="00B94061"/>
    <w:rsid w:val="00B941E7"/>
    <w:rsid w:val="00B94313"/>
    <w:rsid w:val="00B9462D"/>
    <w:rsid w:val="00B94811"/>
    <w:rsid w:val="00B94988"/>
    <w:rsid w:val="00B94B81"/>
    <w:rsid w:val="00B94BBE"/>
    <w:rsid w:val="00B94C7D"/>
    <w:rsid w:val="00B94E40"/>
    <w:rsid w:val="00B94F4F"/>
    <w:rsid w:val="00B955CE"/>
    <w:rsid w:val="00B9577A"/>
    <w:rsid w:val="00B958BD"/>
    <w:rsid w:val="00B958E1"/>
    <w:rsid w:val="00B95B8C"/>
    <w:rsid w:val="00B95BBB"/>
    <w:rsid w:val="00B95C04"/>
    <w:rsid w:val="00B95C2E"/>
    <w:rsid w:val="00B95CAE"/>
    <w:rsid w:val="00B95D41"/>
    <w:rsid w:val="00B95D60"/>
    <w:rsid w:val="00B95F4E"/>
    <w:rsid w:val="00B961B5"/>
    <w:rsid w:val="00B96498"/>
    <w:rsid w:val="00B965EA"/>
    <w:rsid w:val="00B96670"/>
    <w:rsid w:val="00B968B9"/>
    <w:rsid w:val="00B9696F"/>
    <w:rsid w:val="00B96F1E"/>
    <w:rsid w:val="00B970F5"/>
    <w:rsid w:val="00B9737D"/>
    <w:rsid w:val="00B97440"/>
    <w:rsid w:val="00B97667"/>
    <w:rsid w:val="00B97798"/>
    <w:rsid w:val="00B978B1"/>
    <w:rsid w:val="00B979D8"/>
    <w:rsid w:val="00B97B9C"/>
    <w:rsid w:val="00B97C44"/>
    <w:rsid w:val="00B97F71"/>
    <w:rsid w:val="00BA0174"/>
    <w:rsid w:val="00BA02F5"/>
    <w:rsid w:val="00BA04B9"/>
    <w:rsid w:val="00BA04C2"/>
    <w:rsid w:val="00BA082B"/>
    <w:rsid w:val="00BA0844"/>
    <w:rsid w:val="00BA0951"/>
    <w:rsid w:val="00BA0AEC"/>
    <w:rsid w:val="00BA0D9F"/>
    <w:rsid w:val="00BA0EFD"/>
    <w:rsid w:val="00BA124E"/>
    <w:rsid w:val="00BA153E"/>
    <w:rsid w:val="00BA159B"/>
    <w:rsid w:val="00BA166E"/>
    <w:rsid w:val="00BA19E8"/>
    <w:rsid w:val="00BA1A03"/>
    <w:rsid w:val="00BA1EB7"/>
    <w:rsid w:val="00BA1EC3"/>
    <w:rsid w:val="00BA2007"/>
    <w:rsid w:val="00BA2014"/>
    <w:rsid w:val="00BA2019"/>
    <w:rsid w:val="00BA22C4"/>
    <w:rsid w:val="00BA22C7"/>
    <w:rsid w:val="00BA23FE"/>
    <w:rsid w:val="00BA24C5"/>
    <w:rsid w:val="00BA25A4"/>
    <w:rsid w:val="00BA2764"/>
    <w:rsid w:val="00BA27E2"/>
    <w:rsid w:val="00BA2BA1"/>
    <w:rsid w:val="00BA2C08"/>
    <w:rsid w:val="00BA2CB4"/>
    <w:rsid w:val="00BA2E10"/>
    <w:rsid w:val="00BA2E30"/>
    <w:rsid w:val="00BA30AD"/>
    <w:rsid w:val="00BA32D8"/>
    <w:rsid w:val="00BA32DC"/>
    <w:rsid w:val="00BA3480"/>
    <w:rsid w:val="00BA35B0"/>
    <w:rsid w:val="00BA3924"/>
    <w:rsid w:val="00BA39B3"/>
    <w:rsid w:val="00BA3BBE"/>
    <w:rsid w:val="00BA437F"/>
    <w:rsid w:val="00BA4404"/>
    <w:rsid w:val="00BA44C9"/>
    <w:rsid w:val="00BA458D"/>
    <w:rsid w:val="00BA48E0"/>
    <w:rsid w:val="00BA4C12"/>
    <w:rsid w:val="00BA4F48"/>
    <w:rsid w:val="00BA50AF"/>
    <w:rsid w:val="00BA51F1"/>
    <w:rsid w:val="00BA5421"/>
    <w:rsid w:val="00BA5686"/>
    <w:rsid w:val="00BA5855"/>
    <w:rsid w:val="00BA5B22"/>
    <w:rsid w:val="00BA5BB5"/>
    <w:rsid w:val="00BA5E50"/>
    <w:rsid w:val="00BA5E85"/>
    <w:rsid w:val="00BA60B8"/>
    <w:rsid w:val="00BA6244"/>
    <w:rsid w:val="00BA62A7"/>
    <w:rsid w:val="00BA63BA"/>
    <w:rsid w:val="00BA6421"/>
    <w:rsid w:val="00BA649B"/>
    <w:rsid w:val="00BA6976"/>
    <w:rsid w:val="00BA69CA"/>
    <w:rsid w:val="00BA6CBD"/>
    <w:rsid w:val="00BA6D89"/>
    <w:rsid w:val="00BA7008"/>
    <w:rsid w:val="00BA710E"/>
    <w:rsid w:val="00BA72B2"/>
    <w:rsid w:val="00BA7300"/>
    <w:rsid w:val="00BA7336"/>
    <w:rsid w:val="00BA7774"/>
    <w:rsid w:val="00BA786F"/>
    <w:rsid w:val="00BA7A6F"/>
    <w:rsid w:val="00BA7B55"/>
    <w:rsid w:val="00BA7E61"/>
    <w:rsid w:val="00BA7F2C"/>
    <w:rsid w:val="00BA7F58"/>
    <w:rsid w:val="00BA7FC6"/>
    <w:rsid w:val="00BB0098"/>
    <w:rsid w:val="00BB04E4"/>
    <w:rsid w:val="00BB0616"/>
    <w:rsid w:val="00BB0648"/>
    <w:rsid w:val="00BB086A"/>
    <w:rsid w:val="00BB0BB8"/>
    <w:rsid w:val="00BB0C18"/>
    <w:rsid w:val="00BB0E9C"/>
    <w:rsid w:val="00BB0EDF"/>
    <w:rsid w:val="00BB0F2D"/>
    <w:rsid w:val="00BB11FA"/>
    <w:rsid w:val="00BB11FE"/>
    <w:rsid w:val="00BB1400"/>
    <w:rsid w:val="00BB1558"/>
    <w:rsid w:val="00BB1582"/>
    <w:rsid w:val="00BB168E"/>
    <w:rsid w:val="00BB17CF"/>
    <w:rsid w:val="00BB1BD2"/>
    <w:rsid w:val="00BB1CCC"/>
    <w:rsid w:val="00BB1CE3"/>
    <w:rsid w:val="00BB1E64"/>
    <w:rsid w:val="00BB1EA8"/>
    <w:rsid w:val="00BB1ED1"/>
    <w:rsid w:val="00BB2157"/>
    <w:rsid w:val="00BB229D"/>
    <w:rsid w:val="00BB239D"/>
    <w:rsid w:val="00BB2954"/>
    <w:rsid w:val="00BB2AFF"/>
    <w:rsid w:val="00BB2B6B"/>
    <w:rsid w:val="00BB2CC4"/>
    <w:rsid w:val="00BB2F5A"/>
    <w:rsid w:val="00BB3067"/>
    <w:rsid w:val="00BB3251"/>
    <w:rsid w:val="00BB3531"/>
    <w:rsid w:val="00BB353C"/>
    <w:rsid w:val="00BB39F5"/>
    <w:rsid w:val="00BB39FE"/>
    <w:rsid w:val="00BB3A0E"/>
    <w:rsid w:val="00BB3A29"/>
    <w:rsid w:val="00BB3A7B"/>
    <w:rsid w:val="00BB3A7E"/>
    <w:rsid w:val="00BB3B21"/>
    <w:rsid w:val="00BB3B6D"/>
    <w:rsid w:val="00BB3F06"/>
    <w:rsid w:val="00BB4167"/>
    <w:rsid w:val="00BB4189"/>
    <w:rsid w:val="00BB4280"/>
    <w:rsid w:val="00BB44B2"/>
    <w:rsid w:val="00BB4622"/>
    <w:rsid w:val="00BB492A"/>
    <w:rsid w:val="00BB4A9E"/>
    <w:rsid w:val="00BB4FD0"/>
    <w:rsid w:val="00BB51A9"/>
    <w:rsid w:val="00BB5579"/>
    <w:rsid w:val="00BB5762"/>
    <w:rsid w:val="00BB584E"/>
    <w:rsid w:val="00BB59A6"/>
    <w:rsid w:val="00BB5ACD"/>
    <w:rsid w:val="00BB5D1B"/>
    <w:rsid w:val="00BB5D4A"/>
    <w:rsid w:val="00BB629A"/>
    <w:rsid w:val="00BB6302"/>
    <w:rsid w:val="00BB6653"/>
    <w:rsid w:val="00BB6746"/>
    <w:rsid w:val="00BB675A"/>
    <w:rsid w:val="00BB67FA"/>
    <w:rsid w:val="00BB6A6F"/>
    <w:rsid w:val="00BB6BB4"/>
    <w:rsid w:val="00BB6EED"/>
    <w:rsid w:val="00BB6F4D"/>
    <w:rsid w:val="00BB6F88"/>
    <w:rsid w:val="00BB6FED"/>
    <w:rsid w:val="00BB7002"/>
    <w:rsid w:val="00BB707A"/>
    <w:rsid w:val="00BB739B"/>
    <w:rsid w:val="00BB7627"/>
    <w:rsid w:val="00BB76B8"/>
    <w:rsid w:val="00BB7895"/>
    <w:rsid w:val="00BB7A70"/>
    <w:rsid w:val="00BB7C87"/>
    <w:rsid w:val="00BB7E42"/>
    <w:rsid w:val="00BB7F15"/>
    <w:rsid w:val="00BC0163"/>
    <w:rsid w:val="00BC02A1"/>
    <w:rsid w:val="00BC06FA"/>
    <w:rsid w:val="00BC09FF"/>
    <w:rsid w:val="00BC0E12"/>
    <w:rsid w:val="00BC0E2F"/>
    <w:rsid w:val="00BC0E79"/>
    <w:rsid w:val="00BC1671"/>
    <w:rsid w:val="00BC1A16"/>
    <w:rsid w:val="00BC1D8D"/>
    <w:rsid w:val="00BC2054"/>
    <w:rsid w:val="00BC2079"/>
    <w:rsid w:val="00BC234F"/>
    <w:rsid w:val="00BC2599"/>
    <w:rsid w:val="00BC2794"/>
    <w:rsid w:val="00BC27DC"/>
    <w:rsid w:val="00BC2A21"/>
    <w:rsid w:val="00BC2A23"/>
    <w:rsid w:val="00BC2BAE"/>
    <w:rsid w:val="00BC2E55"/>
    <w:rsid w:val="00BC3039"/>
    <w:rsid w:val="00BC3052"/>
    <w:rsid w:val="00BC32B8"/>
    <w:rsid w:val="00BC33BD"/>
    <w:rsid w:val="00BC359C"/>
    <w:rsid w:val="00BC36D9"/>
    <w:rsid w:val="00BC39A4"/>
    <w:rsid w:val="00BC3C7E"/>
    <w:rsid w:val="00BC3CB6"/>
    <w:rsid w:val="00BC3D90"/>
    <w:rsid w:val="00BC3E03"/>
    <w:rsid w:val="00BC3EB4"/>
    <w:rsid w:val="00BC3F8E"/>
    <w:rsid w:val="00BC3FBB"/>
    <w:rsid w:val="00BC449C"/>
    <w:rsid w:val="00BC44F6"/>
    <w:rsid w:val="00BC451B"/>
    <w:rsid w:val="00BC45F6"/>
    <w:rsid w:val="00BC47F9"/>
    <w:rsid w:val="00BC48C1"/>
    <w:rsid w:val="00BC4ACD"/>
    <w:rsid w:val="00BC4BD9"/>
    <w:rsid w:val="00BC4F18"/>
    <w:rsid w:val="00BC4FCE"/>
    <w:rsid w:val="00BC4FE7"/>
    <w:rsid w:val="00BC4FF2"/>
    <w:rsid w:val="00BC5026"/>
    <w:rsid w:val="00BC5053"/>
    <w:rsid w:val="00BC520D"/>
    <w:rsid w:val="00BC53EF"/>
    <w:rsid w:val="00BC5531"/>
    <w:rsid w:val="00BC56C9"/>
    <w:rsid w:val="00BC56CC"/>
    <w:rsid w:val="00BC5AA7"/>
    <w:rsid w:val="00BC5D1A"/>
    <w:rsid w:val="00BC5D63"/>
    <w:rsid w:val="00BC5DB0"/>
    <w:rsid w:val="00BC624B"/>
    <w:rsid w:val="00BC62AD"/>
    <w:rsid w:val="00BC67DA"/>
    <w:rsid w:val="00BC682D"/>
    <w:rsid w:val="00BC6A8A"/>
    <w:rsid w:val="00BC6C9B"/>
    <w:rsid w:val="00BC723B"/>
    <w:rsid w:val="00BC7316"/>
    <w:rsid w:val="00BC7556"/>
    <w:rsid w:val="00BC77F2"/>
    <w:rsid w:val="00BC789A"/>
    <w:rsid w:val="00BC791C"/>
    <w:rsid w:val="00BC7B20"/>
    <w:rsid w:val="00BC7E1A"/>
    <w:rsid w:val="00BD0405"/>
    <w:rsid w:val="00BD05FA"/>
    <w:rsid w:val="00BD06DE"/>
    <w:rsid w:val="00BD078B"/>
    <w:rsid w:val="00BD07D2"/>
    <w:rsid w:val="00BD07DD"/>
    <w:rsid w:val="00BD0836"/>
    <w:rsid w:val="00BD0A38"/>
    <w:rsid w:val="00BD0BB9"/>
    <w:rsid w:val="00BD0D4C"/>
    <w:rsid w:val="00BD0DF8"/>
    <w:rsid w:val="00BD1246"/>
    <w:rsid w:val="00BD13B5"/>
    <w:rsid w:val="00BD13FC"/>
    <w:rsid w:val="00BD14D7"/>
    <w:rsid w:val="00BD15AE"/>
    <w:rsid w:val="00BD17A5"/>
    <w:rsid w:val="00BD1996"/>
    <w:rsid w:val="00BD1C1E"/>
    <w:rsid w:val="00BD1CBB"/>
    <w:rsid w:val="00BD1DB3"/>
    <w:rsid w:val="00BD1E62"/>
    <w:rsid w:val="00BD1FFA"/>
    <w:rsid w:val="00BD2149"/>
    <w:rsid w:val="00BD23C2"/>
    <w:rsid w:val="00BD27BF"/>
    <w:rsid w:val="00BD29EB"/>
    <w:rsid w:val="00BD2BAE"/>
    <w:rsid w:val="00BD2C82"/>
    <w:rsid w:val="00BD2DEB"/>
    <w:rsid w:val="00BD32A5"/>
    <w:rsid w:val="00BD3410"/>
    <w:rsid w:val="00BD34AC"/>
    <w:rsid w:val="00BD3D99"/>
    <w:rsid w:val="00BD3FF8"/>
    <w:rsid w:val="00BD4339"/>
    <w:rsid w:val="00BD43DE"/>
    <w:rsid w:val="00BD4647"/>
    <w:rsid w:val="00BD480C"/>
    <w:rsid w:val="00BD49DB"/>
    <w:rsid w:val="00BD4ADD"/>
    <w:rsid w:val="00BD4D04"/>
    <w:rsid w:val="00BD4F08"/>
    <w:rsid w:val="00BD509F"/>
    <w:rsid w:val="00BD521C"/>
    <w:rsid w:val="00BD5555"/>
    <w:rsid w:val="00BD55DC"/>
    <w:rsid w:val="00BD58BD"/>
    <w:rsid w:val="00BD58E4"/>
    <w:rsid w:val="00BD59DE"/>
    <w:rsid w:val="00BD5A29"/>
    <w:rsid w:val="00BD5AF7"/>
    <w:rsid w:val="00BD5B8C"/>
    <w:rsid w:val="00BD5E4C"/>
    <w:rsid w:val="00BD6099"/>
    <w:rsid w:val="00BD6377"/>
    <w:rsid w:val="00BD63C2"/>
    <w:rsid w:val="00BD644F"/>
    <w:rsid w:val="00BD6854"/>
    <w:rsid w:val="00BD68C3"/>
    <w:rsid w:val="00BD6D1C"/>
    <w:rsid w:val="00BD6D33"/>
    <w:rsid w:val="00BD7260"/>
    <w:rsid w:val="00BD72C7"/>
    <w:rsid w:val="00BD72E2"/>
    <w:rsid w:val="00BD738B"/>
    <w:rsid w:val="00BD7543"/>
    <w:rsid w:val="00BD75BB"/>
    <w:rsid w:val="00BD775D"/>
    <w:rsid w:val="00BD777B"/>
    <w:rsid w:val="00BD79B0"/>
    <w:rsid w:val="00BD7E1B"/>
    <w:rsid w:val="00BD7FD6"/>
    <w:rsid w:val="00BE00CC"/>
    <w:rsid w:val="00BE01E9"/>
    <w:rsid w:val="00BE0389"/>
    <w:rsid w:val="00BE0A75"/>
    <w:rsid w:val="00BE0BAB"/>
    <w:rsid w:val="00BE0EC8"/>
    <w:rsid w:val="00BE0EE2"/>
    <w:rsid w:val="00BE1115"/>
    <w:rsid w:val="00BE129C"/>
    <w:rsid w:val="00BE1448"/>
    <w:rsid w:val="00BE1461"/>
    <w:rsid w:val="00BE1482"/>
    <w:rsid w:val="00BE1668"/>
    <w:rsid w:val="00BE175D"/>
    <w:rsid w:val="00BE1763"/>
    <w:rsid w:val="00BE1B76"/>
    <w:rsid w:val="00BE1BE5"/>
    <w:rsid w:val="00BE1F17"/>
    <w:rsid w:val="00BE23A7"/>
    <w:rsid w:val="00BE25DE"/>
    <w:rsid w:val="00BE2633"/>
    <w:rsid w:val="00BE2C14"/>
    <w:rsid w:val="00BE2C4B"/>
    <w:rsid w:val="00BE2C64"/>
    <w:rsid w:val="00BE2E0C"/>
    <w:rsid w:val="00BE2EB2"/>
    <w:rsid w:val="00BE31AC"/>
    <w:rsid w:val="00BE31E0"/>
    <w:rsid w:val="00BE3283"/>
    <w:rsid w:val="00BE3347"/>
    <w:rsid w:val="00BE334C"/>
    <w:rsid w:val="00BE3563"/>
    <w:rsid w:val="00BE399E"/>
    <w:rsid w:val="00BE3A0B"/>
    <w:rsid w:val="00BE3ADE"/>
    <w:rsid w:val="00BE3BDE"/>
    <w:rsid w:val="00BE3C4F"/>
    <w:rsid w:val="00BE3F88"/>
    <w:rsid w:val="00BE3FB3"/>
    <w:rsid w:val="00BE4400"/>
    <w:rsid w:val="00BE44D6"/>
    <w:rsid w:val="00BE4584"/>
    <w:rsid w:val="00BE4602"/>
    <w:rsid w:val="00BE493C"/>
    <w:rsid w:val="00BE4ABF"/>
    <w:rsid w:val="00BE4B9E"/>
    <w:rsid w:val="00BE4D94"/>
    <w:rsid w:val="00BE4DF2"/>
    <w:rsid w:val="00BE4E7F"/>
    <w:rsid w:val="00BE51EE"/>
    <w:rsid w:val="00BE5610"/>
    <w:rsid w:val="00BE565E"/>
    <w:rsid w:val="00BE59C7"/>
    <w:rsid w:val="00BE5A20"/>
    <w:rsid w:val="00BE5A78"/>
    <w:rsid w:val="00BE5D0E"/>
    <w:rsid w:val="00BE5D41"/>
    <w:rsid w:val="00BE6067"/>
    <w:rsid w:val="00BE6091"/>
    <w:rsid w:val="00BE610C"/>
    <w:rsid w:val="00BE663A"/>
    <w:rsid w:val="00BE69D0"/>
    <w:rsid w:val="00BE6A22"/>
    <w:rsid w:val="00BE6A28"/>
    <w:rsid w:val="00BE6C20"/>
    <w:rsid w:val="00BE6C35"/>
    <w:rsid w:val="00BE6D7A"/>
    <w:rsid w:val="00BE7131"/>
    <w:rsid w:val="00BE713D"/>
    <w:rsid w:val="00BE71B0"/>
    <w:rsid w:val="00BE7224"/>
    <w:rsid w:val="00BE74F0"/>
    <w:rsid w:val="00BE7938"/>
    <w:rsid w:val="00BE79C5"/>
    <w:rsid w:val="00BE7C1D"/>
    <w:rsid w:val="00BE7D8D"/>
    <w:rsid w:val="00BE7E6F"/>
    <w:rsid w:val="00BE7E86"/>
    <w:rsid w:val="00BF02E8"/>
    <w:rsid w:val="00BF03AF"/>
    <w:rsid w:val="00BF0556"/>
    <w:rsid w:val="00BF05AA"/>
    <w:rsid w:val="00BF089A"/>
    <w:rsid w:val="00BF08C6"/>
    <w:rsid w:val="00BF0A9C"/>
    <w:rsid w:val="00BF0B2F"/>
    <w:rsid w:val="00BF0BF3"/>
    <w:rsid w:val="00BF0D87"/>
    <w:rsid w:val="00BF0E6C"/>
    <w:rsid w:val="00BF12D5"/>
    <w:rsid w:val="00BF14F4"/>
    <w:rsid w:val="00BF160F"/>
    <w:rsid w:val="00BF1693"/>
    <w:rsid w:val="00BF1746"/>
    <w:rsid w:val="00BF1991"/>
    <w:rsid w:val="00BF1A7A"/>
    <w:rsid w:val="00BF1D25"/>
    <w:rsid w:val="00BF1F75"/>
    <w:rsid w:val="00BF1FA8"/>
    <w:rsid w:val="00BF217E"/>
    <w:rsid w:val="00BF231D"/>
    <w:rsid w:val="00BF2461"/>
    <w:rsid w:val="00BF26C9"/>
    <w:rsid w:val="00BF2849"/>
    <w:rsid w:val="00BF28F0"/>
    <w:rsid w:val="00BF2919"/>
    <w:rsid w:val="00BF2A16"/>
    <w:rsid w:val="00BF2ADF"/>
    <w:rsid w:val="00BF2C56"/>
    <w:rsid w:val="00BF2CD3"/>
    <w:rsid w:val="00BF30D7"/>
    <w:rsid w:val="00BF312F"/>
    <w:rsid w:val="00BF3235"/>
    <w:rsid w:val="00BF32C2"/>
    <w:rsid w:val="00BF349F"/>
    <w:rsid w:val="00BF36AB"/>
    <w:rsid w:val="00BF3806"/>
    <w:rsid w:val="00BF3B68"/>
    <w:rsid w:val="00BF3E17"/>
    <w:rsid w:val="00BF3ECE"/>
    <w:rsid w:val="00BF4016"/>
    <w:rsid w:val="00BF41B9"/>
    <w:rsid w:val="00BF424E"/>
    <w:rsid w:val="00BF4410"/>
    <w:rsid w:val="00BF4467"/>
    <w:rsid w:val="00BF4A46"/>
    <w:rsid w:val="00BF4BD9"/>
    <w:rsid w:val="00BF4CE7"/>
    <w:rsid w:val="00BF507E"/>
    <w:rsid w:val="00BF5099"/>
    <w:rsid w:val="00BF54D3"/>
    <w:rsid w:val="00BF5946"/>
    <w:rsid w:val="00BF5A52"/>
    <w:rsid w:val="00BF5B9F"/>
    <w:rsid w:val="00BF5D0D"/>
    <w:rsid w:val="00BF6014"/>
    <w:rsid w:val="00BF609A"/>
    <w:rsid w:val="00BF615F"/>
    <w:rsid w:val="00BF6168"/>
    <w:rsid w:val="00BF636E"/>
    <w:rsid w:val="00BF638A"/>
    <w:rsid w:val="00BF641A"/>
    <w:rsid w:val="00BF6C6D"/>
    <w:rsid w:val="00BF6CE7"/>
    <w:rsid w:val="00BF6F01"/>
    <w:rsid w:val="00BF6F67"/>
    <w:rsid w:val="00BF7108"/>
    <w:rsid w:val="00BF7150"/>
    <w:rsid w:val="00BF72D9"/>
    <w:rsid w:val="00BF72DE"/>
    <w:rsid w:val="00BF7304"/>
    <w:rsid w:val="00BF734D"/>
    <w:rsid w:val="00BF7406"/>
    <w:rsid w:val="00BF740E"/>
    <w:rsid w:val="00BF758A"/>
    <w:rsid w:val="00BF75DC"/>
    <w:rsid w:val="00BF7795"/>
    <w:rsid w:val="00BF7880"/>
    <w:rsid w:val="00BF7988"/>
    <w:rsid w:val="00BF7A01"/>
    <w:rsid w:val="00BF7AFC"/>
    <w:rsid w:val="00BF7CF5"/>
    <w:rsid w:val="00BF7DC2"/>
    <w:rsid w:val="00BF7F19"/>
    <w:rsid w:val="00BF7F68"/>
    <w:rsid w:val="00C00108"/>
    <w:rsid w:val="00C00152"/>
    <w:rsid w:val="00C001C9"/>
    <w:rsid w:val="00C0067C"/>
    <w:rsid w:val="00C00950"/>
    <w:rsid w:val="00C00998"/>
    <w:rsid w:val="00C00A34"/>
    <w:rsid w:val="00C00E12"/>
    <w:rsid w:val="00C00F82"/>
    <w:rsid w:val="00C01274"/>
    <w:rsid w:val="00C01397"/>
    <w:rsid w:val="00C016F4"/>
    <w:rsid w:val="00C01790"/>
    <w:rsid w:val="00C01A02"/>
    <w:rsid w:val="00C01AD4"/>
    <w:rsid w:val="00C01EC9"/>
    <w:rsid w:val="00C02019"/>
    <w:rsid w:val="00C020C4"/>
    <w:rsid w:val="00C025BE"/>
    <w:rsid w:val="00C02655"/>
    <w:rsid w:val="00C02808"/>
    <w:rsid w:val="00C02B46"/>
    <w:rsid w:val="00C02C00"/>
    <w:rsid w:val="00C02EDF"/>
    <w:rsid w:val="00C02F34"/>
    <w:rsid w:val="00C03044"/>
    <w:rsid w:val="00C031B4"/>
    <w:rsid w:val="00C0321F"/>
    <w:rsid w:val="00C0341C"/>
    <w:rsid w:val="00C0374D"/>
    <w:rsid w:val="00C039E2"/>
    <w:rsid w:val="00C03AB5"/>
    <w:rsid w:val="00C03AC6"/>
    <w:rsid w:val="00C03D74"/>
    <w:rsid w:val="00C03F14"/>
    <w:rsid w:val="00C045F9"/>
    <w:rsid w:val="00C04C40"/>
    <w:rsid w:val="00C04CB2"/>
    <w:rsid w:val="00C04EB2"/>
    <w:rsid w:val="00C04FE8"/>
    <w:rsid w:val="00C050BC"/>
    <w:rsid w:val="00C0571E"/>
    <w:rsid w:val="00C057E0"/>
    <w:rsid w:val="00C058DA"/>
    <w:rsid w:val="00C0592C"/>
    <w:rsid w:val="00C05946"/>
    <w:rsid w:val="00C05BDD"/>
    <w:rsid w:val="00C05BF8"/>
    <w:rsid w:val="00C05BFD"/>
    <w:rsid w:val="00C05DC9"/>
    <w:rsid w:val="00C06003"/>
    <w:rsid w:val="00C0604B"/>
    <w:rsid w:val="00C0607F"/>
    <w:rsid w:val="00C06203"/>
    <w:rsid w:val="00C06205"/>
    <w:rsid w:val="00C06210"/>
    <w:rsid w:val="00C06590"/>
    <w:rsid w:val="00C065AB"/>
    <w:rsid w:val="00C0668E"/>
    <w:rsid w:val="00C06810"/>
    <w:rsid w:val="00C068EF"/>
    <w:rsid w:val="00C0692C"/>
    <w:rsid w:val="00C06A1B"/>
    <w:rsid w:val="00C06AB0"/>
    <w:rsid w:val="00C06AB2"/>
    <w:rsid w:val="00C06B37"/>
    <w:rsid w:val="00C06F33"/>
    <w:rsid w:val="00C06F9E"/>
    <w:rsid w:val="00C07387"/>
    <w:rsid w:val="00C0753A"/>
    <w:rsid w:val="00C07723"/>
    <w:rsid w:val="00C0779D"/>
    <w:rsid w:val="00C07970"/>
    <w:rsid w:val="00C07AF6"/>
    <w:rsid w:val="00C07FCC"/>
    <w:rsid w:val="00C100F0"/>
    <w:rsid w:val="00C1013A"/>
    <w:rsid w:val="00C1032F"/>
    <w:rsid w:val="00C10A04"/>
    <w:rsid w:val="00C10F02"/>
    <w:rsid w:val="00C11477"/>
    <w:rsid w:val="00C114A2"/>
    <w:rsid w:val="00C114A7"/>
    <w:rsid w:val="00C115DE"/>
    <w:rsid w:val="00C11647"/>
    <w:rsid w:val="00C116D1"/>
    <w:rsid w:val="00C11A5D"/>
    <w:rsid w:val="00C11AC4"/>
    <w:rsid w:val="00C11AE7"/>
    <w:rsid w:val="00C11BF0"/>
    <w:rsid w:val="00C11DAF"/>
    <w:rsid w:val="00C11FBB"/>
    <w:rsid w:val="00C12159"/>
    <w:rsid w:val="00C12227"/>
    <w:rsid w:val="00C122BE"/>
    <w:rsid w:val="00C123F5"/>
    <w:rsid w:val="00C12454"/>
    <w:rsid w:val="00C12566"/>
    <w:rsid w:val="00C12638"/>
    <w:rsid w:val="00C1267A"/>
    <w:rsid w:val="00C12A52"/>
    <w:rsid w:val="00C12CEE"/>
    <w:rsid w:val="00C12D59"/>
    <w:rsid w:val="00C12E5D"/>
    <w:rsid w:val="00C130B3"/>
    <w:rsid w:val="00C13104"/>
    <w:rsid w:val="00C13209"/>
    <w:rsid w:val="00C1326A"/>
    <w:rsid w:val="00C13311"/>
    <w:rsid w:val="00C1349A"/>
    <w:rsid w:val="00C134DF"/>
    <w:rsid w:val="00C134EF"/>
    <w:rsid w:val="00C135B4"/>
    <w:rsid w:val="00C13841"/>
    <w:rsid w:val="00C13917"/>
    <w:rsid w:val="00C1393C"/>
    <w:rsid w:val="00C13BF8"/>
    <w:rsid w:val="00C13CD2"/>
    <w:rsid w:val="00C13CD9"/>
    <w:rsid w:val="00C13E58"/>
    <w:rsid w:val="00C13F3C"/>
    <w:rsid w:val="00C13F90"/>
    <w:rsid w:val="00C13FD8"/>
    <w:rsid w:val="00C140E1"/>
    <w:rsid w:val="00C146D2"/>
    <w:rsid w:val="00C14902"/>
    <w:rsid w:val="00C1492C"/>
    <w:rsid w:val="00C1492D"/>
    <w:rsid w:val="00C14EE3"/>
    <w:rsid w:val="00C153F0"/>
    <w:rsid w:val="00C1542E"/>
    <w:rsid w:val="00C15452"/>
    <w:rsid w:val="00C1569F"/>
    <w:rsid w:val="00C157E5"/>
    <w:rsid w:val="00C1593B"/>
    <w:rsid w:val="00C15A5D"/>
    <w:rsid w:val="00C1609B"/>
    <w:rsid w:val="00C160C5"/>
    <w:rsid w:val="00C160DB"/>
    <w:rsid w:val="00C160F5"/>
    <w:rsid w:val="00C1640A"/>
    <w:rsid w:val="00C165AA"/>
    <w:rsid w:val="00C16863"/>
    <w:rsid w:val="00C16A3B"/>
    <w:rsid w:val="00C16A8C"/>
    <w:rsid w:val="00C171C0"/>
    <w:rsid w:val="00C174E7"/>
    <w:rsid w:val="00C1767F"/>
    <w:rsid w:val="00C17B6F"/>
    <w:rsid w:val="00C17D7E"/>
    <w:rsid w:val="00C17E77"/>
    <w:rsid w:val="00C17E9D"/>
    <w:rsid w:val="00C20087"/>
    <w:rsid w:val="00C20A29"/>
    <w:rsid w:val="00C20C30"/>
    <w:rsid w:val="00C20E65"/>
    <w:rsid w:val="00C20E9A"/>
    <w:rsid w:val="00C20EC8"/>
    <w:rsid w:val="00C20FE3"/>
    <w:rsid w:val="00C21025"/>
    <w:rsid w:val="00C210BC"/>
    <w:rsid w:val="00C21149"/>
    <w:rsid w:val="00C21487"/>
    <w:rsid w:val="00C21545"/>
    <w:rsid w:val="00C21EA6"/>
    <w:rsid w:val="00C2217E"/>
    <w:rsid w:val="00C222BF"/>
    <w:rsid w:val="00C2233B"/>
    <w:rsid w:val="00C22584"/>
    <w:rsid w:val="00C22B99"/>
    <w:rsid w:val="00C22BDA"/>
    <w:rsid w:val="00C22E45"/>
    <w:rsid w:val="00C22EAE"/>
    <w:rsid w:val="00C22F5D"/>
    <w:rsid w:val="00C23231"/>
    <w:rsid w:val="00C2325A"/>
    <w:rsid w:val="00C2343E"/>
    <w:rsid w:val="00C23C19"/>
    <w:rsid w:val="00C23C47"/>
    <w:rsid w:val="00C23DA3"/>
    <w:rsid w:val="00C23F34"/>
    <w:rsid w:val="00C240D2"/>
    <w:rsid w:val="00C24138"/>
    <w:rsid w:val="00C24308"/>
    <w:rsid w:val="00C244A0"/>
    <w:rsid w:val="00C24CC6"/>
    <w:rsid w:val="00C24DA2"/>
    <w:rsid w:val="00C250D3"/>
    <w:rsid w:val="00C2526A"/>
    <w:rsid w:val="00C2530F"/>
    <w:rsid w:val="00C254E4"/>
    <w:rsid w:val="00C258C5"/>
    <w:rsid w:val="00C25FE4"/>
    <w:rsid w:val="00C26300"/>
    <w:rsid w:val="00C26383"/>
    <w:rsid w:val="00C26673"/>
    <w:rsid w:val="00C2681F"/>
    <w:rsid w:val="00C26A7B"/>
    <w:rsid w:val="00C26C86"/>
    <w:rsid w:val="00C27091"/>
    <w:rsid w:val="00C274B4"/>
    <w:rsid w:val="00C27653"/>
    <w:rsid w:val="00C27713"/>
    <w:rsid w:val="00C27B03"/>
    <w:rsid w:val="00C27F72"/>
    <w:rsid w:val="00C301A7"/>
    <w:rsid w:val="00C30303"/>
    <w:rsid w:val="00C3056F"/>
    <w:rsid w:val="00C306A0"/>
    <w:rsid w:val="00C3073E"/>
    <w:rsid w:val="00C308A6"/>
    <w:rsid w:val="00C308D1"/>
    <w:rsid w:val="00C3098C"/>
    <w:rsid w:val="00C309A0"/>
    <w:rsid w:val="00C30A24"/>
    <w:rsid w:val="00C30C11"/>
    <w:rsid w:val="00C30CFF"/>
    <w:rsid w:val="00C30E54"/>
    <w:rsid w:val="00C31262"/>
    <w:rsid w:val="00C31436"/>
    <w:rsid w:val="00C31546"/>
    <w:rsid w:val="00C31679"/>
    <w:rsid w:val="00C31682"/>
    <w:rsid w:val="00C317CB"/>
    <w:rsid w:val="00C3194A"/>
    <w:rsid w:val="00C31969"/>
    <w:rsid w:val="00C319D0"/>
    <w:rsid w:val="00C31AE5"/>
    <w:rsid w:val="00C31BFA"/>
    <w:rsid w:val="00C31CEF"/>
    <w:rsid w:val="00C3209A"/>
    <w:rsid w:val="00C32124"/>
    <w:rsid w:val="00C321AF"/>
    <w:rsid w:val="00C32405"/>
    <w:rsid w:val="00C3278C"/>
    <w:rsid w:val="00C32AA0"/>
    <w:rsid w:val="00C32B52"/>
    <w:rsid w:val="00C32D96"/>
    <w:rsid w:val="00C33203"/>
    <w:rsid w:val="00C33350"/>
    <w:rsid w:val="00C333C0"/>
    <w:rsid w:val="00C33497"/>
    <w:rsid w:val="00C3366B"/>
    <w:rsid w:val="00C33810"/>
    <w:rsid w:val="00C33924"/>
    <w:rsid w:val="00C33F45"/>
    <w:rsid w:val="00C3421B"/>
    <w:rsid w:val="00C345F4"/>
    <w:rsid w:val="00C34713"/>
    <w:rsid w:val="00C3486E"/>
    <w:rsid w:val="00C34F65"/>
    <w:rsid w:val="00C350F7"/>
    <w:rsid w:val="00C35177"/>
    <w:rsid w:val="00C35293"/>
    <w:rsid w:val="00C352A3"/>
    <w:rsid w:val="00C353F3"/>
    <w:rsid w:val="00C35402"/>
    <w:rsid w:val="00C35670"/>
    <w:rsid w:val="00C357DA"/>
    <w:rsid w:val="00C35A36"/>
    <w:rsid w:val="00C35DE7"/>
    <w:rsid w:val="00C35EDA"/>
    <w:rsid w:val="00C36102"/>
    <w:rsid w:val="00C36812"/>
    <w:rsid w:val="00C36895"/>
    <w:rsid w:val="00C3693A"/>
    <w:rsid w:val="00C36B8C"/>
    <w:rsid w:val="00C36C24"/>
    <w:rsid w:val="00C370CE"/>
    <w:rsid w:val="00C372EA"/>
    <w:rsid w:val="00C37323"/>
    <w:rsid w:val="00C3764F"/>
    <w:rsid w:val="00C3765E"/>
    <w:rsid w:val="00C377B6"/>
    <w:rsid w:val="00C37C39"/>
    <w:rsid w:val="00C37E5D"/>
    <w:rsid w:val="00C37E8F"/>
    <w:rsid w:val="00C37F01"/>
    <w:rsid w:val="00C37F59"/>
    <w:rsid w:val="00C4037B"/>
    <w:rsid w:val="00C4066B"/>
    <w:rsid w:val="00C4082D"/>
    <w:rsid w:val="00C40AEC"/>
    <w:rsid w:val="00C40CD3"/>
    <w:rsid w:val="00C40E9C"/>
    <w:rsid w:val="00C40FD9"/>
    <w:rsid w:val="00C412B6"/>
    <w:rsid w:val="00C41351"/>
    <w:rsid w:val="00C414AD"/>
    <w:rsid w:val="00C41500"/>
    <w:rsid w:val="00C415B7"/>
    <w:rsid w:val="00C417D9"/>
    <w:rsid w:val="00C4187A"/>
    <w:rsid w:val="00C41896"/>
    <w:rsid w:val="00C41C7A"/>
    <w:rsid w:val="00C41D38"/>
    <w:rsid w:val="00C41E98"/>
    <w:rsid w:val="00C41FDF"/>
    <w:rsid w:val="00C420B6"/>
    <w:rsid w:val="00C420DF"/>
    <w:rsid w:val="00C421B2"/>
    <w:rsid w:val="00C42263"/>
    <w:rsid w:val="00C4260F"/>
    <w:rsid w:val="00C4277A"/>
    <w:rsid w:val="00C42864"/>
    <w:rsid w:val="00C42C3A"/>
    <w:rsid w:val="00C42D6F"/>
    <w:rsid w:val="00C42DB3"/>
    <w:rsid w:val="00C42DEB"/>
    <w:rsid w:val="00C42E08"/>
    <w:rsid w:val="00C42EEA"/>
    <w:rsid w:val="00C4348D"/>
    <w:rsid w:val="00C4351A"/>
    <w:rsid w:val="00C43543"/>
    <w:rsid w:val="00C43727"/>
    <w:rsid w:val="00C438B8"/>
    <w:rsid w:val="00C439E5"/>
    <w:rsid w:val="00C43B27"/>
    <w:rsid w:val="00C43B84"/>
    <w:rsid w:val="00C44300"/>
    <w:rsid w:val="00C44322"/>
    <w:rsid w:val="00C44371"/>
    <w:rsid w:val="00C4445E"/>
    <w:rsid w:val="00C44A67"/>
    <w:rsid w:val="00C44A6C"/>
    <w:rsid w:val="00C44AE5"/>
    <w:rsid w:val="00C44BFA"/>
    <w:rsid w:val="00C44C30"/>
    <w:rsid w:val="00C44CFF"/>
    <w:rsid w:val="00C44DA7"/>
    <w:rsid w:val="00C44E88"/>
    <w:rsid w:val="00C44F66"/>
    <w:rsid w:val="00C450E9"/>
    <w:rsid w:val="00C451EE"/>
    <w:rsid w:val="00C451FC"/>
    <w:rsid w:val="00C4552F"/>
    <w:rsid w:val="00C455CA"/>
    <w:rsid w:val="00C456DD"/>
    <w:rsid w:val="00C45707"/>
    <w:rsid w:val="00C459E8"/>
    <w:rsid w:val="00C45DD1"/>
    <w:rsid w:val="00C45DE0"/>
    <w:rsid w:val="00C462FF"/>
    <w:rsid w:val="00C46383"/>
    <w:rsid w:val="00C46C48"/>
    <w:rsid w:val="00C47105"/>
    <w:rsid w:val="00C47391"/>
    <w:rsid w:val="00C47644"/>
    <w:rsid w:val="00C4795A"/>
    <w:rsid w:val="00C4795B"/>
    <w:rsid w:val="00C47CFA"/>
    <w:rsid w:val="00C47F12"/>
    <w:rsid w:val="00C500A2"/>
    <w:rsid w:val="00C50213"/>
    <w:rsid w:val="00C50522"/>
    <w:rsid w:val="00C506AE"/>
    <w:rsid w:val="00C5078F"/>
    <w:rsid w:val="00C50804"/>
    <w:rsid w:val="00C50C96"/>
    <w:rsid w:val="00C50D63"/>
    <w:rsid w:val="00C50DB3"/>
    <w:rsid w:val="00C51143"/>
    <w:rsid w:val="00C515F4"/>
    <w:rsid w:val="00C51820"/>
    <w:rsid w:val="00C51CAB"/>
    <w:rsid w:val="00C51F6B"/>
    <w:rsid w:val="00C52115"/>
    <w:rsid w:val="00C523AE"/>
    <w:rsid w:val="00C52616"/>
    <w:rsid w:val="00C52718"/>
    <w:rsid w:val="00C52833"/>
    <w:rsid w:val="00C5291B"/>
    <w:rsid w:val="00C52C0C"/>
    <w:rsid w:val="00C52DA4"/>
    <w:rsid w:val="00C52EEE"/>
    <w:rsid w:val="00C52F07"/>
    <w:rsid w:val="00C5300F"/>
    <w:rsid w:val="00C53223"/>
    <w:rsid w:val="00C53265"/>
    <w:rsid w:val="00C535BF"/>
    <w:rsid w:val="00C53921"/>
    <w:rsid w:val="00C53D21"/>
    <w:rsid w:val="00C53D4B"/>
    <w:rsid w:val="00C53E20"/>
    <w:rsid w:val="00C53E4E"/>
    <w:rsid w:val="00C53EAF"/>
    <w:rsid w:val="00C53EC9"/>
    <w:rsid w:val="00C541F0"/>
    <w:rsid w:val="00C5427C"/>
    <w:rsid w:val="00C5440B"/>
    <w:rsid w:val="00C54602"/>
    <w:rsid w:val="00C54AA6"/>
    <w:rsid w:val="00C55077"/>
    <w:rsid w:val="00C55139"/>
    <w:rsid w:val="00C55350"/>
    <w:rsid w:val="00C554DD"/>
    <w:rsid w:val="00C55594"/>
    <w:rsid w:val="00C557D9"/>
    <w:rsid w:val="00C557F5"/>
    <w:rsid w:val="00C55FEF"/>
    <w:rsid w:val="00C56131"/>
    <w:rsid w:val="00C562B3"/>
    <w:rsid w:val="00C56469"/>
    <w:rsid w:val="00C56A1C"/>
    <w:rsid w:val="00C56BCB"/>
    <w:rsid w:val="00C56F3F"/>
    <w:rsid w:val="00C570D3"/>
    <w:rsid w:val="00C57416"/>
    <w:rsid w:val="00C575EC"/>
    <w:rsid w:val="00C57703"/>
    <w:rsid w:val="00C57750"/>
    <w:rsid w:val="00C5796D"/>
    <w:rsid w:val="00C57D24"/>
    <w:rsid w:val="00C600AA"/>
    <w:rsid w:val="00C60129"/>
    <w:rsid w:val="00C6015D"/>
    <w:rsid w:val="00C602D5"/>
    <w:rsid w:val="00C603C0"/>
    <w:rsid w:val="00C603EE"/>
    <w:rsid w:val="00C604F4"/>
    <w:rsid w:val="00C6051E"/>
    <w:rsid w:val="00C60542"/>
    <w:rsid w:val="00C6056E"/>
    <w:rsid w:val="00C60990"/>
    <w:rsid w:val="00C60A58"/>
    <w:rsid w:val="00C60AAC"/>
    <w:rsid w:val="00C60B71"/>
    <w:rsid w:val="00C60F1B"/>
    <w:rsid w:val="00C60F6A"/>
    <w:rsid w:val="00C61065"/>
    <w:rsid w:val="00C61193"/>
    <w:rsid w:val="00C613B0"/>
    <w:rsid w:val="00C6149B"/>
    <w:rsid w:val="00C6161A"/>
    <w:rsid w:val="00C6174F"/>
    <w:rsid w:val="00C61776"/>
    <w:rsid w:val="00C61D31"/>
    <w:rsid w:val="00C61E8B"/>
    <w:rsid w:val="00C61F48"/>
    <w:rsid w:val="00C61F95"/>
    <w:rsid w:val="00C6214D"/>
    <w:rsid w:val="00C62170"/>
    <w:rsid w:val="00C62230"/>
    <w:rsid w:val="00C62A75"/>
    <w:rsid w:val="00C62CA6"/>
    <w:rsid w:val="00C62E77"/>
    <w:rsid w:val="00C62F6A"/>
    <w:rsid w:val="00C6323C"/>
    <w:rsid w:val="00C632F6"/>
    <w:rsid w:val="00C63304"/>
    <w:rsid w:val="00C6338E"/>
    <w:rsid w:val="00C63488"/>
    <w:rsid w:val="00C6360E"/>
    <w:rsid w:val="00C6381F"/>
    <w:rsid w:val="00C63952"/>
    <w:rsid w:val="00C63C8A"/>
    <w:rsid w:val="00C63DFD"/>
    <w:rsid w:val="00C63E3F"/>
    <w:rsid w:val="00C6416F"/>
    <w:rsid w:val="00C6439D"/>
    <w:rsid w:val="00C644FD"/>
    <w:rsid w:val="00C6454B"/>
    <w:rsid w:val="00C646B4"/>
    <w:rsid w:val="00C646C8"/>
    <w:rsid w:val="00C64724"/>
    <w:rsid w:val="00C64742"/>
    <w:rsid w:val="00C64F44"/>
    <w:rsid w:val="00C656BD"/>
    <w:rsid w:val="00C65887"/>
    <w:rsid w:val="00C658BB"/>
    <w:rsid w:val="00C65A14"/>
    <w:rsid w:val="00C65B98"/>
    <w:rsid w:val="00C65BB7"/>
    <w:rsid w:val="00C65C2C"/>
    <w:rsid w:val="00C65D21"/>
    <w:rsid w:val="00C65DD9"/>
    <w:rsid w:val="00C6616F"/>
    <w:rsid w:val="00C66443"/>
    <w:rsid w:val="00C66538"/>
    <w:rsid w:val="00C66569"/>
    <w:rsid w:val="00C66637"/>
    <w:rsid w:val="00C66930"/>
    <w:rsid w:val="00C67144"/>
    <w:rsid w:val="00C67358"/>
    <w:rsid w:val="00C674AC"/>
    <w:rsid w:val="00C6772F"/>
    <w:rsid w:val="00C67A4A"/>
    <w:rsid w:val="00C67CEF"/>
    <w:rsid w:val="00C67E2B"/>
    <w:rsid w:val="00C700D8"/>
    <w:rsid w:val="00C70174"/>
    <w:rsid w:val="00C701A4"/>
    <w:rsid w:val="00C7048D"/>
    <w:rsid w:val="00C7071F"/>
    <w:rsid w:val="00C7078D"/>
    <w:rsid w:val="00C70C54"/>
    <w:rsid w:val="00C710FD"/>
    <w:rsid w:val="00C71161"/>
    <w:rsid w:val="00C71475"/>
    <w:rsid w:val="00C71498"/>
    <w:rsid w:val="00C71560"/>
    <w:rsid w:val="00C715A4"/>
    <w:rsid w:val="00C717DF"/>
    <w:rsid w:val="00C71871"/>
    <w:rsid w:val="00C71A98"/>
    <w:rsid w:val="00C71C42"/>
    <w:rsid w:val="00C71C84"/>
    <w:rsid w:val="00C71D71"/>
    <w:rsid w:val="00C71DA9"/>
    <w:rsid w:val="00C7207D"/>
    <w:rsid w:val="00C7226D"/>
    <w:rsid w:val="00C722A8"/>
    <w:rsid w:val="00C72481"/>
    <w:rsid w:val="00C725F7"/>
    <w:rsid w:val="00C72653"/>
    <w:rsid w:val="00C72665"/>
    <w:rsid w:val="00C72776"/>
    <w:rsid w:val="00C7286D"/>
    <w:rsid w:val="00C72883"/>
    <w:rsid w:val="00C729C1"/>
    <w:rsid w:val="00C729CE"/>
    <w:rsid w:val="00C72BAF"/>
    <w:rsid w:val="00C72BDC"/>
    <w:rsid w:val="00C72E29"/>
    <w:rsid w:val="00C72EC1"/>
    <w:rsid w:val="00C733BC"/>
    <w:rsid w:val="00C733BF"/>
    <w:rsid w:val="00C735A4"/>
    <w:rsid w:val="00C73680"/>
    <w:rsid w:val="00C7374A"/>
    <w:rsid w:val="00C7396A"/>
    <w:rsid w:val="00C73A9C"/>
    <w:rsid w:val="00C73BFB"/>
    <w:rsid w:val="00C73D7A"/>
    <w:rsid w:val="00C73E55"/>
    <w:rsid w:val="00C73F57"/>
    <w:rsid w:val="00C7407E"/>
    <w:rsid w:val="00C74344"/>
    <w:rsid w:val="00C7443A"/>
    <w:rsid w:val="00C746AD"/>
    <w:rsid w:val="00C748A2"/>
    <w:rsid w:val="00C74A16"/>
    <w:rsid w:val="00C74A92"/>
    <w:rsid w:val="00C74EC1"/>
    <w:rsid w:val="00C7507E"/>
    <w:rsid w:val="00C754C6"/>
    <w:rsid w:val="00C75A5C"/>
    <w:rsid w:val="00C75C66"/>
    <w:rsid w:val="00C75C68"/>
    <w:rsid w:val="00C75EC4"/>
    <w:rsid w:val="00C75FA9"/>
    <w:rsid w:val="00C76022"/>
    <w:rsid w:val="00C762EB"/>
    <w:rsid w:val="00C7634D"/>
    <w:rsid w:val="00C764C6"/>
    <w:rsid w:val="00C76644"/>
    <w:rsid w:val="00C76880"/>
    <w:rsid w:val="00C76928"/>
    <w:rsid w:val="00C76AC9"/>
    <w:rsid w:val="00C76D98"/>
    <w:rsid w:val="00C76E17"/>
    <w:rsid w:val="00C76F06"/>
    <w:rsid w:val="00C77027"/>
    <w:rsid w:val="00C7756E"/>
    <w:rsid w:val="00C775AD"/>
    <w:rsid w:val="00C7776D"/>
    <w:rsid w:val="00C7776F"/>
    <w:rsid w:val="00C77886"/>
    <w:rsid w:val="00C7788E"/>
    <w:rsid w:val="00C778CB"/>
    <w:rsid w:val="00C77A6E"/>
    <w:rsid w:val="00C800E4"/>
    <w:rsid w:val="00C80356"/>
    <w:rsid w:val="00C8045C"/>
    <w:rsid w:val="00C805A6"/>
    <w:rsid w:val="00C8076B"/>
    <w:rsid w:val="00C80959"/>
    <w:rsid w:val="00C80B65"/>
    <w:rsid w:val="00C80B77"/>
    <w:rsid w:val="00C80CE6"/>
    <w:rsid w:val="00C80E7A"/>
    <w:rsid w:val="00C80FDA"/>
    <w:rsid w:val="00C810FD"/>
    <w:rsid w:val="00C813E1"/>
    <w:rsid w:val="00C816B3"/>
    <w:rsid w:val="00C8173A"/>
    <w:rsid w:val="00C8178E"/>
    <w:rsid w:val="00C8195D"/>
    <w:rsid w:val="00C819F4"/>
    <w:rsid w:val="00C81C49"/>
    <w:rsid w:val="00C81CBF"/>
    <w:rsid w:val="00C81F49"/>
    <w:rsid w:val="00C822C7"/>
    <w:rsid w:val="00C8244B"/>
    <w:rsid w:val="00C8251A"/>
    <w:rsid w:val="00C825E8"/>
    <w:rsid w:val="00C827B4"/>
    <w:rsid w:val="00C827CF"/>
    <w:rsid w:val="00C8298D"/>
    <w:rsid w:val="00C82BA0"/>
    <w:rsid w:val="00C82CF6"/>
    <w:rsid w:val="00C83018"/>
    <w:rsid w:val="00C83149"/>
    <w:rsid w:val="00C833FD"/>
    <w:rsid w:val="00C83483"/>
    <w:rsid w:val="00C8369C"/>
    <w:rsid w:val="00C83971"/>
    <w:rsid w:val="00C8398C"/>
    <w:rsid w:val="00C83AB1"/>
    <w:rsid w:val="00C83CC9"/>
    <w:rsid w:val="00C83E2A"/>
    <w:rsid w:val="00C842C7"/>
    <w:rsid w:val="00C84313"/>
    <w:rsid w:val="00C84367"/>
    <w:rsid w:val="00C84407"/>
    <w:rsid w:val="00C8444F"/>
    <w:rsid w:val="00C84614"/>
    <w:rsid w:val="00C8463D"/>
    <w:rsid w:val="00C846A1"/>
    <w:rsid w:val="00C84771"/>
    <w:rsid w:val="00C84772"/>
    <w:rsid w:val="00C848B7"/>
    <w:rsid w:val="00C84E4A"/>
    <w:rsid w:val="00C8502F"/>
    <w:rsid w:val="00C8512E"/>
    <w:rsid w:val="00C85171"/>
    <w:rsid w:val="00C8531D"/>
    <w:rsid w:val="00C855BF"/>
    <w:rsid w:val="00C8570D"/>
    <w:rsid w:val="00C85847"/>
    <w:rsid w:val="00C858DB"/>
    <w:rsid w:val="00C85F24"/>
    <w:rsid w:val="00C85F36"/>
    <w:rsid w:val="00C86021"/>
    <w:rsid w:val="00C8679A"/>
    <w:rsid w:val="00C869B1"/>
    <w:rsid w:val="00C86CF1"/>
    <w:rsid w:val="00C86D25"/>
    <w:rsid w:val="00C86E28"/>
    <w:rsid w:val="00C86E31"/>
    <w:rsid w:val="00C86E7C"/>
    <w:rsid w:val="00C86F4B"/>
    <w:rsid w:val="00C87228"/>
    <w:rsid w:val="00C87530"/>
    <w:rsid w:val="00C8762A"/>
    <w:rsid w:val="00C878EB"/>
    <w:rsid w:val="00C8798E"/>
    <w:rsid w:val="00C87A29"/>
    <w:rsid w:val="00C87AE3"/>
    <w:rsid w:val="00C87C67"/>
    <w:rsid w:val="00C87C86"/>
    <w:rsid w:val="00C87E68"/>
    <w:rsid w:val="00C87E89"/>
    <w:rsid w:val="00C87FA3"/>
    <w:rsid w:val="00C9004F"/>
    <w:rsid w:val="00C90190"/>
    <w:rsid w:val="00C901A4"/>
    <w:rsid w:val="00C9023E"/>
    <w:rsid w:val="00C90262"/>
    <w:rsid w:val="00C9032D"/>
    <w:rsid w:val="00C9039A"/>
    <w:rsid w:val="00C903AD"/>
    <w:rsid w:val="00C90408"/>
    <w:rsid w:val="00C90589"/>
    <w:rsid w:val="00C90988"/>
    <w:rsid w:val="00C90DFF"/>
    <w:rsid w:val="00C90F04"/>
    <w:rsid w:val="00C9103A"/>
    <w:rsid w:val="00C911BF"/>
    <w:rsid w:val="00C91375"/>
    <w:rsid w:val="00C915B9"/>
    <w:rsid w:val="00C915C0"/>
    <w:rsid w:val="00C9166D"/>
    <w:rsid w:val="00C917AF"/>
    <w:rsid w:val="00C9195E"/>
    <w:rsid w:val="00C919BF"/>
    <w:rsid w:val="00C91FC5"/>
    <w:rsid w:val="00C9213A"/>
    <w:rsid w:val="00C921E7"/>
    <w:rsid w:val="00C92312"/>
    <w:rsid w:val="00C92531"/>
    <w:rsid w:val="00C92679"/>
    <w:rsid w:val="00C9284B"/>
    <w:rsid w:val="00C92D8C"/>
    <w:rsid w:val="00C93231"/>
    <w:rsid w:val="00C933F1"/>
    <w:rsid w:val="00C93930"/>
    <w:rsid w:val="00C93AD3"/>
    <w:rsid w:val="00C93AD9"/>
    <w:rsid w:val="00C93B16"/>
    <w:rsid w:val="00C93E21"/>
    <w:rsid w:val="00C93E9B"/>
    <w:rsid w:val="00C93F41"/>
    <w:rsid w:val="00C94332"/>
    <w:rsid w:val="00C94383"/>
    <w:rsid w:val="00C94548"/>
    <w:rsid w:val="00C945C6"/>
    <w:rsid w:val="00C94728"/>
    <w:rsid w:val="00C947D1"/>
    <w:rsid w:val="00C94872"/>
    <w:rsid w:val="00C94920"/>
    <w:rsid w:val="00C9493E"/>
    <w:rsid w:val="00C94A21"/>
    <w:rsid w:val="00C94A46"/>
    <w:rsid w:val="00C94F2A"/>
    <w:rsid w:val="00C94F53"/>
    <w:rsid w:val="00C94FDA"/>
    <w:rsid w:val="00C950BB"/>
    <w:rsid w:val="00C951E5"/>
    <w:rsid w:val="00C9522B"/>
    <w:rsid w:val="00C9538B"/>
    <w:rsid w:val="00C9562B"/>
    <w:rsid w:val="00C95898"/>
    <w:rsid w:val="00C958CD"/>
    <w:rsid w:val="00C95917"/>
    <w:rsid w:val="00C95DF0"/>
    <w:rsid w:val="00C95E06"/>
    <w:rsid w:val="00C95E5E"/>
    <w:rsid w:val="00C95EDB"/>
    <w:rsid w:val="00C96250"/>
    <w:rsid w:val="00C9675D"/>
    <w:rsid w:val="00C96C0B"/>
    <w:rsid w:val="00C96E72"/>
    <w:rsid w:val="00C96FD8"/>
    <w:rsid w:val="00C9702E"/>
    <w:rsid w:val="00C97218"/>
    <w:rsid w:val="00C973E8"/>
    <w:rsid w:val="00C9744F"/>
    <w:rsid w:val="00C975CE"/>
    <w:rsid w:val="00C97648"/>
    <w:rsid w:val="00C97D52"/>
    <w:rsid w:val="00C97DB7"/>
    <w:rsid w:val="00CA00AA"/>
    <w:rsid w:val="00CA0140"/>
    <w:rsid w:val="00CA026C"/>
    <w:rsid w:val="00CA0364"/>
    <w:rsid w:val="00CA07C1"/>
    <w:rsid w:val="00CA08CA"/>
    <w:rsid w:val="00CA0BEE"/>
    <w:rsid w:val="00CA0D65"/>
    <w:rsid w:val="00CA0ED2"/>
    <w:rsid w:val="00CA1204"/>
    <w:rsid w:val="00CA1273"/>
    <w:rsid w:val="00CA135B"/>
    <w:rsid w:val="00CA1435"/>
    <w:rsid w:val="00CA1498"/>
    <w:rsid w:val="00CA16AE"/>
    <w:rsid w:val="00CA18A7"/>
    <w:rsid w:val="00CA1B80"/>
    <w:rsid w:val="00CA1BCA"/>
    <w:rsid w:val="00CA1C0D"/>
    <w:rsid w:val="00CA1D18"/>
    <w:rsid w:val="00CA1E31"/>
    <w:rsid w:val="00CA1EA0"/>
    <w:rsid w:val="00CA20AE"/>
    <w:rsid w:val="00CA20E1"/>
    <w:rsid w:val="00CA21A2"/>
    <w:rsid w:val="00CA230B"/>
    <w:rsid w:val="00CA234E"/>
    <w:rsid w:val="00CA2359"/>
    <w:rsid w:val="00CA23EE"/>
    <w:rsid w:val="00CA2697"/>
    <w:rsid w:val="00CA290A"/>
    <w:rsid w:val="00CA2C63"/>
    <w:rsid w:val="00CA2EC6"/>
    <w:rsid w:val="00CA2F19"/>
    <w:rsid w:val="00CA3110"/>
    <w:rsid w:val="00CA31EC"/>
    <w:rsid w:val="00CA342F"/>
    <w:rsid w:val="00CA3696"/>
    <w:rsid w:val="00CA3AB3"/>
    <w:rsid w:val="00CA3BD0"/>
    <w:rsid w:val="00CA3C18"/>
    <w:rsid w:val="00CA3F5D"/>
    <w:rsid w:val="00CA407B"/>
    <w:rsid w:val="00CA445D"/>
    <w:rsid w:val="00CA45FA"/>
    <w:rsid w:val="00CA46B3"/>
    <w:rsid w:val="00CA4D85"/>
    <w:rsid w:val="00CA4DE7"/>
    <w:rsid w:val="00CA4E70"/>
    <w:rsid w:val="00CA4F3B"/>
    <w:rsid w:val="00CA5075"/>
    <w:rsid w:val="00CA5177"/>
    <w:rsid w:val="00CA51A1"/>
    <w:rsid w:val="00CA567A"/>
    <w:rsid w:val="00CA5787"/>
    <w:rsid w:val="00CA579D"/>
    <w:rsid w:val="00CA58F6"/>
    <w:rsid w:val="00CA5E84"/>
    <w:rsid w:val="00CA5ED6"/>
    <w:rsid w:val="00CA5FDA"/>
    <w:rsid w:val="00CA63D3"/>
    <w:rsid w:val="00CA63DC"/>
    <w:rsid w:val="00CA6549"/>
    <w:rsid w:val="00CA657D"/>
    <w:rsid w:val="00CA6B42"/>
    <w:rsid w:val="00CA6C35"/>
    <w:rsid w:val="00CA6F30"/>
    <w:rsid w:val="00CA6F3B"/>
    <w:rsid w:val="00CA73C2"/>
    <w:rsid w:val="00CA742A"/>
    <w:rsid w:val="00CA744D"/>
    <w:rsid w:val="00CA76D3"/>
    <w:rsid w:val="00CA7775"/>
    <w:rsid w:val="00CA7977"/>
    <w:rsid w:val="00CA7B34"/>
    <w:rsid w:val="00CA7B54"/>
    <w:rsid w:val="00CA7B64"/>
    <w:rsid w:val="00CA7DF4"/>
    <w:rsid w:val="00CA7E05"/>
    <w:rsid w:val="00CA7F18"/>
    <w:rsid w:val="00CA7F33"/>
    <w:rsid w:val="00CB001F"/>
    <w:rsid w:val="00CB009E"/>
    <w:rsid w:val="00CB010E"/>
    <w:rsid w:val="00CB01B2"/>
    <w:rsid w:val="00CB0346"/>
    <w:rsid w:val="00CB043D"/>
    <w:rsid w:val="00CB0451"/>
    <w:rsid w:val="00CB0AFC"/>
    <w:rsid w:val="00CB0B11"/>
    <w:rsid w:val="00CB0CFB"/>
    <w:rsid w:val="00CB0D0D"/>
    <w:rsid w:val="00CB0E0B"/>
    <w:rsid w:val="00CB0FAA"/>
    <w:rsid w:val="00CB1159"/>
    <w:rsid w:val="00CB1267"/>
    <w:rsid w:val="00CB1564"/>
    <w:rsid w:val="00CB19DF"/>
    <w:rsid w:val="00CB1D87"/>
    <w:rsid w:val="00CB1EEB"/>
    <w:rsid w:val="00CB21C7"/>
    <w:rsid w:val="00CB22C4"/>
    <w:rsid w:val="00CB23A9"/>
    <w:rsid w:val="00CB23CD"/>
    <w:rsid w:val="00CB252B"/>
    <w:rsid w:val="00CB27A5"/>
    <w:rsid w:val="00CB2AD0"/>
    <w:rsid w:val="00CB2D5E"/>
    <w:rsid w:val="00CB2D77"/>
    <w:rsid w:val="00CB2ED8"/>
    <w:rsid w:val="00CB31E9"/>
    <w:rsid w:val="00CB3325"/>
    <w:rsid w:val="00CB33B1"/>
    <w:rsid w:val="00CB33D8"/>
    <w:rsid w:val="00CB3637"/>
    <w:rsid w:val="00CB3972"/>
    <w:rsid w:val="00CB39CE"/>
    <w:rsid w:val="00CB3A0F"/>
    <w:rsid w:val="00CB3A1E"/>
    <w:rsid w:val="00CB3B23"/>
    <w:rsid w:val="00CB3CC9"/>
    <w:rsid w:val="00CB3EDA"/>
    <w:rsid w:val="00CB3F16"/>
    <w:rsid w:val="00CB4108"/>
    <w:rsid w:val="00CB41C7"/>
    <w:rsid w:val="00CB449B"/>
    <w:rsid w:val="00CB4505"/>
    <w:rsid w:val="00CB469B"/>
    <w:rsid w:val="00CB4B16"/>
    <w:rsid w:val="00CB4D05"/>
    <w:rsid w:val="00CB4D49"/>
    <w:rsid w:val="00CB4E82"/>
    <w:rsid w:val="00CB4F79"/>
    <w:rsid w:val="00CB5076"/>
    <w:rsid w:val="00CB52C9"/>
    <w:rsid w:val="00CB53A2"/>
    <w:rsid w:val="00CB53B0"/>
    <w:rsid w:val="00CB5717"/>
    <w:rsid w:val="00CB574A"/>
    <w:rsid w:val="00CB58AC"/>
    <w:rsid w:val="00CB58CE"/>
    <w:rsid w:val="00CB5A9D"/>
    <w:rsid w:val="00CB5FF3"/>
    <w:rsid w:val="00CB60D5"/>
    <w:rsid w:val="00CB619D"/>
    <w:rsid w:val="00CB6214"/>
    <w:rsid w:val="00CB62B9"/>
    <w:rsid w:val="00CB62D7"/>
    <w:rsid w:val="00CB6386"/>
    <w:rsid w:val="00CB6552"/>
    <w:rsid w:val="00CB6A24"/>
    <w:rsid w:val="00CB6FAD"/>
    <w:rsid w:val="00CB70D2"/>
    <w:rsid w:val="00CB7139"/>
    <w:rsid w:val="00CB71CA"/>
    <w:rsid w:val="00CB7491"/>
    <w:rsid w:val="00CB7696"/>
    <w:rsid w:val="00CB770D"/>
    <w:rsid w:val="00CB78EA"/>
    <w:rsid w:val="00CB79B3"/>
    <w:rsid w:val="00CB7E19"/>
    <w:rsid w:val="00CB7F34"/>
    <w:rsid w:val="00CB7F3D"/>
    <w:rsid w:val="00CB7F94"/>
    <w:rsid w:val="00CB7FAC"/>
    <w:rsid w:val="00CC091B"/>
    <w:rsid w:val="00CC0E82"/>
    <w:rsid w:val="00CC0F68"/>
    <w:rsid w:val="00CC13EA"/>
    <w:rsid w:val="00CC1534"/>
    <w:rsid w:val="00CC1609"/>
    <w:rsid w:val="00CC198D"/>
    <w:rsid w:val="00CC1EF9"/>
    <w:rsid w:val="00CC1F1E"/>
    <w:rsid w:val="00CC2086"/>
    <w:rsid w:val="00CC2124"/>
    <w:rsid w:val="00CC233B"/>
    <w:rsid w:val="00CC2716"/>
    <w:rsid w:val="00CC2765"/>
    <w:rsid w:val="00CC27E6"/>
    <w:rsid w:val="00CC2A22"/>
    <w:rsid w:val="00CC2BAD"/>
    <w:rsid w:val="00CC2BD6"/>
    <w:rsid w:val="00CC2BFB"/>
    <w:rsid w:val="00CC2D0D"/>
    <w:rsid w:val="00CC30C2"/>
    <w:rsid w:val="00CC353E"/>
    <w:rsid w:val="00CC3572"/>
    <w:rsid w:val="00CC37F3"/>
    <w:rsid w:val="00CC38C4"/>
    <w:rsid w:val="00CC396E"/>
    <w:rsid w:val="00CC3C36"/>
    <w:rsid w:val="00CC3C6D"/>
    <w:rsid w:val="00CC3E47"/>
    <w:rsid w:val="00CC3E61"/>
    <w:rsid w:val="00CC4091"/>
    <w:rsid w:val="00CC4222"/>
    <w:rsid w:val="00CC45BE"/>
    <w:rsid w:val="00CC465A"/>
    <w:rsid w:val="00CC465B"/>
    <w:rsid w:val="00CC493A"/>
    <w:rsid w:val="00CC4C71"/>
    <w:rsid w:val="00CC4EA9"/>
    <w:rsid w:val="00CC5037"/>
    <w:rsid w:val="00CC50BC"/>
    <w:rsid w:val="00CC5825"/>
    <w:rsid w:val="00CC5AE4"/>
    <w:rsid w:val="00CC5DA8"/>
    <w:rsid w:val="00CC5EC1"/>
    <w:rsid w:val="00CC5F8A"/>
    <w:rsid w:val="00CC6150"/>
    <w:rsid w:val="00CC61C5"/>
    <w:rsid w:val="00CC6268"/>
    <w:rsid w:val="00CC6484"/>
    <w:rsid w:val="00CC6793"/>
    <w:rsid w:val="00CC68DD"/>
    <w:rsid w:val="00CC6AA5"/>
    <w:rsid w:val="00CC6BE2"/>
    <w:rsid w:val="00CC6CE1"/>
    <w:rsid w:val="00CC6D57"/>
    <w:rsid w:val="00CC7384"/>
    <w:rsid w:val="00CC739B"/>
    <w:rsid w:val="00CC7450"/>
    <w:rsid w:val="00CC7550"/>
    <w:rsid w:val="00CC7687"/>
    <w:rsid w:val="00CC7890"/>
    <w:rsid w:val="00CC7940"/>
    <w:rsid w:val="00CC7984"/>
    <w:rsid w:val="00CC7989"/>
    <w:rsid w:val="00CC79AD"/>
    <w:rsid w:val="00CD0091"/>
    <w:rsid w:val="00CD0122"/>
    <w:rsid w:val="00CD0183"/>
    <w:rsid w:val="00CD0220"/>
    <w:rsid w:val="00CD06F7"/>
    <w:rsid w:val="00CD0741"/>
    <w:rsid w:val="00CD077E"/>
    <w:rsid w:val="00CD096B"/>
    <w:rsid w:val="00CD0B53"/>
    <w:rsid w:val="00CD0BBE"/>
    <w:rsid w:val="00CD0C94"/>
    <w:rsid w:val="00CD0CC5"/>
    <w:rsid w:val="00CD0F8D"/>
    <w:rsid w:val="00CD0FDE"/>
    <w:rsid w:val="00CD1884"/>
    <w:rsid w:val="00CD1953"/>
    <w:rsid w:val="00CD1C6D"/>
    <w:rsid w:val="00CD1D0F"/>
    <w:rsid w:val="00CD1D10"/>
    <w:rsid w:val="00CD1D7F"/>
    <w:rsid w:val="00CD1DCA"/>
    <w:rsid w:val="00CD1DFA"/>
    <w:rsid w:val="00CD20F5"/>
    <w:rsid w:val="00CD2283"/>
    <w:rsid w:val="00CD233D"/>
    <w:rsid w:val="00CD2648"/>
    <w:rsid w:val="00CD2858"/>
    <w:rsid w:val="00CD294C"/>
    <w:rsid w:val="00CD2A29"/>
    <w:rsid w:val="00CD2EE0"/>
    <w:rsid w:val="00CD3057"/>
    <w:rsid w:val="00CD32CD"/>
    <w:rsid w:val="00CD32E6"/>
    <w:rsid w:val="00CD3367"/>
    <w:rsid w:val="00CD3487"/>
    <w:rsid w:val="00CD357E"/>
    <w:rsid w:val="00CD36E9"/>
    <w:rsid w:val="00CD3788"/>
    <w:rsid w:val="00CD398C"/>
    <w:rsid w:val="00CD3AA4"/>
    <w:rsid w:val="00CD3BAA"/>
    <w:rsid w:val="00CD3C6C"/>
    <w:rsid w:val="00CD3D7E"/>
    <w:rsid w:val="00CD3DE1"/>
    <w:rsid w:val="00CD3F5B"/>
    <w:rsid w:val="00CD423F"/>
    <w:rsid w:val="00CD4299"/>
    <w:rsid w:val="00CD4398"/>
    <w:rsid w:val="00CD4406"/>
    <w:rsid w:val="00CD4443"/>
    <w:rsid w:val="00CD479B"/>
    <w:rsid w:val="00CD4A4E"/>
    <w:rsid w:val="00CD4A5C"/>
    <w:rsid w:val="00CD4B27"/>
    <w:rsid w:val="00CD4BB3"/>
    <w:rsid w:val="00CD4F85"/>
    <w:rsid w:val="00CD50AB"/>
    <w:rsid w:val="00CD5870"/>
    <w:rsid w:val="00CD58AF"/>
    <w:rsid w:val="00CD5B13"/>
    <w:rsid w:val="00CD5B45"/>
    <w:rsid w:val="00CD5B87"/>
    <w:rsid w:val="00CD5C9B"/>
    <w:rsid w:val="00CD5D02"/>
    <w:rsid w:val="00CD6112"/>
    <w:rsid w:val="00CD613A"/>
    <w:rsid w:val="00CD63F3"/>
    <w:rsid w:val="00CD6636"/>
    <w:rsid w:val="00CD6742"/>
    <w:rsid w:val="00CD6807"/>
    <w:rsid w:val="00CD69A7"/>
    <w:rsid w:val="00CD71B2"/>
    <w:rsid w:val="00CD74CA"/>
    <w:rsid w:val="00CD7718"/>
    <w:rsid w:val="00CD7793"/>
    <w:rsid w:val="00CD77AC"/>
    <w:rsid w:val="00CD77DE"/>
    <w:rsid w:val="00CD79E8"/>
    <w:rsid w:val="00CD7D94"/>
    <w:rsid w:val="00CD7E6E"/>
    <w:rsid w:val="00CE007A"/>
    <w:rsid w:val="00CE0245"/>
    <w:rsid w:val="00CE02D7"/>
    <w:rsid w:val="00CE0317"/>
    <w:rsid w:val="00CE04A1"/>
    <w:rsid w:val="00CE0720"/>
    <w:rsid w:val="00CE09CD"/>
    <w:rsid w:val="00CE0B22"/>
    <w:rsid w:val="00CE0E2B"/>
    <w:rsid w:val="00CE1283"/>
    <w:rsid w:val="00CE12AA"/>
    <w:rsid w:val="00CE1371"/>
    <w:rsid w:val="00CE1492"/>
    <w:rsid w:val="00CE1902"/>
    <w:rsid w:val="00CE1B13"/>
    <w:rsid w:val="00CE1B19"/>
    <w:rsid w:val="00CE1C33"/>
    <w:rsid w:val="00CE1D6D"/>
    <w:rsid w:val="00CE2173"/>
    <w:rsid w:val="00CE2420"/>
    <w:rsid w:val="00CE2465"/>
    <w:rsid w:val="00CE249B"/>
    <w:rsid w:val="00CE2651"/>
    <w:rsid w:val="00CE2A17"/>
    <w:rsid w:val="00CE2A36"/>
    <w:rsid w:val="00CE2C1D"/>
    <w:rsid w:val="00CE3138"/>
    <w:rsid w:val="00CE3291"/>
    <w:rsid w:val="00CE33B7"/>
    <w:rsid w:val="00CE350A"/>
    <w:rsid w:val="00CE365F"/>
    <w:rsid w:val="00CE38D4"/>
    <w:rsid w:val="00CE3953"/>
    <w:rsid w:val="00CE39D0"/>
    <w:rsid w:val="00CE3BBF"/>
    <w:rsid w:val="00CE3D4B"/>
    <w:rsid w:val="00CE3DBE"/>
    <w:rsid w:val="00CE3E32"/>
    <w:rsid w:val="00CE3F24"/>
    <w:rsid w:val="00CE3F8A"/>
    <w:rsid w:val="00CE4296"/>
    <w:rsid w:val="00CE4308"/>
    <w:rsid w:val="00CE4831"/>
    <w:rsid w:val="00CE49B4"/>
    <w:rsid w:val="00CE4A83"/>
    <w:rsid w:val="00CE4D28"/>
    <w:rsid w:val="00CE4DF0"/>
    <w:rsid w:val="00CE4F0A"/>
    <w:rsid w:val="00CE5004"/>
    <w:rsid w:val="00CE51BA"/>
    <w:rsid w:val="00CE530A"/>
    <w:rsid w:val="00CE5451"/>
    <w:rsid w:val="00CE553D"/>
    <w:rsid w:val="00CE597E"/>
    <w:rsid w:val="00CE5B7F"/>
    <w:rsid w:val="00CE5CAC"/>
    <w:rsid w:val="00CE5D23"/>
    <w:rsid w:val="00CE5DCF"/>
    <w:rsid w:val="00CE5F84"/>
    <w:rsid w:val="00CE6137"/>
    <w:rsid w:val="00CE62DD"/>
    <w:rsid w:val="00CE6391"/>
    <w:rsid w:val="00CE639D"/>
    <w:rsid w:val="00CE669C"/>
    <w:rsid w:val="00CE69C9"/>
    <w:rsid w:val="00CE6AA3"/>
    <w:rsid w:val="00CE6B2A"/>
    <w:rsid w:val="00CE6DAE"/>
    <w:rsid w:val="00CE6E69"/>
    <w:rsid w:val="00CE7373"/>
    <w:rsid w:val="00CE7407"/>
    <w:rsid w:val="00CE7620"/>
    <w:rsid w:val="00CE769F"/>
    <w:rsid w:val="00CE7856"/>
    <w:rsid w:val="00CE7924"/>
    <w:rsid w:val="00CE7A0B"/>
    <w:rsid w:val="00CE7EB2"/>
    <w:rsid w:val="00CE7EDA"/>
    <w:rsid w:val="00CE7EF6"/>
    <w:rsid w:val="00CF01D5"/>
    <w:rsid w:val="00CF03E2"/>
    <w:rsid w:val="00CF0696"/>
    <w:rsid w:val="00CF08C9"/>
    <w:rsid w:val="00CF0D40"/>
    <w:rsid w:val="00CF10DE"/>
    <w:rsid w:val="00CF115B"/>
    <w:rsid w:val="00CF1322"/>
    <w:rsid w:val="00CF1427"/>
    <w:rsid w:val="00CF1796"/>
    <w:rsid w:val="00CF197D"/>
    <w:rsid w:val="00CF20F6"/>
    <w:rsid w:val="00CF2146"/>
    <w:rsid w:val="00CF2174"/>
    <w:rsid w:val="00CF2283"/>
    <w:rsid w:val="00CF2297"/>
    <w:rsid w:val="00CF22F2"/>
    <w:rsid w:val="00CF24C1"/>
    <w:rsid w:val="00CF25E8"/>
    <w:rsid w:val="00CF296C"/>
    <w:rsid w:val="00CF2EB9"/>
    <w:rsid w:val="00CF2FBA"/>
    <w:rsid w:val="00CF30C6"/>
    <w:rsid w:val="00CF3140"/>
    <w:rsid w:val="00CF318B"/>
    <w:rsid w:val="00CF32F4"/>
    <w:rsid w:val="00CF345F"/>
    <w:rsid w:val="00CF3869"/>
    <w:rsid w:val="00CF3A0F"/>
    <w:rsid w:val="00CF3B7F"/>
    <w:rsid w:val="00CF3C5B"/>
    <w:rsid w:val="00CF3C9A"/>
    <w:rsid w:val="00CF3C9F"/>
    <w:rsid w:val="00CF3D68"/>
    <w:rsid w:val="00CF402D"/>
    <w:rsid w:val="00CF41D0"/>
    <w:rsid w:val="00CF41E8"/>
    <w:rsid w:val="00CF460F"/>
    <w:rsid w:val="00CF47C9"/>
    <w:rsid w:val="00CF48CC"/>
    <w:rsid w:val="00CF4907"/>
    <w:rsid w:val="00CF49A6"/>
    <w:rsid w:val="00CF4C4E"/>
    <w:rsid w:val="00CF4F6A"/>
    <w:rsid w:val="00CF50CA"/>
    <w:rsid w:val="00CF518D"/>
    <w:rsid w:val="00CF51EA"/>
    <w:rsid w:val="00CF5229"/>
    <w:rsid w:val="00CF54A6"/>
    <w:rsid w:val="00CF550A"/>
    <w:rsid w:val="00CF60B0"/>
    <w:rsid w:val="00CF6276"/>
    <w:rsid w:val="00CF643F"/>
    <w:rsid w:val="00CF65BF"/>
    <w:rsid w:val="00CF67DE"/>
    <w:rsid w:val="00CF686B"/>
    <w:rsid w:val="00CF6B4B"/>
    <w:rsid w:val="00CF6B5C"/>
    <w:rsid w:val="00CF6C46"/>
    <w:rsid w:val="00CF6C91"/>
    <w:rsid w:val="00CF6D14"/>
    <w:rsid w:val="00CF6E8C"/>
    <w:rsid w:val="00CF6FA0"/>
    <w:rsid w:val="00CF700C"/>
    <w:rsid w:val="00CF7060"/>
    <w:rsid w:val="00CF7152"/>
    <w:rsid w:val="00CF7169"/>
    <w:rsid w:val="00CF72D9"/>
    <w:rsid w:val="00CF733D"/>
    <w:rsid w:val="00CF74C5"/>
    <w:rsid w:val="00CF7564"/>
    <w:rsid w:val="00CF75F5"/>
    <w:rsid w:val="00CF7679"/>
    <w:rsid w:val="00CF778D"/>
    <w:rsid w:val="00CF78B7"/>
    <w:rsid w:val="00CF78D7"/>
    <w:rsid w:val="00CF794F"/>
    <w:rsid w:val="00CF7C98"/>
    <w:rsid w:val="00D00267"/>
    <w:rsid w:val="00D0043F"/>
    <w:rsid w:val="00D004DE"/>
    <w:rsid w:val="00D006AE"/>
    <w:rsid w:val="00D00732"/>
    <w:rsid w:val="00D0073B"/>
    <w:rsid w:val="00D007E4"/>
    <w:rsid w:val="00D00824"/>
    <w:rsid w:val="00D008B0"/>
    <w:rsid w:val="00D00933"/>
    <w:rsid w:val="00D009B7"/>
    <w:rsid w:val="00D00AC5"/>
    <w:rsid w:val="00D00D61"/>
    <w:rsid w:val="00D00FC4"/>
    <w:rsid w:val="00D0114B"/>
    <w:rsid w:val="00D011D1"/>
    <w:rsid w:val="00D01256"/>
    <w:rsid w:val="00D0161E"/>
    <w:rsid w:val="00D01735"/>
    <w:rsid w:val="00D01742"/>
    <w:rsid w:val="00D017AC"/>
    <w:rsid w:val="00D017ED"/>
    <w:rsid w:val="00D01CDB"/>
    <w:rsid w:val="00D01D39"/>
    <w:rsid w:val="00D01E8E"/>
    <w:rsid w:val="00D022D9"/>
    <w:rsid w:val="00D023DC"/>
    <w:rsid w:val="00D024F5"/>
    <w:rsid w:val="00D02596"/>
    <w:rsid w:val="00D02B37"/>
    <w:rsid w:val="00D02DF0"/>
    <w:rsid w:val="00D02EA6"/>
    <w:rsid w:val="00D02EAE"/>
    <w:rsid w:val="00D03083"/>
    <w:rsid w:val="00D033B8"/>
    <w:rsid w:val="00D0372D"/>
    <w:rsid w:val="00D0381B"/>
    <w:rsid w:val="00D039B3"/>
    <w:rsid w:val="00D03AB4"/>
    <w:rsid w:val="00D03B8C"/>
    <w:rsid w:val="00D03C94"/>
    <w:rsid w:val="00D03DD6"/>
    <w:rsid w:val="00D03E15"/>
    <w:rsid w:val="00D03EA8"/>
    <w:rsid w:val="00D04082"/>
    <w:rsid w:val="00D0408C"/>
    <w:rsid w:val="00D04251"/>
    <w:rsid w:val="00D04285"/>
    <w:rsid w:val="00D0444C"/>
    <w:rsid w:val="00D0454F"/>
    <w:rsid w:val="00D04873"/>
    <w:rsid w:val="00D04961"/>
    <w:rsid w:val="00D04B15"/>
    <w:rsid w:val="00D04E76"/>
    <w:rsid w:val="00D04F22"/>
    <w:rsid w:val="00D05124"/>
    <w:rsid w:val="00D05162"/>
    <w:rsid w:val="00D05766"/>
    <w:rsid w:val="00D05BE4"/>
    <w:rsid w:val="00D0623F"/>
    <w:rsid w:val="00D06242"/>
    <w:rsid w:val="00D064CD"/>
    <w:rsid w:val="00D069B4"/>
    <w:rsid w:val="00D06C11"/>
    <w:rsid w:val="00D06C7E"/>
    <w:rsid w:val="00D06D17"/>
    <w:rsid w:val="00D06D9F"/>
    <w:rsid w:val="00D06DFC"/>
    <w:rsid w:val="00D06E9E"/>
    <w:rsid w:val="00D06EBE"/>
    <w:rsid w:val="00D06FA1"/>
    <w:rsid w:val="00D0704A"/>
    <w:rsid w:val="00D07097"/>
    <w:rsid w:val="00D07187"/>
    <w:rsid w:val="00D07199"/>
    <w:rsid w:val="00D071FF"/>
    <w:rsid w:val="00D072FE"/>
    <w:rsid w:val="00D073B5"/>
    <w:rsid w:val="00D07C0C"/>
    <w:rsid w:val="00D07C70"/>
    <w:rsid w:val="00D07D26"/>
    <w:rsid w:val="00D07EE2"/>
    <w:rsid w:val="00D07FFE"/>
    <w:rsid w:val="00D101DA"/>
    <w:rsid w:val="00D1044F"/>
    <w:rsid w:val="00D10681"/>
    <w:rsid w:val="00D1072A"/>
    <w:rsid w:val="00D1081C"/>
    <w:rsid w:val="00D10A5A"/>
    <w:rsid w:val="00D10DA7"/>
    <w:rsid w:val="00D10E80"/>
    <w:rsid w:val="00D10EAC"/>
    <w:rsid w:val="00D11056"/>
    <w:rsid w:val="00D11374"/>
    <w:rsid w:val="00D1183C"/>
    <w:rsid w:val="00D118A4"/>
    <w:rsid w:val="00D119C3"/>
    <w:rsid w:val="00D11D0D"/>
    <w:rsid w:val="00D11E1B"/>
    <w:rsid w:val="00D1205F"/>
    <w:rsid w:val="00D122CD"/>
    <w:rsid w:val="00D12599"/>
    <w:rsid w:val="00D12719"/>
    <w:rsid w:val="00D127AD"/>
    <w:rsid w:val="00D12CFC"/>
    <w:rsid w:val="00D12D74"/>
    <w:rsid w:val="00D12F9B"/>
    <w:rsid w:val="00D13157"/>
    <w:rsid w:val="00D1334F"/>
    <w:rsid w:val="00D13436"/>
    <w:rsid w:val="00D1346E"/>
    <w:rsid w:val="00D136AE"/>
    <w:rsid w:val="00D13771"/>
    <w:rsid w:val="00D13792"/>
    <w:rsid w:val="00D137BA"/>
    <w:rsid w:val="00D137C0"/>
    <w:rsid w:val="00D137E6"/>
    <w:rsid w:val="00D13DE8"/>
    <w:rsid w:val="00D13F0A"/>
    <w:rsid w:val="00D141D0"/>
    <w:rsid w:val="00D1452B"/>
    <w:rsid w:val="00D146A2"/>
    <w:rsid w:val="00D146B0"/>
    <w:rsid w:val="00D146C3"/>
    <w:rsid w:val="00D146EE"/>
    <w:rsid w:val="00D14752"/>
    <w:rsid w:val="00D150EF"/>
    <w:rsid w:val="00D15209"/>
    <w:rsid w:val="00D15357"/>
    <w:rsid w:val="00D153BE"/>
    <w:rsid w:val="00D154A0"/>
    <w:rsid w:val="00D15569"/>
    <w:rsid w:val="00D155FE"/>
    <w:rsid w:val="00D156D9"/>
    <w:rsid w:val="00D156E8"/>
    <w:rsid w:val="00D157B2"/>
    <w:rsid w:val="00D15810"/>
    <w:rsid w:val="00D15B1D"/>
    <w:rsid w:val="00D15B30"/>
    <w:rsid w:val="00D15C22"/>
    <w:rsid w:val="00D16085"/>
    <w:rsid w:val="00D166AC"/>
    <w:rsid w:val="00D166C9"/>
    <w:rsid w:val="00D168D6"/>
    <w:rsid w:val="00D16928"/>
    <w:rsid w:val="00D169B2"/>
    <w:rsid w:val="00D16D04"/>
    <w:rsid w:val="00D16DB9"/>
    <w:rsid w:val="00D16DBD"/>
    <w:rsid w:val="00D16F97"/>
    <w:rsid w:val="00D17014"/>
    <w:rsid w:val="00D170F7"/>
    <w:rsid w:val="00D17153"/>
    <w:rsid w:val="00D177F4"/>
    <w:rsid w:val="00D17B47"/>
    <w:rsid w:val="00D17DFC"/>
    <w:rsid w:val="00D17EB0"/>
    <w:rsid w:val="00D17F23"/>
    <w:rsid w:val="00D2014F"/>
    <w:rsid w:val="00D20249"/>
    <w:rsid w:val="00D20321"/>
    <w:rsid w:val="00D204E4"/>
    <w:rsid w:val="00D207EA"/>
    <w:rsid w:val="00D209D3"/>
    <w:rsid w:val="00D20DDB"/>
    <w:rsid w:val="00D20F4E"/>
    <w:rsid w:val="00D2107A"/>
    <w:rsid w:val="00D2111E"/>
    <w:rsid w:val="00D2137A"/>
    <w:rsid w:val="00D216F1"/>
    <w:rsid w:val="00D21743"/>
    <w:rsid w:val="00D218C9"/>
    <w:rsid w:val="00D21955"/>
    <w:rsid w:val="00D21B6B"/>
    <w:rsid w:val="00D21BF7"/>
    <w:rsid w:val="00D22017"/>
    <w:rsid w:val="00D222E4"/>
    <w:rsid w:val="00D22506"/>
    <w:rsid w:val="00D2293D"/>
    <w:rsid w:val="00D22ADF"/>
    <w:rsid w:val="00D22BF4"/>
    <w:rsid w:val="00D22E5E"/>
    <w:rsid w:val="00D22F80"/>
    <w:rsid w:val="00D2319E"/>
    <w:rsid w:val="00D23347"/>
    <w:rsid w:val="00D23481"/>
    <w:rsid w:val="00D2366D"/>
    <w:rsid w:val="00D237CA"/>
    <w:rsid w:val="00D23827"/>
    <w:rsid w:val="00D23B8F"/>
    <w:rsid w:val="00D2450D"/>
    <w:rsid w:val="00D2452D"/>
    <w:rsid w:val="00D2456C"/>
    <w:rsid w:val="00D245D2"/>
    <w:rsid w:val="00D245F6"/>
    <w:rsid w:val="00D2472C"/>
    <w:rsid w:val="00D24822"/>
    <w:rsid w:val="00D2485B"/>
    <w:rsid w:val="00D24865"/>
    <w:rsid w:val="00D24DFC"/>
    <w:rsid w:val="00D24F18"/>
    <w:rsid w:val="00D24F27"/>
    <w:rsid w:val="00D25147"/>
    <w:rsid w:val="00D2546A"/>
    <w:rsid w:val="00D25642"/>
    <w:rsid w:val="00D25829"/>
    <w:rsid w:val="00D2595A"/>
    <w:rsid w:val="00D259FF"/>
    <w:rsid w:val="00D25B90"/>
    <w:rsid w:val="00D26059"/>
    <w:rsid w:val="00D262CE"/>
    <w:rsid w:val="00D2642B"/>
    <w:rsid w:val="00D269F8"/>
    <w:rsid w:val="00D26A05"/>
    <w:rsid w:val="00D26A8A"/>
    <w:rsid w:val="00D26C67"/>
    <w:rsid w:val="00D26CEF"/>
    <w:rsid w:val="00D26F9F"/>
    <w:rsid w:val="00D26FEE"/>
    <w:rsid w:val="00D2704D"/>
    <w:rsid w:val="00D272B9"/>
    <w:rsid w:val="00D272E0"/>
    <w:rsid w:val="00D27538"/>
    <w:rsid w:val="00D27941"/>
    <w:rsid w:val="00D27AEE"/>
    <w:rsid w:val="00D27B1E"/>
    <w:rsid w:val="00D27B26"/>
    <w:rsid w:val="00D27D11"/>
    <w:rsid w:val="00D27D4C"/>
    <w:rsid w:val="00D27D8B"/>
    <w:rsid w:val="00D27E1D"/>
    <w:rsid w:val="00D30065"/>
    <w:rsid w:val="00D30150"/>
    <w:rsid w:val="00D30158"/>
    <w:rsid w:val="00D3015D"/>
    <w:rsid w:val="00D30423"/>
    <w:rsid w:val="00D3052C"/>
    <w:rsid w:val="00D3058D"/>
    <w:rsid w:val="00D30657"/>
    <w:rsid w:val="00D30728"/>
    <w:rsid w:val="00D3093C"/>
    <w:rsid w:val="00D30B7D"/>
    <w:rsid w:val="00D30E9A"/>
    <w:rsid w:val="00D30E9F"/>
    <w:rsid w:val="00D30EA3"/>
    <w:rsid w:val="00D30ED4"/>
    <w:rsid w:val="00D30F50"/>
    <w:rsid w:val="00D30FE0"/>
    <w:rsid w:val="00D314CC"/>
    <w:rsid w:val="00D31546"/>
    <w:rsid w:val="00D3194A"/>
    <w:rsid w:val="00D31B07"/>
    <w:rsid w:val="00D31B0E"/>
    <w:rsid w:val="00D31E2D"/>
    <w:rsid w:val="00D32300"/>
    <w:rsid w:val="00D3272C"/>
    <w:rsid w:val="00D32CEB"/>
    <w:rsid w:val="00D32F2B"/>
    <w:rsid w:val="00D3305D"/>
    <w:rsid w:val="00D33290"/>
    <w:rsid w:val="00D333DB"/>
    <w:rsid w:val="00D3360D"/>
    <w:rsid w:val="00D337C8"/>
    <w:rsid w:val="00D3391A"/>
    <w:rsid w:val="00D33B4C"/>
    <w:rsid w:val="00D33BD3"/>
    <w:rsid w:val="00D33C8D"/>
    <w:rsid w:val="00D33FFD"/>
    <w:rsid w:val="00D3407A"/>
    <w:rsid w:val="00D34151"/>
    <w:rsid w:val="00D34212"/>
    <w:rsid w:val="00D346F4"/>
    <w:rsid w:val="00D347A0"/>
    <w:rsid w:val="00D34943"/>
    <w:rsid w:val="00D3494C"/>
    <w:rsid w:val="00D349F0"/>
    <w:rsid w:val="00D34E83"/>
    <w:rsid w:val="00D34F13"/>
    <w:rsid w:val="00D35176"/>
    <w:rsid w:val="00D35248"/>
    <w:rsid w:val="00D3524A"/>
    <w:rsid w:val="00D35477"/>
    <w:rsid w:val="00D35497"/>
    <w:rsid w:val="00D35551"/>
    <w:rsid w:val="00D356EE"/>
    <w:rsid w:val="00D35711"/>
    <w:rsid w:val="00D3578A"/>
    <w:rsid w:val="00D35CE7"/>
    <w:rsid w:val="00D35FB2"/>
    <w:rsid w:val="00D36152"/>
    <w:rsid w:val="00D361C0"/>
    <w:rsid w:val="00D3620C"/>
    <w:rsid w:val="00D3625A"/>
    <w:rsid w:val="00D3626D"/>
    <w:rsid w:val="00D362DA"/>
    <w:rsid w:val="00D363AB"/>
    <w:rsid w:val="00D36427"/>
    <w:rsid w:val="00D365DF"/>
    <w:rsid w:val="00D366A9"/>
    <w:rsid w:val="00D366BD"/>
    <w:rsid w:val="00D3671A"/>
    <w:rsid w:val="00D36751"/>
    <w:rsid w:val="00D36792"/>
    <w:rsid w:val="00D36830"/>
    <w:rsid w:val="00D368CE"/>
    <w:rsid w:val="00D36B99"/>
    <w:rsid w:val="00D372A8"/>
    <w:rsid w:val="00D37383"/>
    <w:rsid w:val="00D3757E"/>
    <w:rsid w:val="00D37767"/>
    <w:rsid w:val="00D379CA"/>
    <w:rsid w:val="00D37C46"/>
    <w:rsid w:val="00D37E6C"/>
    <w:rsid w:val="00D37EA1"/>
    <w:rsid w:val="00D37FB1"/>
    <w:rsid w:val="00D4007F"/>
    <w:rsid w:val="00D401E0"/>
    <w:rsid w:val="00D40332"/>
    <w:rsid w:val="00D4049E"/>
    <w:rsid w:val="00D404D8"/>
    <w:rsid w:val="00D4054D"/>
    <w:rsid w:val="00D4057B"/>
    <w:rsid w:val="00D4097F"/>
    <w:rsid w:val="00D40B1E"/>
    <w:rsid w:val="00D40BF8"/>
    <w:rsid w:val="00D40CD7"/>
    <w:rsid w:val="00D41486"/>
    <w:rsid w:val="00D4148A"/>
    <w:rsid w:val="00D414C0"/>
    <w:rsid w:val="00D4199F"/>
    <w:rsid w:val="00D41B1E"/>
    <w:rsid w:val="00D41C63"/>
    <w:rsid w:val="00D41E65"/>
    <w:rsid w:val="00D41F8B"/>
    <w:rsid w:val="00D422E8"/>
    <w:rsid w:val="00D42421"/>
    <w:rsid w:val="00D427FC"/>
    <w:rsid w:val="00D42A8E"/>
    <w:rsid w:val="00D42B5F"/>
    <w:rsid w:val="00D42CB7"/>
    <w:rsid w:val="00D42E33"/>
    <w:rsid w:val="00D430CE"/>
    <w:rsid w:val="00D432F8"/>
    <w:rsid w:val="00D433F4"/>
    <w:rsid w:val="00D43752"/>
    <w:rsid w:val="00D43B2A"/>
    <w:rsid w:val="00D43C1B"/>
    <w:rsid w:val="00D43D75"/>
    <w:rsid w:val="00D4401A"/>
    <w:rsid w:val="00D44088"/>
    <w:rsid w:val="00D44199"/>
    <w:rsid w:val="00D4436E"/>
    <w:rsid w:val="00D443D7"/>
    <w:rsid w:val="00D44400"/>
    <w:rsid w:val="00D4449C"/>
    <w:rsid w:val="00D444DC"/>
    <w:rsid w:val="00D44923"/>
    <w:rsid w:val="00D449CC"/>
    <w:rsid w:val="00D44A4A"/>
    <w:rsid w:val="00D44B65"/>
    <w:rsid w:val="00D44F3F"/>
    <w:rsid w:val="00D451D4"/>
    <w:rsid w:val="00D4521D"/>
    <w:rsid w:val="00D45279"/>
    <w:rsid w:val="00D45293"/>
    <w:rsid w:val="00D45298"/>
    <w:rsid w:val="00D453DA"/>
    <w:rsid w:val="00D457B3"/>
    <w:rsid w:val="00D458A5"/>
    <w:rsid w:val="00D458D5"/>
    <w:rsid w:val="00D45941"/>
    <w:rsid w:val="00D45A9D"/>
    <w:rsid w:val="00D45B23"/>
    <w:rsid w:val="00D45BA8"/>
    <w:rsid w:val="00D45EDE"/>
    <w:rsid w:val="00D45FF6"/>
    <w:rsid w:val="00D4603B"/>
    <w:rsid w:val="00D46076"/>
    <w:rsid w:val="00D4662C"/>
    <w:rsid w:val="00D46A09"/>
    <w:rsid w:val="00D46B80"/>
    <w:rsid w:val="00D46BF1"/>
    <w:rsid w:val="00D46E4C"/>
    <w:rsid w:val="00D46E62"/>
    <w:rsid w:val="00D47000"/>
    <w:rsid w:val="00D47088"/>
    <w:rsid w:val="00D4740E"/>
    <w:rsid w:val="00D475CE"/>
    <w:rsid w:val="00D476E3"/>
    <w:rsid w:val="00D4779D"/>
    <w:rsid w:val="00D479E2"/>
    <w:rsid w:val="00D47F51"/>
    <w:rsid w:val="00D50362"/>
    <w:rsid w:val="00D50385"/>
    <w:rsid w:val="00D50719"/>
    <w:rsid w:val="00D508A4"/>
    <w:rsid w:val="00D50980"/>
    <w:rsid w:val="00D50B6A"/>
    <w:rsid w:val="00D50D86"/>
    <w:rsid w:val="00D50EE3"/>
    <w:rsid w:val="00D51021"/>
    <w:rsid w:val="00D51127"/>
    <w:rsid w:val="00D5115B"/>
    <w:rsid w:val="00D51347"/>
    <w:rsid w:val="00D51490"/>
    <w:rsid w:val="00D51499"/>
    <w:rsid w:val="00D514B1"/>
    <w:rsid w:val="00D514E2"/>
    <w:rsid w:val="00D5155A"/>
    <w:rsid w:val="00D51599"/>
    <w:rsid w:val="00D5177C"/>
    <w:rsid w:val="00D51957"/>
    <w:rsid w:val="00D519C2"/>
    <w:rsid w:val="00D51D50"/>
    <w:rsid w:val="00D51DB0"/>
    <w:rsid w:val="00D51ED3"/>
    <w:rsid w:val="00D51FCE"/>
    <w:rsid w:val="00D520DE"/>
    <w:rsid w:val="00D521EA"/>
    <w:rsid w:val="00D522F4"/>
    <w:rsid w:val="00D52341"/>
    <w:rsid w:val="00D524D3"/>
    <w:rsid w:val="00D5255E"/>
    <w:rsid w:val="00D526F8"/>
    <w:rsid w:val="00D52A3C"/>
    <w:rsid w:val="00D52B2D"/>
    <w:rsid w:val="00D52BEE"/>
    <w:rsid w:val="00D52BF5"/>
    <w:rsid w:val="00D52C47"/>
    <w:rsid w:val="00D52F72"/>
    <w:rsid w:val="00D5346C"/>
    <w:rsid w:val="00D534CA"/>
    <w:rsid w:val="00D537DD"/>
    <w:rsid w:val="00D5397A"/>
    <w:rsid w:val="00D53A29"/>
    <w:rsid w:val="00D53C83"/>
    <w:rsid w:val="00D53DC4"/>
    <w:rsid w:val="00D53E41"/>
    <w:rsid w:val="00D5421F"/>
    <w:rsid w:val="00D54B5C"/>
    <w:rsid w:val="00D54DBD"/>
    <w:rsid w:val="00D54EC7"/>
    <w:rsid w:val="00D55196"/>
    <w:rsid w:val="00D55621"/>
    <w:rsid w:val="00D55B7E"/>
    <w:rsid w:val="00D55C7A"/>
    <w:rsid w:val="00D55D2E"/>
    <w:rsid w:val="00D5607B"/>
    <w:rsid w:val="00D560B1"/>
    <w:rsid w:val="00D561CB"/>
    <w:rsid w:val="00D5624D"/>
    <w:rsid w:val="00D5637D"/>
    <w:rsid w:val="00D56443"/>
    <w:rsid w:val="00D5668F"/>
    <w:rsid w:val="00D568A4"/>
    <w:rsid w:val="00D56C2B"/>
    <w:rsid w:val="00D56DE0"/>
    <w:rsid w:val="00D56DEF"/>
    <w:rsid w:val="00D56DF6"/>
    <w:rsid w:val="00D57286"/>
    <w:rsid w:val="00D573B7"/>
    <w:rsid w:val="00D573E6"/>
    <w:rsid w:val="00D57488"/>
    <w:rsid w:val="00D5776B"/>
    <w:rsid w:val="00D5790E"/>
    <w:rsid w:val="00D57957"/>
    <w:rsid w:val="00D57AC4"/>
    <w:rsid w:val="00D57AF7"/>
    <w:rsid w:val="00D57C44"/>
    <w:rsid w:val="00D57CA8"/>
    <w:rsid w:val="00D57DE5"/>
    <w:rsid w:val="00D57F99"/>
    <w:rsid w:val="00D60148"/>
    <w:rsid w:val="00D6015B"/>
    <w:rsid w:val="00D6035B"/>
    <w:rsid w:val="00D60711"/>
    <w:rsid w:val="00D60A1D"/>
    <w:rsid w:val="00D60A5B"/>
    <w:rsid w:val="00D60B85"/>
    <w:rsid w:val="00D60E70"/>
    <w:rsid w:val="00D60F75"/>
    <w:rsid w:val="00D60F93"/>
    <w:rsid w:val="00D6118A"/>
    <w:rsid w:val="00D61288"/>
    <w:rsid w:val="00D614DB"/>
    <w:rsid w:val="00D6183B"/>
    <w:rsid w:val="00D61E92"/>
    <w:rsid w:val="00D61F7B"/>
    <w:rsid w:val="00D620F9"/>
    <w:rsid w:val="00D6223D"/>
    <w:rsid w:val="00D6232E"/>
    <w:rsid w:val="00D62347"/>
    <w:rsid w:val="00D624B1"/>
    <w:rsid w:val="00D6254E"/>
    <w:rsid w:val="00D62607"/>
    <w:rsid w:val="00D62935"/>
    <w:rsid w:val="00D629DA"/>
    <w:rsid w:val="00D62AB7"/>
    <w:rsid w:val="00D62AC6"/>
    <w:rsid w:val="00D62BC4"/>
    <w:rsid w:val="00D62C74"/>
    <w:rsid w:val="00D62D40"/>
    <w:rsid w:val="00D62DFB"/>
    <w:rsid w:val="00D62E69"/>
    <w:rsid w:val="00D631E6"/>
    <w:rsid w:val="00D632F3"/>
    <w:rsid w:val="00D63367"/>
    <w:rsid w:val="00D63661"/>
    <w:rsid w:val="00D638B1"/>
    <w:rsid w:val="00D639A1"/>
    <w:rsid w:val="00D63C18"/>
    <w:rsid w:val="00D63C94"/>
    <w:rsid w:val="00D63CB9"/>
    <w:rsid w:val="00D63D11"/>
    <w:rsid w:val="00D63D82"/>
    <w:rsid w:val="00D63ECA"/>
    <w:rsid w:val="00D64284"/>
    <w:rsid w:val="00D64381"/>
    <w:rsid w:val="00D64675"/>
    <w:rsid w:val="00D64806"/>
    <w:rsid w:val="00D64F0E"/>
    <w:rsid w:val="00D6504C"/>
    <w:rsid w:val="00D6507F"/>
    <w:rsid w:val="00D650D3"/>
    <w:rsid w:val="00D6511E"/>
    <w:rsid w:val="00D651FD"/>
    <w:rsid w:val="00D6521D"/>
    <w:rsid w:val="00D65357"/>
    <w:rsid w:val="00D6561C"/>
    <w:rsid w:val="00D6579B"/>
    <w:rsid w:val="00D657E1"/>
    <w:rsid w:val="00D65805"/>
    <w:rsid w:val="00D6582C"/>
    <w:rsid w:val="00D65911"/>
    <w:rsid w:val="00D65AD1"/>
    <w:rsid w:val="00D65B9E"/>
    <w:rsid w:val="00D65C1E"/>
    <w:rsid w:val="00D65D18"/>
    <w:rsid w:val="00D65E66"/>
    <w:rsid w:val="00D65E71"/>
    <w:rsid w:val="00D65FDD"/>
    <w:rsid w:val="00D65FF4"/>
    <w:rsid w:val="00D6620F"/>
    <w:rsid w:val="00D66941"/>
    <w:rsid w:val="00D6694F"/>
    <w:rsid w:val="00D6699A"/>
    <w:rsid w:val="00D669EB"/>
    <w:rsid w:val="00D66AF9"/>
    <w:rsid w:val="00D66B6E"/>
    <w:rsid w:val="00D670A0"/>
    <w:rsid w:val="00D67446"/>
    <w:rsid w:val="00D67612"/>
    <w:rsid w:val="00D7013A"/>
    <w:rsid w:val="00D701A4"/>
    <w:rsid w:val="00D703F9"/>
    <w:rsid w:val="00D70458"/>
    <w:rsid w:val="00D70569"/>
    <w:rsid w:val="00D70A73"/>
    <w:rsid w:val="00D70C0A"/>
    <w:rsid w:val="00D70E5E"/>
    <w:rsid w:val="00D71071"/>
    <w:rsid w:val="00D71231"/>
    <w:rsid w:val="00D71452"/>
    <w:rsid w:val="00D7146E"/>
    <w:rsid w:val="00D71543"/>
    <w:rsid w:val="00D716F0"/>
    <w:rsid w:val="00D717AB"/>
    <w:rsid w:val="00D71A27"/>
    <w:rsid w:val="00D71A94"/>
    <w:rsid w:val="00D71D50"/>
    <w:rsid w:val="00D71D98"/>
    <w:rsid w:val="00D71F48"/>
    <w:rsid w:val="00D7209F"/>
    <w:rsid w:val="00D72542"/>
    <w:rsid w:val="00D72807"/>
    <w:rsid w:val="00D72A5D"/>
    <w:rsid w:val="00D7325E"/>
    <w:rsid w:val="00D732D3"/>
    <w:rsid w:val="00D7354A"/>
    <w:rsid w:val="00D73570"/>
    <w:rsid w:val="00D736D1"/>
    <w:rsid w:val="00D737A3"/>
    <w:rsid w:val="00D73919"/>
    <w:rsid w:val="00D7396D"/>
    <w:rsid w:val="00D73D07"/>
    <w:rsid w:val="00D73D18"/>
    <w:rsid w:val="00D73D75"/>
    <w:rsid w:val="00D73E91"/>
    <w:rsid w:val="00D73FDB"/>
    <w:rsid w:val="00D74141"/>
    <w:rsid w:val="00D7437A"/>
    <w:rsid w:val="00D744AE"/>
    <w:rsid w:val="00D745DD"/>
    <w:rsid w:val="00D74BFD"/>
    <w:rsid w:val="00D74CDC"/>
    <w:rsid w:val="00D74DB6"/>
    <w:rsid w:val="00D74EC1"/>
    <w:rsid w:val="00D750CE"/>
    <w:rsid w:val="00D75159"/>
    <w:rsid w:val="00D752D9"/>
    <w:rsid w:val="00D7550A"/>
    <w:rsid w:val="00D755DB"/>
    <w:rsid w:val="00D75A1E"/>
    <w:rsid w:val="00D75CB9"/>
    <w:rsid w:val="00D75CC2"/>
    <w:rsid w:val="00D75DDE"/>
    <w:rsid w:val="00D75FF6"/>
    <w:rsid w:val="00D761DD"/>
    <w:rsid w:val="00D76373"/>
    <w:rsid w:val="00D765F3"/>
    <w:rsid w:val="00D76669"/>
    <w:rsid w:val="00D76674"/>
    <w:rsid w:val="00D76757"/>
    <w:rsid w:val="00D76767"/>
    <w:rsid w:val="00D76997"/>
    <w:rsid w:val="00D769F0"/>
    <w:rsid w:val="00D76A22"/>
    <w:rsid w:val="00D76A24"/>
    <w:rsid w:val="00D76A44"/>
    <w:rsid w:val="00D76BA8"/>
    <w:rsid w:val="00D76D2B"/>
    <w:rsid w:val="00D76D91"/>
    <w:rsid w:val="00D77193"/>
    <w:rsid w:val="00D77226"/>
    <w:rsid w:val="00D777C8"/>
    <w:rsid w:val="00D777CD"/>
    <w:rsid w:val="00D77877"/>
    <w:rsid w:val="00D77F5A"/>
    <w:rsid w:val="00D77FBF"/>
    <w:rsid w:val="00D77FF9"/>
    <w:rsid w:val="00D80394"/>
    <w:rsid w:val="00D806C9"/>
    <w:rsid w:val="00D80910"/>
    <w:rsid w:val="00D80D04"/>
    <w:rsid w:val="00D80ED7"/>
    <w:rsid w:val="00D814A7"/>
    <w:rsid w:val="00D81586"/>
    <w:rsid w:val="00D815C9"/>
    <w:rsid w:val="00D81683"/>
    <w:rsid w:val="00D81684"/>
    <w:rsid w:val="00D81765"/>
    <w:rsid w:val="00D8199B"/>
    <w:rsid w:val="00D81CA9"/>
    <w:rsid w:val="00D81DA6"/>
    <w:rsid w:val="00D81DD4"/>
    <w:rsid w:val="00D81E06"/>
    <w:rsid w:val="00D81FB7"/>
    <w:rsid w:val="00D8211B"/>
    <w:rsid w:val="00D82211"/>
    <w:rsid w:val="00D822A7"/>
    <w:rsid w:val="00D823B1"/>
    <w:rsid w:val="00D82696"/>
    <w:rsid w:val="00D82B5F"/>
    <w:rsid w:val="00D82D9F"/>
    <w:rsid w:val="00D83073"/>
    <w:rsid w:val="00D8317F"/>
    <w:rsid w:val="00D83758"/>
    <w:rsid w:val="00D8380F"/>
    <w:rsid w:val="00D8381B"/>
    <w:rsid w:val="00D83B53"/>
    <w:rsid w:val="00D83CE4"/>
    <w:rsid w:val="00D83D2F"/>
    <w:rsid w:val="00D83E40"/>
    <w:rsid w:val="00D8406B"/>
    <w:rsid w:val="00D848F8"/>
    <w:rsid w:val="00D84B76"/>
    <w:rsid w:val="00D84FBC"/>
    <w:rsid w:val="00D8512F"/>
    <w:rsid w:val="00D8516E"/>
    <w:rsid w:val="00D85182"/>
    <w:rsid w:val="00D8536B"/>
    <w:rsid w:val="00D8539C"/>
    <w:rsid w:val="00D8550A"/>
    <w:rsid w:val="00D85565"/>
    <w:rsid w:val="00D8577B"/>
    <w:rsid w:val="00D857E8"/>
    <w:rsid w:val="00D85895"/>
    <w:rsid w:val="00D85ADD"/>
    <w:rsid w:val="00D85BE9"/>
    <w:rsid w:val="00D85E68"/>
    <w:rsid w:val="00D861E4"/>
    <w:rsid w:val="00D86336"/>
    <w:rsid w:val="00D86450"/>
    <w:rsid w:val="00D8656E"/>
    <w:rsid w:val="00D865B2"/>
    <w:rsid w:val="00D865E3"/>
    <w:rsid w:val="00D86626"/>
    <w:rsid w:val="00D866E5"/>
    <w:rsid w:val="00D8679D"/>
    <w:rsid w:val="00D867AF"/>
    <w:rsid w:val="00D86A5D"/>
    <w:rsid w:val="00D86BC4"/>
    <w:rsid w:val="00D86CB9"/>
    <w:rsid w:val="00D86F03"/>
    <w:rsid w:val="00D86F61"/>
    <w:rsid w:val="00D86FF7"/>
    <w:rsid w:val="00D87181"/>
    <w:rsid w:val="00D87283"/>
    <w:rsid w:val="00D8792E"/>
    <w:rsid w:val="00D8794D"/>
    <w:rsid w:val="00D8795B"/>
    <w:rsid w:val="00D87D31"/>
    <w:rsid w:val="00D87F68"/>
    <w:rsid w:val="00D87F82"/>
    <w:rsid w:val="00D9000E"/>
    <w:rsid w:val="00D9014E"/>
    <w:rsid w:val="00D90390"/>
    <w:rsid w:val="00D9069B"/>
    <w:rsid w:val="00D90A29"/>
    <w:rsid w:val="00D90BDF"/>
    <w:rsid w:val="00D90D72"/>
    <w:rsid w:val="00D9120F"/>
    <w:rsid w:val="00D9149C"/>
    <w:rsid w:val="00D91642"/>
    <w:rsid w:val="00D9172A"/>
    <w:rsid w:val="00D91804"/>
    <w:rsid w:val="00D9184B"/>
    <w:rsid w:val="00D919C7"/>
    <w:rsid w:val="00D91A69"/>
    <w:rsid w:val="00D91F98"/>
    <w:rsid w:val="00D9218F"/>
    <w:rsid w:val="00D921E7"/>
    <w:rsid w:val="00D927CD"/>
    <w:rsid w:val="00D92B9D"/>
    <w:rsid w:val="00D92DD7"/>
    <w:rsid w:val="00D92DEB"/>
    <w:rsid w:val="00D92E3E"/>
    <w:rsid w:val="00D92F12"/>
    <w:rsid w:val="00D92F68"/>
    <w:rsid w:val="00D92F99"/>
    <w:rsid w:val="00D9331F"/>
    <w:rsid w:val="00D934A0"/>
    <w:rsid w:val="00D93695"/>
    <w:rsid w:val="00D93732"/>
    <w:rsid w:val="00D937F3"/>
    <w:rsid w:val="00D937FF"/>
    <w:rsid w:val="00D9384E"/>
    <w:rsid w:val="00D938B9"/>
    <w:rsid w:val="00D93C90"/>
    <w:rsid w:val="00D93DFA"/>
    <w:rsid w:val="00D93F7A"/>
    <w:rsid w:val="00D940AE"/>
    <w:rsid w:val="00D942CF"/>
    <w:rsid w:val="00D94AD0"/>
    <w:rsid w:val="00D94D05"/>
    <w:rsid w:val="00D94D3D"/>
    <w:rsid w:val="00D94F4A"/>
    <w:rsid w:val="00D95045"/>
    <w:rsid w:val="00D952CA"/>
    <w:rsid w:val="00D9530B"/>
    <w:rsid w:val="00D953D9"/>
    <w:rsid w:val="00D95429"/>
    <w:rsid w:val="00D9557A"/>
    <w:rsid w:val="00D9587A"/>
    <w:rsid w:val="00D95A75"/>
    <w:rsid w:val="00D95C46"/>
    <w:rsid w:val="00D96441"/>
    <w:rsid w:val="00D966CD"/>
    <w:rsid w:val="00D96748"/>
    <w:rsid w:val="00D967D0"/>
    <w:rsid w:val="00D96BB5"/>
    <w:rsid w:val="00D96C14"/>
    <w:rsid w:val="00D96DD2"/>
    <w:rsid w:val="00D96EDC"/>
    <w:rsid w:val="00D970FD"/>
    <w:rsid w:val="00D977C2"/>
    <w:rsid w:val="00D97989"/>
    <w:rsid w:val="00D97E68"/>
    <w:rsid w:val="00DA0092"/>
    <w:rsid w:val="00DA0247"/>
    <w:rsid w:val="00DA0285"/>
    <w:rsid w:val="00DA0423"/>
    <w:rsid w:val="00DA09AE"/>
    <w:rsid w:val="00DA0CEC"/>
    <w:rsid w:val="00DA0ED1"/>
    <w:rsid w:val="00DA1717"/>
    <w:rsid w:val="00DA187A"/>
    <w:rsid w:val="00DA19F6"/>
    <w:rsid w:val="00DA1A0A"/>
    <w:rsid w:val="00DA1C9E"/>
    <w:rsid w:val="00DA1D12"/>
    <w:rsid w:val="00DA1F84"/>
    <w:rsid w:val="00DA1F88"/>
    <w:rsid w:val="00DA20B5"/>
    <w:rsid w:val="00DA22BB"/>
    <w:rsid w:val="00DA233B"/>
    <w:rsid w:val="00DA255A"/>
    <w:rsid w:val="00DA25EC"/>
    <w:rsid w:val="00DA2876"/>
    <w:rsid w:val="00DA2E63"/>
    <w:rsid w:val="00DA2F1B"/>
    <w:rsid w:val="00DA2F26"/>
    <w:rsid w:val="00DA2FD7"/>
    <w:rsid w:val="00DA3180"/>
    <w:rsid w:val="00DA355D"/>
    <w:rsid w:val="00DA3613"/>
    <w:rsid w:val="00DA366B"/>
    <w:rsid w:val="00DA3730"/>
    <w:rsid w:val="00DA3744"/>
    <w:rsid w:val="00DA3749"/>
    <w:rsid w:val="00DA37A5"/>
    <w:rsid w:val="00DA3B21"/>
    <w:rsid w:val="00DA3F20"/>
    <w:rsid w:val="00DA3FD9"/>
    <w:rsid w:val="00DA41B1"/>
    <w:rsid w:val="00DA41C6"/>
    <w:rsid w:val="00DA4492"/>
    <w:rsid w:val="00DA44D3"/>
    <w:rsid w:val="00DA45B8"/>
    <w:rsid w:val="00DA45EB"/>
    <w:rsid w:val="00DA4971"/>
    <w:rsid w:val="00DA4A28"/>
    <w:rsid w:val="00DA4F35"/>
    <w:rsid w:val="00DA502B"/>
    <w:rsid w:val="00DA50AE"/>
    <w:rsid w:val="00DA511A"/>
    <w:rsid w:val="00DA55A6"/>
    <w:rsid w:val="00DA5696"/>
    <w:rsid w:val="00DA58B2"/>
    <w:rsid w:val="00DA5A78"/>
    <w:rsid w:val="00DA5BDA"/>
    <w:rsid w:val="00DA5CC9"/>
    <w:rsid w:val="00DA5D22"/>
    <w:rsid w:val="00DA6172"/>
    <w:rsid w:val="00DA61EE"/>
    <w:rsid w:val="00DA630F"/>
    <w:rsid w:val="00DA645D"/>
    <w:rsid w:val="00DA646F"/>
    <w:rsid w:val="00DA6484"/>
    <w:rsid w:val="00DA651A"/>
    <w:rsid w:val="00DA6794"/>
    <w:rsid w:val="00DA6A9C"/>
    <w:rsid w:val="00DA6B33"/>
    <w:rsid w:val="00DA6BAA"/>
    <w:rsid w:val="00DA6EE6"/>
    <w:rsid w:val="00DA6FB2"/>
    <w:rsid w:val="00DA70CF"/>
    <w:rsid w:val="00DA73D3"/>
    <w:rsid w:val="00DA74A8"/>
    <w:rsid w:val="00DA7636"/>
    <w:rsid w:val="00DA76E3"/>
    <w:rsid w:val="00DA7DED"/>
    <w:rsid w:val="00DB0170"/>
    <w:rsid w:val="00DB0433"/>
    <w:rsid w:val="00DB046B"/>
    <w:rsid w:val="00DB04C3"/>
    <w:rsid w:val="00DB0589"/>
    <w:rsid w:val="00DB09AA"/>
    <w:rsid w:val="00DB0A4C"/>
    <w:rsid w:val="00DB0BA9"/>
    <w:rsid w:val="00DB10E8"/>
    <w:rsid w:val="00DB1123"/>
    <w:rsid w:val="00DB1267"/>
    <w:rsid w:val="00DB1370"/>
    <w:rsid w:val="00DB140A"/>
    <w:rsid w:val="00DB147D"/>
    <w:rsid w:val="00DB1531"/>
    <w:rsid w:val="00DB1A2B"/>
    <w:rsid w:val="00DB24FF"/>
    <w:rsid w:val="00DB2759"/>
    <w:rsid w:val="00DB27D2"/>
    <w:rsid w:val="00DB285C"/>
    <w:rsid w:val="00DB2A86"/>
    <w:rsid w:val="00DB2D0C"/>
    <w:rsid w:val="00DB2D31"/>
    <w:rsid w:val="00DB2F4A"/>
    <w:rsid w:val="00DB30AA"/>
    <w:rsid w:val="00DB30BE"/>
    <w:rsid w:val="00DB32D7"/>
    <w:rsid w:val="00DB36A3"/>
    <w:rsid w:val="00DB39C1"/>
    <w:rsid w:val="00DB3C0F"/>
    <w:rsid w:val="00DB3C38"/>
    <w:rsid w:val="00DB402E"/>
    <w:rsid w:val="00DB441B"/>
    <w:rsid w:val="00DB470E"/>
    <w:rsid w:val="00DB47CB"/>
    <w:rsid w:val="00DB49AC"/>
    <w:rsid w:val="00DB49F9"/>
    <w:rsid w:val="00DB4AA9"/>
    <w:rsid w:val="00DB4B14"/>
    <w:rsid w:val="00DB54D0"/>
    <w:rsid w:val="00DB54F6"/>
    <w:rsid w:val="00DB579D"/>
    <w:rsid w:val="00DB5B01"/>
    <w:rsid w:val="00DB5C3A"/>
    <w:rsid w:val="00DB5F66"/>
    <w:rsid w:val="00DB60B8"/>
    <w:rsid w:val="00DB62A0"/>
    <w:rsid w:val="00DB651C"/>
    <w:rsid w:val="00DB68E3"/>
    <w:rsid w:val="00DB6B59"/>
    <w:rsid w:val="00DB6F7F"/>
    <w:rsid w:val="00DB701E"/>
    <w:rsid w:val="00DB7273"/>
    <w:rsid w:val="00DB737A"/>
    <w:rsid w:val="00DB74BA"/>
    <w:rsid w:val="00DB77F2"/>
    <w:rsid w:val="00DB7945"/>
    <w:rsid w:val="00DB7AC4"/>
    <w:rsid w:val="00DB7C99"/>
    <w:rsid w:val="00DC0169"/>
    <w:rsid w:val="00DC028C"/>
    <w:rsid w:val="00DC037F"/>
    <w:rsid w:val="00DC047B"/>
    <w:rsid w:val="00DC063A"/>
    <w:rsid w:val="00DC06D0"/>
    <w:rsid w:val="00DC081A"/>
    <w:rsid w:val="00DC0914"/>
    <w:rsid w:val="00DC0B67"/>
    <w:rsid w:val="00DC0BD8"/>
    <w:rsid w:val="00DC0BDE"/>
    <w:rsid w:val="00DC0D36"/>
    <w:rsid w:val="00DC0E3C"/>
    <w:rsid w:val="00DC14E0"/>
    <w:rsid w:val="00DC175D"/>
    <w:rsid w:val="00DC1A1C"/>
    <w:rsid w:val="00DC1C0E"/>
    <w:rsid w:val="00DC1C9D"/>
    <w:rsid w:val="00DC1DE5"/>
    <w:rsid w:val="00DC1DEF"/>
    <w:rsid w:val="00DC21E5"/>
    <w:rsid w:val="00DC246E"/>
    <w:rsid w:val="00DC2847"/>
    <w:rsid w:val="00DC2B1C"/>
    <w:rsid w:val="00DC2B77"/>
    <w:rsid w:val="00DC2D61"/>
    <w:rsid w:val="00DC2EB0"/>
    <w:rsid w:val="00DC3114"/>
    <w:rsid w:val="00DC31B1"/>
    <w:rsid w:val="00DC3311"/>
    <w:rsid w:val="00DC33E1"/>
    <w:rsid w:val="00DC34A1"/>
    <w:rsid w:val="00DC379F"/>
    <w:rsid w:val="00DC3D33"/>
    <w:rsid w:val="00DC3D80"/>
    <w:rsid w:val="00DC3EB6"/>
    <w:rsid w:val="00DC408C"/>
    <w:rsid w:val="00DC4132"/>
    <w:rsid w:val="00DC44AC"/>
    <w:rsid w:val="00DC4513"/>
    <w:rsid w:val="00DC4690"/>
    <w:rsid w:val="00DC47CC"/>
    <w:rsid w:val="00DC4858"/>
    <w:rsid w:val="00DC49B9"/>
    <w:rsid w:val="00DC49BD"/>
    <w:rsid w:val="00DC4A66"/>
    <w:rsid w:val="00DC4E19"/>
    <w:rsid w:val="00DC51B4"/>
    <w:rsid w:val="00DC529D"/>
    <w:rsid w:val="00DC52E5"/>
    <w:rsid w:val="00DC5720"/>
    <w:rsid w:val="00DC5977"/>
    <w:rsid w:val="00DC5F4D"/>
    <w:rsid w:val="00DC5FF9"/>
    <w:rsid w:val="00DC600A"/>
    <w:rsid w:val="00DC6184"/>
    <w:rsid w:val="00DC623E"/>
    <w:rsid w:val="00DC6248"/>
    <w:rsid w:val="00DC62EB"/>
    <w:rsid w:val="00DC644B"/>
    <w:rsid w:val="00DC66BE"/>
    <w:rsid w:val="00DC6709"/>
    <w:rsid w:val="00DC67C6"/>
    <w:rsid w:val="00DC685D"/>
    <w:rsid w:val="00DC68EF"/>
    <w:rsid w:val="00DC6B77"/>
    <w:rsid w:val="00DC6D00"/>
    <w:rsid w:val="00DC6E09"/>
    <w:rsid w:val="00DC7190"/>
    <w:rsid w:val="00DC7306"/>
    <w:rsid w:val="00DC7552"/>
    <w:rsid w:val="00DC75D8"/>
    <w:rsid w:val="00DC7859"/>
    <w:rsid w:val="00DC7D18"/>
    <w:rsid w:val="00DC7DFB"/>
    <w:rsid w:val="00DD0255"/>
    <w:rsid w:val="00DD049C"/>
    <w:rsid w:val="00DD06E7"/>
    <w:rsid w:val="00DD074D"/>
    <w:rsid w:val="00DD0B26"/>
    <w:rsid w:val="00DD0CB8"/>
    <w:rsid w:val="00DD0D1D"/>
    <w:rsid w:val="00DD0DDB"/>
    <w:rsid w:val="00DD0F31"/>
    <w:rsid w:val="00DD1094"/>
    <w:rsid w:val="00DD135C"/>
    <w:rsid w:val="00DD146C"/>
    <w:rsid w:val="00DD14C3"/>
    <w:rsid w:val="00DD1581"/>
    <w:rsid w:val="00DD1666"/>
    <w:rsid w:val="00DD16E5"/>
    <w:rsid w:val="00DD16EE"/>
    <w:rsid w:val="00DD1884"/>
    <w:rsid w:val="00DD1D5F"/>
    <w:rsid w:val="00DD2243"/>
    <w:rsid w:val="00DD225F"/>
    <w:rsid w:val="00DD2356"/>
    <w:rsid w:val="00DD238E"/>
    <w:rsid w:val="00DD23BA"/>
    <w:rsid w:val="00DD262D"/>
    <w:rsid w:val="00DD26FE"/>
    <w:rsid w:val="00DD28EA"/>
    <w:rsid w:val="00DD2A90"/>
    <w:rsid w:val="00DD2AFE"/>
    <w:rsid w:val="00DD2BC4"/>
    <w:rsid w:val="00DD2C56"/>
    <w:rsid w:val="00DD2C8A"/>
    <w:rsid w:val="00DD2EAB"/>
    <w:rsid w:val="00DD3121"/>
    <w:rsid w:val="00DD3220"/>
    <w:rsid w:val="00DD327D"/>
    <w:rsid w:val="00DD34CF"/>
    <w:rsid w:val="00DD353C"/>
    <w:rsid w:val="00DD375F"/>
    <w:rsid w:val="00DD3796"/>
    <w:rsid w:val="00DD379C"/>
    <w:rsid w:val="00DD3819"/>
    <w:rsid w:val="00DD41ED"/>
    <w:rsid w:val="00DD4281"/>
    <w:rsid w:val="00DD4375"/>
    <w:rsid w:val="00DD446D"/>
    <w:rsid w:val="00DD4495"/>
    <w:rsid w:val="00DD44A1"/>
    <w:rsid w:val="00DD4536"/>
    <w:rsid w:val="00DD4538"/>
    <w:rsid w:val="00DD4546"/>
    <w:rsid w:val="00DD4715"/>
    <w:rsid w:val="00DD482D"/>
    <w:rsid w:val="00DD4944"/>
    <w:rsid w:val="00DD4CD3"/>
    <w:rsid w:val="00DD4E01"/>
    <w:rsid w:val="00DD4E52"/>
    <w:rsid w:val="00DD4F66"/>
    <w:rsid w:val="00DD4FBB"/>
    <w:rsid w:val="00DD51EF"/>
    <w:rsid w:val="00DD5345"/>
    <w:rsid w:val="00DD5422"/>
    <w:rsid w:val="00DD5574"/>
    <w:rsid w:val="00DD55AF"/>
    <w:rsid w:val="00DD56F1"/>
    <w:rsid w:val="00DD5AB6"/>
    <w:rsid w:val="00DD5C9C"/>
    <w:rsid w:val="00DD5DA8"/>
    <w:rsid w:val="00DD5E91"/>
    <w:rsid w:val="00DD5F77"/>
    <w:rsid w:val="00DD5FF9"/>
    <w:rsid w:val="00DD62F1"/>
    <w:rsid w:val="00DD6461"/>
    <w:rsid w:val="00DD64D0"/>
    <w:rsid w:val="00DD68BB"/>
    <w:rsid w:val="00DD6945"/>
    <w:rsid w:val="00DD69B2"/>
    <w:rsid w:val="00DD6A50"/>
    <w:rsid w:val="00DD6C34"/>
    <w:rsid w:val="00DD6D73"/>
    <w:rsid w:val="00DD6F00"/>
    <w:rsid w:val="00DD700F"/>
    <w:rsid w:val="00DD7068"/>
    <w:rsid w:val="00DD733F"/>
    <w:rsid w:val="00DD7546"/>
    <w:rsid w:val="00DD768E"/>
    <w:rsid w:val="00DD76AD"/>
    <w:rsid w:val="00DD7948"/>
    <w:rsid w:val="00DD7DBF"/>
    <w:rsid w:val="00DD7E01"/>
    <w:rsid w:val="00DD7EF3"/>
    <w:rsid w:val="00DE0099"/>
    <w:rsid w:val="00DE06C2"/>
    <w:rsid w:val="00DE07BB"/>
    <w:rsid w:val="00DE07DD"/>
    <w:rsid w:val="00DE0834"/>
    <w:rsid w:val="00DE0841"/>
    <w:rsid w:val="00DE0874"/>
    <w:rsid w:val="00DE0918"/>
    <w:rsid w:val="00DE09EE"/>
    <w:rsid w:val="00DE0A48"/>
    <w:rsid w:val="00DE0D6B"/>
    <w:rsid w:val="00DE0DE8"/>
    <w:rsid w:val="00DE1153"/>
    <w:rsid w:val="00DE145C"/>
    <w:rsid w:val="00DE17D9"/>
    <w:rsid w:val="00DE1929"/>
    <w:rsid w:val="00DE19EC"/>
    <w:rsid w:val="00DE1C7E"/>
    <w:rsid w:val="00DE1F67"/>
    <w:rsid w:val="00DE2210"/>
    <w:rsid w:val="00DE2236"/>
    <w:rsid w:val="00DE2271"/>
    <w:rsid w:val="00DE23E8"/>
    <w:rsid w:val="00DE24DD"/>
    <w:rsid w:val="00DE2689"/>
    <w:rsid w:val="00DE26B4"/>
    <w:rsid w:val="00DE27B5"/>
    <w:rsid w:val="00DE2847"/>
    <w:rsid w:val="00DE297E"/>
    <w:rsid w:val="00DE29AE"/>
    <w:rsid w:val="00DE2AAA"/>
    <w:rsid w:val="00DE2CC7"/>
    <w:rsid w:val="00DE2FBE"/>
    <w:rsid w:val="00DE3118"/>
    <w:rsid w:val="00DE3193"/>
    <w:rsid w:val="00DE31A2"/>
    <w:rsid w:val="00DE31C4"/>
    <w:rsid w:val="00DE322C"/>
    <w:rsid w:val="00DE34A9"/>
    <w:rsid w:val="00DE34AE"/>
    <w:rsid w:val="00DE3522"/>
    <w:rsid w:val="00DE35C5"/>
    <w:rsid w:val="00DE3666"/>
    <w:rsid w:val="00DE3A2A"/>
    <w:rsid w:val="00DE3C00"/>
    <w:rsid w:val="00DE3E07"/>
    <w:rsid w:val="00DE3E66"/>
    <w:rsid w:val="00DE4551"/>
    <w:rsid w:val="00DE4686"/>
    <w:rsid w:val="00DE469B"/>
    <w:rsid w:val="00DE469F"/>
    <w:rsid w:val="00DE4D60"/>
    <w:rsid w:val="00DE5642"/>
    <w:rsid w:val="00DE5785"/>
    <w:rsid w:val="00DE5A2D"/>
    <w:rsid w:val="00DE5E85"/>
    <w:rsid w:val="00DE5FB1"/>
    <w:rsid w:val="00DE6194"/>
    <w:rsid w:val="00DE61C0"/>
    <w:rsid w:val="00DE6639"/>
    <w:rsid w:val="00DE66B3"/>
    <w:rsid w:val="00DE6A9E"/>
    <w:rsid w:val="00DE6B40"/>
    <w:rsid w:val="00DE6B53"/>
    <w:rsid w:val="00DE6C68"/>
    <w:rsid w:val="00DE6E84"/>
    <w:rsid w:val="00DE70BA"/>
    <w:rsid w:val="00DE7370"/>
    <w:rsid w:val="00DE77A2"/>
    <w:rsid w:val="00DE7926"/>
    <w:rsid w:val="00DE79F5"/>
    <w:rsid w:val="00DE7AE1"/>
    <w:rsid w:val="00DE7E5C"/>
    <w:rsid w:val="00DE7FF8"/>
    <w:rsid w:val="00DF0053"/>
    <w:rsid w:val="00DF0909"/>
    <w:rsid w:val="00DF0A53"/>
    <w:rsid w:val="00DF0C70"/>
    <w:rsid w:val="00DF0D7E"/>
    <w:rsid w:val="00DF0E15"/>
    <w:rsid w:val="00DF0FD2"/>
    <w:rsid w:val="00DF1216"/>
    <w:rsid w:val="00DF1456"/>
    <w:rsid w:val="00DF1C24"/>
    <w:rsid w:val="00DF1D63"/>
    <w:rsid w:val="00DF1F78"/>
    <w:rsid w:val="00DF1FD5"/>
    <w:rsid w:val="00DF212B"/>
    <w:rsid w:val="00DF224E"/>
    <w:rsid w:val="00DF2B71"/>
    <w:rsid w:val="00DF2DBD"/>
    <w:rsid w:val="00DF331A"/>
    <w:rsid w:val="00DF35C0"/>
    <w:rsid w:val="00DF36A6"/>
    <w:rsid w:val="00DF392D"/>
    <w:rsid w:val="00DF3AF5"/>
    <w:rsid w:val="00DF3EEA"/>
    <w:rsid w:val="00DF4255"/>
    <w:rsid w:val="00DF465F"/>
    <w:rsid w:val="00DF473F"/>
    <w:rsid w:val="00DF4A58"/>
    <w:rsid w:val="00DF4BE5"/>
    <w:rsid w:val="00DF4D69"/>
    <w:rsid w:val="00DF4F75"/>
    <w:rsid w:val="00DF5002"/>
    <w:rsid w:val="00DF50D5"/>
    <w:rsid w:val="00DF5150"/>
    <w:rsid w:val="00DF51B0"/>
    <w:rsid w:val="00DF56ED"/>
    <w:rsid w:val="00DF5945"/>
    <w:rsid w:val="00DF594B"/>
    <w:rsid w:val="00DF5EB7"/>
    <w:rsid w:val="00DF62DB"/>
    <w:rsid w:val="00DF63CF"/>
    <w:rsid w:val="00DF653A"/>
    <w:rsid w:val="00DF65E7"/>
    <w:rsid w:val="00DF6677"/>
    <w:rsid w:val="00DF67BE"/>
    <w:rsid w:val="00DF683A"/>
    <w:rsid w:val="00DF689C"/>
    <w:rsid w:val="00DF69CB"/>
    <w:rsid w:val="00DF6B39"/>
    <w:rsid w:val="00DF6B7A"/>
    <w:rsid w:val="00DF6C2E"/>
    <w:rsid w:val="00DF6D13"/>
    <w:rsid w:val="00DF6DA4"/>
    <w:rsid w:val="00DF6E78"/>
    <w:rsid w:val="00DF6EEE"/>
    <w:rsid w:val="00DF7011"/>
    <w:rsid w:val="00DF70DC"/>
    <w:rsid w:val="00DF733F"/>
    <w:rsid w:val="00DF75FE"/>
    <w:rsid w:val="00DF77BF"/>
    <w:rsid w:val="00DF77CB"/>
    <w:rsid w:val="00DF7C93"/>
    <w:rsid w:val="00DF7ED6"/>
    <w:rsid w:val="00E00731"/>
    <w:rsid w:val="00E0079F"/>
    <w:rsid w:val="00E00A8E"/>
    <w:rsid w:val="00E00B39"/>
    <w:rsid w:val="00E00F72"/>
    <w:rsid w:val="00E00F92"/>
    <w:rsid w:val="00E00F9A"/>
    <w:rsid w:val="00E01473"/>
    <w:rsid w:val="00E017E3"/>
    <w:rsid w:val="00E01A48"/>
    <w:rsid w:val="00E020E0"/>
    <w:rsid w:val="00E02186"/>
    <w:rsid w:val="00E021FB"/>
    <w:rsid w:val="00E023E9"/>
    <w:rsid w:val="00E02510"/>
    <w:rsid w:val="00E02528"/>
    <w:rsid w:val="00E027AF"/>
    <w:rsid w:val="00E029E2"/>
    <w:rsid w:val="00E02C09"/>
    <w:rsid w:val="00E02C6B"/>
    <w:rsid w:val="00E02D21"/>
    <w:rsid w:val="00E02FE7"/>
    <w:rsid w:val="00E03126"/>
    <w:rsid w:val="00E033BF"/>
    <w:rsid w:val="00E03474"/>
    <w:rsid w:val="00E03583"/>
    <w:rsid w:val="00E03600"/>
    <w:rsid w:val="00E038C1"/>
    <w:rsid w:val="00E03B7C"/>
    <w:rsid w:val="00E03BFD"/>
    <w:rsid w:val="00E041A4"/>
    <w:rsid w:val="00E04229"/>
    <w:rsid w:val="00E044B3"/>
    <w:rsid w:val="00E045A1"/>
    <w:rsid w:val="00E04739"/>
    <w:rsid w:val="00E0474E"/>
    <w:rsid w:val="00E047E2"/>
    <w:rsid w:val="00E0490F"/>
    <w:rsid w:val="00E04AC9"/>
    <w:rsid w:val="00E04D2E"/>
    <w:rsid w:val="00E04EB4"/>
    <w:rsid w:val="00E051D9"/>
    <w:rsid w:val="00E05351"/>
    <w:rsid w:val="00E05602"/>
    <w:rsid w:val="00E05760"/>
    <w:rsid w:val="00E05859"/>
    <w:rsid w:val="00E05BB3"/>
    <w:rsid w:val="00E05C9E"/>
    <w:rsid w:val="00E05D64"/>
    <w:rsid w:val="00E05EA8"/>
    <w:rsid w:val="00E062C1"/>
    <w:rsid w:val="00E062F1"/>
    <w:rsid w:val="00E06526"/>
    <w:rsid w:val="00E067E7"/>
    <w:rsid w:val="00E06957"/>
    <w:rsid w:val="00E069CE"/>
    <w:rsid w:val="00E06A97"/>
    <w:rsid w:val="00E06B21"/>
    <w:rsid w:val="00E06B6B"/>
    <w:rsid w:val="00E06B77"/>
    <w:rsid w:val="00E06C14"/>
    <w:rsid w:val="00E06C96"/>
    <w:rsid w:val="00E06CEB"/>
    <w:rsid w:val="00E06F57"/>
    <w:rsid w:val="00E073C5"/>
    <w:rsid w:val="00E073F1"/>
    <w:rsid w:val="00E07404"/>
    <w:rsid w:val="00E074BC"/>
    <w:rsid w:val="00E07615"/>
    <w:rsid w:val="00E07637"/>
    <w:rsid w:val="00E07681"/>
    <w:rsid w:val="00E07708"/>
    <w:rsid w:val="00E07814"/>
    <w:rsid w:val="00E07AE1"/>
    <w:rsid w:val="00E07B24"/>
    <w:rsid w:val="00E07D57"/>
    <w:rsid w:val="00E07F57"/>
    <w:rsid w:val="00E07FC5"/>
    <w:rsid w:val="00E1015E"/>
    <w:rsid w:val="00E10429"/>
    <w:rsid w:val="00E10784"/>
    <w:rsid w:val="00E109E4"/>
    <w:rsid w:val="00E10AC1"/>
    <w:rsid w:val="00E10D93"/>
    <w:rsid w:val="00E10DDC"/>
    <w:rsid w:val="00E10EF4"/>
    <w:rsid w:val="00E10F12"/>
    <w:rsid w:val="00E10FC7"/>
    <w:rsid w:val="00E112EA"/>
    <w:rsid w:val="00E113CF"/>
    <w:rsid w:val="00E1140A"/>
    <w:rsid w:val="00E1143F"/>
    <w:rsid w:val="00E116A9"/>
    <w:rsid w:val="00E1172D"/>
    <w:rsid w:val="00E11A64"/>
    <w:rsid w:val="00E11ABA"/>
    <w:rsid w:val="00E11C43"/>
    <w:rsid w:val="00E11E0A"/>
    <w:rsid w:val="00E11E2A"/>
    <w:rsid w:val="00E11E69"/>
    <w:rsid w:val="00E11F31"/>
    <w:rsid w:val="00E12014"/>
    <w:rsid w:val="00E121AD"/>
    <w:rsid w:val="00E1236E"/>
    <w:rsid w:val="00E1254F"/>
    <w:rsid w:val="00E127EF"/>
    <w:rsid w:val="00E128B6"/>
    <w:rsid w:val="00E12C7F"/>
    <w:rsid w:val="00E12C87"/>
    <w:rsid w:val="00E12D09"/>
    <w:rsid w:val="00E12D89"/>
    <w:rsid w:val="00E12E3C"/>
    <w:rsid w:val="00E13103"/>
    <w:rsid w:val="00E131A6"/>
    <w:rsid w:val="00E133F9"/>
    <w:rsid w:val="00E1352D"/>
    <w:rsid w:val="00E137AD"/>
    <w:rsid w:val="00E1396B"/>
    <w:rsid w:val="00E139A5"/>
    <w:rsid w:val="00E13CB9"/>
    <w:rsid w:val="00E13E6B"/>
    <w:rsid w:val="00E13F4D"/>
    <w:rsid w:val="00E140D1"/>
    <w:rsid w:val="00E14308"/>
    <w:rsid w:val="00E144D2"/>
    <w:rsid w:val="00E14664"/>
    <w:rsid w:val="00E14EE7"/>
    <w:rsid w:val="00E15054"/>
    <w:rsid w:val="00E156FA"/>
    <w:rsid w:val="00E158C2"/>
    <w:rsid w:val="00E158F8"/>
    <w:rsid w:val="00E15961"/>
    <w:rsid w:val="00E15B50"/>
    <w:rsid w:val="00E15CB0"/>
    <w:rsid w:val="00E15D77"/>
    <w:rsid w:val="00E15F44"/>
    <w:rsid w:val="00E15FC3"/>
    <w:rsid w:val="00E16132"/>
    <w:rsid w:val="00E162F5"/>
    <w:rsid w:val="00E163B1"/>
    <w:rsid w:val="00E16411"/>
    <w:rsid w:val="00E16737"/>
    <w:rsid w:val="00E16933"/>
    <w:rsid w:val="00E16B0C"/>
    <w:rsid w:val="00E16BA4"/>
    <w:rsid w:val="00E16C5D"/>
    <w:rsid w:val="00E16CCF"/>
    <w:rsid w:val="00E16DDC"/>
    <w:rsid w:val="00E16EC1"/>
    <w:rsid w:val="00E16F5B"/>
    <w:rsid w:val="00E1703E"/>
    <w:rsid w:val="00E17864"/>
    <w:rsid w:val="00E179E9"/>
    <w:rsid w:val="00E17A49"/>
    <w:rsid w:val="00E17E76"/>
    <w:rsid w:val="00E20392"/>
    <w:rsid w:val="00E2056B"/>
    <w:rsid w:val="00E20712"/>
    <w:rsid w:val="00E2082E"/>
    <w:rsid w:val="00E2093F"/>
    <w:rsid w:val="00E20B59"/>
    <w:rsid w:val="00E20CEE"/>
    <w:rsid w:val="00E20F43"/>
    <w:rsid w:val="00E21056"/>
    <w:rsid w:val="00E210EF"/>
    <w:rsid w:val="00E2111C"/>
    <w:rsid w:val="00E2116B"/>
    <w:rsid w:val="00E211BA"/>
    <w:rsid w:val="00E214BD"/>
    <w:rsid w:val="00E214D7"/>
    <w:rsid w:val="00E21875"/>
    <w:rsid w:val="00E21B80"/>
    <w:rsid w:val="00E21CF4"/>
    <w:rsid w:val="00E21DFA"/>
    <w:rsid w:val="00E221EC"/>
    <w:rsid w:val="00E22278"/>
    <w:rsid w:val="00E222EA"/>
    <w:rsid w:val="00E2248D"/>
    <w:rsid w:val="00E225DC"/>
    <w:rsid w:val="00E22B38"/>
    <w:rsid w:val="00E22E3E"/>
    <w:rsid w:val="00E22EA9"/>
    <w:rsid w:val="00E23048"/>
    <w:rsid w:val="00E2308F"/>
    <w:rsid w:val="00E23137"/>
    <w:rsid w:val="00E234D7"/>
    <w:rsid w:val="00E2352E"/>
    <w:rsid w:val="00E236DE"/>
    <w:rsid w:val="00E2385D"/>
    <w:rsid w:val="00E238A5"/>
    <w:rsid w:val="00E23BAA"/>
    <w:rsid w:val="00E23D1E"/>
    <w:rsid w:val="00E2432E"/>
    <w:rsid w:val="00E246B2"/>
    <w:rsid w:val="00E2494C"/>
    <w:rsid w:val="00E24AC4"/>
    <w:rsid w:val="00E24CF3"/>
    <w:rsid w:val="00E24D1A"/>
    <w:rsid w:val="00E2509A"/>
    <w:rsid w:val="00E251CC"/>
    <w:rsid w:val="00E25209"/>
    <w:rsid w:val="00E255F7"/>
    <w:rsid w:val="00E256B2"/>
    <w:rsid w:val="00E25734"/>
    <w:rsid w:val="00E258AB"/>
    <w:rsid w:val="00E25951"/>
    <w:rsid w:val="00E259EF"/>
    <w:rsid w:val="00E25ACF"/>
    <w:rsid w:val="00E26098"/>
    <w:rsid w:val="00E261C5"/>
    <w:rsid w:val="00E264B6"/>
    <w:rsid w:val="00E26542"/>
    <w:rsid w:val="00E2657C"/>
    <w:rsid w:val="00E268BE"/>
    <w:rsid w:val="00E2690C"/>
    <w:rsid w:val="00E26DBD"/>
    <w:rsid w:val="00E27032"/>
    <w:rsid w:val="00E273AB"/>
    <w:rsid w:val="00E27416"/>
    <w:rsid w:val="00E2756F"/>
    <w:rsid w:val="00E27A24"/>
    <w:rsid w:val="00E27AD5"/>
    <w:rsid w:val="00E27BF9"/>
    <w:rsid w:val="00E27F0F"/>
    <w:rsid w:val="00E301B2"/>
    <w:rsid w:val="00E30295"/>
    <w:rsid w:val="00E302F5"/>
    <w:rsid w:val="00E304C6"/>
    <w:rsid w:val="00E30727"/>
    <w:rsid w:val="00E307D8"/>
    <w:rsid w:val="00E30817"/>
    <w:rsid w:val="00E31082"/>
    <w:rsid w:val="00E311F6"/>
    <w:rsid w:val="00E3124C"/>
    <w:rsid w:val="00E31558"/>
    <w:rsid w:val="00E316A2"/>
    <w:rsid w:val="00E31801"/>
    <w:rsid w:val="00E31815"/>
    <w:rsid w:val="00E31891"/>
    <w:rsid w:val="00E3195A"/>
    <w:rsid w:val="00E31962"/>
    <w:rsid w:val="00E31C0E"/>
    <w:rsid w:val="00E31C2A"/>
    <w:rsid w:val="00E31F36"/>
    <w:rsid w:val="00E31F8B"/>
    <w:rsid w:val="00E32284"/>
    <w:rsid w:val="00E322EA"/>
    <w:rsid w:val="00E32967"/>
    <w:rsid w:val="00E32A09"/>
    <w:rsid w:val="00E32CE6"/>
    <w:rsid w:val="00E32D14"/>
    <w:rsid w:val="00E32E89"/>
    <w:rsid w:val="00E330B8"/>
    <w:rsid w:val="00E3330B"/>
    <w:rsid w:val="00E333C0"/>
    <w:rsid w:val="00E335AA"/>
    <w:rsid w:val="00E336EC"/>
    <w:rsid w:val="00E337D4"/>
    <w:rsid w:val="00E33829"/>
    <w:rsid w:val="00E33A01"/>
    <w:rsid w:val="00E33C32"/>
    <w:rsid w:val="00E33C39"/>
    <w:rsid w:val="00E34003"/>
    <w:rsid w:val="00E34106"/>
    <w:rsid w:val="00E342EE"/>
    <w:rsid w:val="00E344A2"/>
    <w:rsid w:val="00E345C5"/>
    <w:rsid w:val="00E345FF"/>
    <w:rsid w:val="00E34684"/>
    <w:rsid w:val="00E3481E"/>
    <w:rsid w:val="00E34A02"/>
    <w:rsid w:val="00E34D4D"/>
    <w:rsid w:val="00E352CC"/>
    <w:rsid w:val="00E35574"/>
    <w:rsid w:val="00E35578"/>
    <w:rsid w:val="00E355D4"/>
    <w:rsid w:val="00E35620"/>
    <w:rsid w:val="00E35696"/>
    <w:rsid w:val="00E358AB"/>
    <w:rsid w:val="00E35B90"/>
    <w:rsid w:val="00E35BBC"/>
    <w:rsid w:val="00E35CB1"/>
    <w:rsid w:val="00E35E4E"/>
    <w:rsid w:val="00E363D5"/>
    <w:rsid w:val="00E364BB"/>
    <w:rsid w:val="00E365B8"/>
    <w:rsid w:val="00E365DC"/>
    <w:rsid w:val="00E36894"/>
    <w:rsid w:val="00E369F0"/>
    <w:rsid w:val="00E36A26"/>
    <w:rsid w:val="00E36AC5"/>
    <w:rsid w:val="00E36B54"/>
    <w:rsid w:val="00E36CA5"/>
    <w:rsid w:val="00E37165"/>
    <w:rsid w:val="00E3717A"/>
    <w:rsid w:val="00E3739A"/>
    <w:rsid w:val="00E376D2"/>
    <w:rsid w:val="00E37824"/>
    <w:rsid w:val="00E37914"/>
    <w:rsid w:val="00E37A41"/>
    <w:rsid w:val="00E37AB5"/>
    <w:rsid w:val="00E4001E"/>
    <w:rsid w:val="00E4006C"/>
    <w:rsid w:val="00E40088"/>
    <w:rsid w:val="00E4068E"/>
    <w:rsid w:val="00E40B37"/>
    <w:rsid w:val="00E40C08"/>
    <w:rsid w:val="00E41252"/>
    <w:rsid w:val="00E412A4"/>
    <w:rsid w:val="00E4130E"/>
    <w:rsid w:val="00E414AE"/>
    <w:rsid w:val="00E414B8"/>
    <w:rsid w:val="00E41663"/>
    <w:rsid w:val="00E41838"/>
    <w:rsid w:val="00E418B8"/>
    <w:rsid w:val="00E41C97"/>
    <w:rsid w:val="00E41ED2"/>
    <w:rsid w:val="00E42009"/>
    <w:rsid w:val="00E42250"/>
    <w:rsid w:val="00E42730"/>
    <w:rsid w:val="00E42A60"/>
    <w:rsid w:val="00E42AEB"/>
    <w:rsid w:val="00E42DEE"/>
    <w:rsid w:val="00E42F35"/>
    <w:rsid w:val="00E4326C"/>
    <w:rsid w:val="00E435E4"/>
    <w:rsid w:val="00E435ED"/>
    <w:rsid w:val="00E4371F"/>
    <w:rsid w:val="00E438D4"/>
    <w:rsid w:val="00E43B31"/>
    <w:rsid w:val="00E43B56"/>
    <w:rsid w:val="00E43E8E"/>
    <w:rsid w:val="00E43EAF"/>
    <w:rsid w:val="00E4414C"/>
    <w:rsid w:val="00E441BE"/>
    <w:rsid w:val="00E446A6"/>
    <w:rsid w:val="00E44791"/>
    <w:rsid w:val="00E447DD"/>
    <w:rsid w:val="00E44D40"/>
    <w:rsid w:val="00E44DD1"/>
    <w:rsid w:val="00E45032"/>
    <w:rsid w:val="00E454D3"/>
    <w:rsid w:val="00E45567"/>
    <w:rsid w:val="00E45663"/>
    <w:rsid w:val="00E456DB"/>
    <w:rsid w:val="00E457C9"/>
    <w:rsid w:val="00E45812"/>
    <w:rsid w:val="00E459F1"/>
    <w:rsid w:val="00E45A73"/>
    <w:rsid w:val="00E45AAC"/>
    <w:rsid w:val="00E45BCA"/>
    <w:rsid w:val="00E45FF6"/>
    <w:rsid w:val="00E461BA"/>
    <w:rsid w:val="00E46286"/>
    <w:rsid w:val="00E463AC"/>
    <w:rsid w:val="00E46742"/>
    <w:rsid w:val="00E4678C"/>
    <w:rsid w:val="00E46853"/>
    <w:rsid w:val="00E468D9"/>
    <w:rsid w:val="00E469E5"/>
    <w:rsid w:val="00E46AEB"/>
    <w:rsid w:val="00E46B86"/>
    <w:rsid w:val="00E46C4D"/>
    <w:rsid w:val="00E46C96"/>
    <w:rsid w:val="00E46E33"/>
    <w:rsid w:val="00E471AD"/>
    <w:rsid w:val="00E47287"/>
    <w:rsid w:val="00E476FF"/>
    <w:rsid w:val="00E47905"/>
    <w:rsid w:val="00E47B30"/>
    <w:rsid w:val="00E47BA1"/>
    <w:rsid w:val="00E47C03"/>
    <w:rsid w:val="00E47D12"/>
    <w:rsid w:val="00E47D46"/>
    <w:rsid w:val="00E47DA1"/>
    <w:rsid w:val="00E47E02"/>
    <w:rsid w:val="00E47EE1"/>
    <w:rsid w:val="00E47F78"/>
    <w:rsid w:val="00E50007"/>
    <w:rsid w:val="00E501DB"/>
    <w:rsid w:val="00E50210"/>
    <w:rsid w:val="00E503D9"/>
    <w:rsid w:val="00E5048C"/>
    <w:rsid w:val="00E505AC"/>
    <w:rsid w:val="00E50604"/>
    <w:rsid w:val="00E507F3"/>
    <w:rsid w:val="00E50930"/>
    <w:rsid w:val="00E50974"/>
    <w:rsid w:val="00E50D98"/>
    <w:rsid w:val="00E50E2C"/>
    <w:rsid w:val="00E51416"/>
    <w:rsid w:val="00E515ED"/>
    <w:rsid w:val="00E5177A"/>
    <w:rsid w:val="00E51807"/>
    <w:rsid w:val="00E5195E"/>
    <w:rsid w:val="00E51B24"/>
    <w:rsid w:val="00E51C03"/>
    <w:rsid w:val="00E51C92"/>
    <w:rsid w:val="00E522CD"/>
    <w:rsid w:val="00E52385"/>
    <w:rsid w:val="00E524FC"/>
    <w:rsid w:val="00E5257D"/>
    <w:rsid w:val="00E525F1"/>
    <w:rsid w:val="00E52739"/>
    <w:rsid w:val="00E52747"/>
    <w:rsid w:val="00E52959"/>
    <w:rsid w:val="00E52A8E"/>
    <w:rsid w:val="00E52B2B"/>
    <w:rsid w:val="00E530F9"/>
    <w:rsid w:val="00E532FC"/>
    <w:rsid w:val="00E5344F"/>
    <w:rsid w:val="00E53501"/>
    <w:rsid w:val="00E536C8"/>
    <w:rsid w:val="00E536DB"/>
    <w:rsid w:val="00E53959"/>
    <w:rsid w:val="00E53A85"/>
    <w:rsid w:val="00E53AAF"/>
    <w:rsid w:val="00E53DB8"/>
    <w:rsid w:val="00E53E25"/>
    <w:rsid w:val="00E54482"/>
    <w:rsid w:val="00E54764"/>
    <w:rsid w:val="00E547A2"/>
    <w:rsid w:val="00E54E3C"/>
    <w:rsid w:val="00E54EEC"/>
    <w:rsid w:val="00E551A1"/>
    <w:rsid w:val="00E551C0"/>
    <w:rsid w:val="00E55388"/>
    <w:rsid w:val="00E5557C"/>
    <w:rsid w:val="00E55619"/>
    <w:rsid w:val="00E55778"/>
    <w:rsid w:val="00E55DA4"/>
    <w:rsid w:val="00E55FD2"/>
    <w:rsid w:val="00E5623F"/>
    <w:rsid w:val="00E56678"/>
    <w:rsid w:val="00E56752"/>
    <w:rsid w:val="00E56822"/>
    <w:rsid w:val="00E56981"/>
    <w:rsid w:val="00E57319"/>
    <w:rsid w:val="00E573B4"/>
    <w:rsid w:val="00E573C6"/>
    <w:rsid w:val="00E576F5"/>
    <w:rsid w:val="00E57712"/>
    <w:rsid w:val="00E577AE"/>
    <w:rsid w:val="00E578E5"/>
    <w:rsid w:val="00E579DC"/>
    <w:rsid w:val="00E57A3B"/>
    <w:rsid w:val="00E57AFE"/>
    <w:rsid w:val="00E57BF5"/>
    <w:rsid w:val="00E57D11"/>
    <w:rsid w:val="00E57E67"/>
    <w:rsid w:val="00E6004B"/>
    <w:rsid w:val="00E60304"/>
    <w:rsid w:val="00E60465"/>
    <w:rsid w:val="00E606B5"/>
    <w:rsid w:val="00E6080D"/>
    <w:rsid w:val="00E60AF4"/>
    <w:rsid w:val="00E60C13"/>
    <w:rsid w:val="00E60D8B"/>
    <w:rsid w:val="00E60E30"/>
    <w:rsid w:val="00E60F5F"/>
    <w:rsid w:val="00E611B9"/>
    <w:rsid w:val="00E61308"/>
    <w:rsid w:val="00E614D4"/>
    <w:rsid w:val="00E615C2"/>
    <w:rsid w:val="00E61CFD"/>
    <w:rsid w:val="00E61F7D"/>
    <w:rsid w:val="00E62064"/>
    <w:rsid w:val="00E6207E"/>
    <w:rsid w:val="00E622D4"/>
    <w:rsid w:val="00E62342"/>
    <w:rsid w:val="00E62525"/>
    <w:rsid w:val="00E626E6"/>
    <w:rsid w:val="00E62A38"/>
    <w:rsid w:val="00E62C43"/>
    <w:rsid w:val="00E62CC4"/>
    <w:rsid w:val="00E62E46"/>
    <w:rsid w:val="00E62F15"/>
    <w:rsid w:val="00E62FD1"/>
    <w:rsid w:val="00E62FE8"/>
    <w:rsid w:val="00E630D7"/>
    <w:rsid w:val="00E631A8"/>
    <w:rsid w:val="00E633F0"/>
    <w:rsid w:val="00E6356E"/>
    <w:rsid w:val="00E6368F"/>
    <w:rsid w:val="00E63AE5"/>
    <w:rsid w:val="00E644B2"/>
    <w:rsid w:val="00E6472A"/>
    <w:rsid w:val="00E64BAB"/>
    <w:rsid w:val="00E64BB7"/>
    <w:rsid w:val="00E64C7A"/>
    <w:rsid w:val="00E64DA1"/>
    <w:rsid w:val="00E64DE4"/>
    <w:rsid w:val="00E65068"/>
    <w:rsid w:val="00E657EB"/>
    <w:rsid w:val="00E659DE"/>
    <w:rsid w:val="00E65D07"/>
    <w:rsid w:val="00E660D6"/>
    <w:rsid w:val="00E660D7"/>
    <w:rsid w:val="00E662C7"/>
    <w:rsid w:val="00E663C5"/>
    <w:rsid w:val="00E6641D"/>
    <w:rsid w:val="00E6653A"/>
    <w:rsid w:val="00E665D5"/>
    <w:rsid w:val="00E667DF"/>
    <w:rsid w:val="00E6690E"/>
    <w:rsid w:val="00E66DA3"/>
    <w:rsid w:val="00E66E57"/>
    <w:rsid w:val="00E66ED4"/>
    <w:rsid w:val="00E66F1B"/>
    <w:rsid w:val="00E66F3B"/>
    <w:rsid w:val="00E67253"/>
    <w:rsid w:val="00E672AC"/>
    <w:rsid w:val="00E673F7"/>
    <w:rsid w:val="00E67AEE"/>
    <w:rsid w:val="00E67B57"/>
    <w:rsid w:val="00E67B62"/>
    <w:rsid w:val="00E67EDF"/>
    <w:rsid w:val="00E70090"/>
    <w:rsid w:val="00E700DB"/>
    <w:rsid w:val="00E7034C"/>
    <w:rsid w:val="00E704AA"/>
    <w:rsid w:val="00E7061B"/>
    <w:rsid w:val="00E70767"/>
    <w:rsid w:val="00E70941"/>
    <w:rsid w:val="00E709C4"/>
    <w:rsid w:val="00E70A70"/>
    <w:rsid w:val="00E70ACA"/>
    <w:rsid w:val="00E70F21"/>
    <w:rsid w:val="00E70F22"/>
    <w:rsid w:val="00E70F9C"/>
    <w:rsid w:val="00E71221"/>
    <w:rsid w:val="00E713E5"/>
    <w:rsid w:val="00E7141D"/>
    <w:rsid w:val="00E71956"/>
    <w:rsid w:val="00E71A64"/>
    <w:rsid w:val="00E71D31"/>
    <w:rsid w:val="00E71F18"/>
    <w:rsid w:val="00E721AC"/>
    <w:rsid w:val="00E72252"/>
    <w:rsid w:val="00E724BE"/>
    <w:rsid w:val="00E724C0"/>
    <w:rsid w:val="00E72730"/>
    <w:rsid w:val="00E72826"/>
    <w:rsid w:val="00E72919"/>
    <w:rsid w:val="00E72C5F"/>
    <w:rsid w:val="00E72ECE"/>
    <w:rsid w:val="00E7346C"/>
    <w:rsid w:val="00E73BF5"/>
    <w:rsid w:val="00E73CC0"/>
    <w:rsid w:val="00E74023"/>
    <w:rsid w:val="00E74106"/>
    <w:rsid w:val="00E74420"/>
    <w:rsid w:val="00E744D1"/>
    <w:rsid w:val="00E74543"/>
    <w:rsid w:val="00E7457C"/>
    <w:rsid w:val="00E74663"/>
    <w:rsid w:val="00E7497E"/>
    <w:rsid w:val="00E74B86"/>
    <w:rsid w:val="00E74D33"/>
    <w:rsid w:val="00E74ED4"/>
    <w:rsid w:val="00E7500D"/>
    <w:rsid w:val="00E75097"/>
    <w:rsid w:val="00E750BD"/>
    <w:rsid w:val="00E753D3"/>
    <w:rsid w:val="00E7541F"/>
    <w:rsid w:val="00E755C4"/>
    <w:rsid w:val="00E7570B"/>
    <w:rsid w:val="00E75A59"/>
    <w:rsid w:val="00E75F5B"/>
    <w:rsid w:val="00E75F5E"/>
    <w:rsid w:val="00E75FF1"/>
    <w:rsid w:val="00E764FC"/>
    <w:rsid w:val="00E7665B"/>
    <w:rsid w:val="00E769E0"/>
    <w:rsid w:val="00E76C4C"/>
    <w:rsid w:val="00E76D64"/>
    <w:rsid w:val="00E76EB5"/>
    <w:rsid w:val="00E772A3"/>
    <w:rsid w:val="00E7765E"/>
    <w:rsid w:val="00E776B3"/>
    <w:rsid w:val="00E7773F"/>
    <w:rsid w:val="00E77A8C"/>
    <w:rsid w:val="00E77BAF"/>
    <w:rsid w:val="00E77D43"/>
    <w:rsid w:val="00E77EAA"/>
    <w:rsid w:val="00E77EC1"/>
    <w:rsid w:val="00E800A9"/>
    <w:rsid w:val="00E801C1"/>
    <w:rsid w:val="00E802CD"/>
    <w:rsid w:val="00E80509"/>
    <w:rsid w:val="00E806E2"/>
    <w:rsid w:val="00E806E8"/>
    <w:rsid w:val="00E8082E"/>
    <w:rsid w:val="00E8090B"/>
    <w:rsid w:val="00E80990"/>
    <w:rsid w:val="00E80AD6"/>
    <w:rsid w:val="00E80C72"/>
    <w:rsid w:val="00E81180"/>
    <w:rsid w:val="00E8149A"/>
    <w:rsid w:val="00E81854"/>
    <w:rsid w:val="00E8189E"/>
    <w:rsid w:val="00E8197F"/>
    <w:rsid w:val="00E81986"/>
    <w:rsid w:val="00E81B90"/>
    <w:rsid w:val="00E81BA5"/>
    <w:rsid w:val="00E81F82"/>
    <w:rsid w:val="00E82198"/>
    <w:rsid w:val="00E821FC"/>
    <w:rsid w:val="00E8225C"/>
    <w:rsid w:val="00E822CD"/>
    <w:rsid w:val="00E82413"/>
    <w:rsid w:val="00E82591"/>
    <w:rsid w:val="00E82D56"/>
    <w:rsid w:val="00E82E9F"/>
    <w:rsid w:val="00E830DD"/>
    <w:rsid w:val="00E833FD"/>
    <w:rsid w:val="00E835AC"/>
    <w:rsid w:val="00E835FD"/>
    <w:rsid w:val="00E836BC"/>
    <w:rsid w:val="00E836C9"/>
    <w:rsid w:val="00E83798"/>
    <w:rsid w:val="00E83898"/>
    <w:rsid w:val="00E83A6C"/>
    <w:rsid w:val="00E83F30"/>
    <w:rsid w:val="00E8419B"/>
    <w:rsid w:val="00E841C9"/>
    <w:rsid w:val="00E8430F"/>
    <w:rsid w:val="00E84448"/>
    <w:rsid w:val="00E84634"/>
    <w:rsid w:val="00E84955"/>
    <w:rsid w:val="00E84A4F"/>
    <w:rsid w:val="00E84C3D"/>
    <w:rsid w:val="00E84EEE"/>
    <w:rsid w:val="00E8522E"/>
    <w:rsid w:val="00E852AF"/>
    <w:rsid w:val="00E852CB"/>
    <w:rsid w:val="00E8549B"/>
    <w:rsid w:val="00E854B8"/>
    <w:rsid w:val="00E8573B"/>
    <w:rsid w:val="00E857C2"/>
    <w:rsid w:val="00E85897"/>
    <w:rsid w:val="00E858FC"/>
    <w:rsid w:val="00E85AD8"/>
    <w:rsid w:val="00E85CC2"/>
    <w:rsid w:val="00E85EE8"/>
    <w:rsid w:val="00E85F3F"/>
    <w:rsid w:val="00E861C7"/>
    <w:rsid w:val="00E8640C"/>
    <w:rsid w:val="00E864EE"/>
    <w:rsid w:val="00E8673A"/>
    <w:rsid w:val="00E867A7"/>
    <w:rsid w:val="00E86931"/>
    <w:rsid w:val="00E869BC"/>
    <w:rsid w:val="00E869DA"/>
    <w:rsid w:val="00E86A79"/>
    <w:rsid w:val="00E86D54"/>
    <w:rsid w:val="00E86DE4"/>
    <w:rsid w:val="00E86F25"/>
    <w:rsid w:val="00E86F28"/>
    <w:rsid w:val="00E8708C"/>
    <w:rsid w:val="00E870C9"/>
    <w:rsid w:val="00E873DB"/>
    <w:rsid w:val="00E87B43"/>
    <w:rsid w:val="00E87FCC"/>
    <w:rsid w:val="00E902FE"/>
    <w:rsid w:val="00E903A0"/>
    <w:rsid w:val="00E90530"/>
    <w:rsid w:val="00E905C6"/>
    <w:rsid w:val="00E9068E"/>
    <w:rsid w:val="00E9078C"/>
    <w:rsid w:val="00E907B0"/>
    <w:rsid w:val="00E908D0"/>
    <w:rsid w:val="00E90AA6"/>
    <w:rsid w:val="00E90C79"/>
    <w:rsid w:val="00E90EF0"/>
    <w:rsid w:val="00E91088"/>
    <w:rsid w:val="00E910A1"/>
    <w:rsid w:val="00E910F8"/>
    <w:rsid w:val="00E911A6"/>
    <w:rsid w:val="00E91448"/>
    <w:rsid w:val="00E91450"/>
    <w:rsid w:val="00E9147A"/>
    <w:rsid w:val="00E915CC"/>
    <w:rsid w:val="00E9163E"/>
    <w:rsid w:val="00E916BD"/>
    <w:rsid w:val="00E917F9"/>
    <w:rsid w:val="00E9198E"/>
    <w:rsid w:val="00E919E1"/>
    <w:rsid w:val="00E91A14"/>
    <w:rsid w:val="00E91B98"/>
    <w:rsid w:val="00E91BD2"/>
    <w:rsid w:val="00E91CC0"/>
    <w:rsid w:val="00E91D99"/>
    <w:rsid w:val="00E91EC1"/>
    <w:rsid w:val="00E91FFE"/>
    <w:rsid w:val="00E920B9"/>
    <w:rsid w:val="00E922A6"/>
    <w:rsid w:val="00E9235E"/>
    <w:rsid w:val="00E923DC"/>
    <w:rsid w:val="00E9242C"/>
    <w:rsid w:val="00E924AD"/>
    <w:rsid w:val="00E925BF"/>
    <w:rsid w:val="00E925EC"/>
    <w:rsid w:val="00E926E4"/>
    <w:rsid w:val="00E92764"/>
    <w:rsid w:val="00E9276F"/>
    <w:rsid w:val="00E927D7"/>
    <w:rsid w:val="00E927E6"/>
    <w:rsid w:val="00E92921"/>
    <w:rsid w:val="00E92938"/>
    <w:rsid w:val="00E92D10"/>
    <w:rsid w:val="00E9307E"/>
    <w:rsid w:val="00E930F6"/>
    <w:rsid w:val="00E9328D"/>
    <w:rsid w:val="00E93481"/>
    <w:rsid w:val="00E936B8"/>
    <w:rsid w:val="00E9376D"/>
    <w:rsid w:val="00E93AEE"/>
    <w:rsid w:val="00E93B18"/>
    <w:rsid w:val="00E93C55"/>
    <w:rsid w:val="00E93CB0"/>
    <w:rsid w:val="00E93DDC"/>
    <w:rsid w:val="00E93DE0"/>
    <w:rsid w:val="00E94263"/>
    <w:rsid w:val="00E943AB"/>
    <w:rsid w:val="00E9453F"/>
    <w:rsid w:val="00E946DE"/>
    <w:rsid w:val="00E94B1F"/>
    <w:rsid w:val="00E9580C"/>
    <w:rsid w:val="00E95A6C"/>
    <w:rsid w:val="00E95B80"/>
    <w:rsid w:val="00E95B99"/>
    <w:rsid w:val="00E95D4B"/>
    <w:rsid w:val="00E95FCB"/>
    <w:rsid w:val="00E96655"/>
    <w:rsid w:val="00E968FC"/>
    <w:rsid w:val="00E96A49"/>
    <w:rsid w:val="00E96ABA"/>
    <w:rsid w:val="00E96C6F"/>
    <w:rsid w:val="00E96E48"/>
    <w:rsid w:val="00E9706E"/>
    <w:rsid w:val="00E97244"/>
    <w:rsid w:val="00E97582"/>
    <w:rsid w:val="00E9765C"/>
    <w:rsid w:val="00E97676"/>
    <w:rsid w:val="00E97A73"/>
    <w:rsid w:val="00E97DF2"/>
    <w:rsid w:val="00EA008F"/>
    <w:rsid w:val="00EA0098"/>
    <w:rsid w:val="00EA00C9"/>
    <w:rsid w:val="00EA0201"/>
    <w:rsid w:val="00EA0392"/>
    <w:rsid w:val="00EA05A9"/>
    <w:rsid w:val="00EA05DF"/>
    <w:rsid w:val="00EA06BE"/>
    <w:rsid w:val="00EA0901"/>
    <w:rsid w:val="00EA096B"/>
    <w:rsid w:val="00EA0A1D"/>
    <w:rsid w:val="00EA0D4D"/>
    <w:rsid w:val="00EA0D7F"/>
    <w:rsid w:val="00EA0E04"/>
    <w:rsid w:val="00EA0E49"/>
    <w:rsid w:val="00EA0E67"/>
    <w:rsid w:val="00EA0E8B"/>
    <w:rsid w:val="00EA10EC"/>
    <w:rsid w:val="00EA1124"/>
    <w:rsid w:val="00EA11C4"/>
    <w:rsid w:val="00EA13F0"/>
    <w:rsid w:val="00EA14FC"/>
    <w:rsid w:val="00EA1589"/>
    <w:rsid w:val="00EA1609"/>
    <w:rsid w:val="00EA1696"/>
    <w:rsid w:val="00EA17BB"/>
    <w:rsid w:val="00EA18AF"/>
    <w:rsid w:val="00EA192F"/>
    <w:rsid w:val="00EA19A0"/>
    <w:rsid w:val="00EA1A02"/>
    <w:rsid w:val="00EA1AC2"/>
    <w:rsid w:val="00EA1B20"/>
    <w:rsid w:val="00EA1BB7"/>
    <w:rsid w:val="00EA1F92"/>
    <w:rsid w:val="00EA20B8"/>
    <w:rsid w:val="00EA24DD"/>
    <w:rsid w:val="00EA25B3"/>
    <w:rsid w:val="00EA26FD"/>
    <w:rsid w:val="00EA2A0E"/>
    <w:rsid w:val="00EA2B21"/>
    <w:rsid w:val="00EA2BFD"/>
    <w:rsid w:val="00EA2DA6"/>
    <w:rsid w:val="00EA2FA5"/>
    <w:rsid w:val="00EA30B5"/>
    <w:rsid w:val="00EA3357"/>
    <w:rsid w:val="00EA33C9"/>
    <w:rsid w:val="00EA3449"/>
    <w:rsid w:val="00EA3518"/>
    <w:rsid w:val="00EA37FF"/>
    <w:rsid w:val="00EA3871"/>
    <w:rsid w:val="00EA3B9C"/>
    <w:rsid w:val="00EA3CD5"/>
    <w:rsid w:val="00EA3D9B"/>
    <w:rsid w:val="00EA4112"/>
    <w:rsid w:val="00EA41D1"/>
    <w:rsid w:val="00EA4457"/>
    <w:rsid w:val="00EA47DA"/>
    <w:rsid w:val="00EA49A3"/>
    <w:rsid w:val="00EA4C05"/>
    <w:rsid w:val="00EA4D26"/>
    <w:rsid w:val="00EA53CD"/>
    <w:rsid w:val="00EA56D9"/>
    <w:rsid w:val="00EA5849"/>
    <w:rsid w:val="00EA5A1C"/>
    <w:rsid w:val="00EA5A1D"/>
    <w:rsid w:val="00EA5B6D"/>
    <w:rsid w:val="00EA5F7C"/>
    <w:rsid w:val="00EA60B6"/>
    <w:rsid w:val="00EA6249"/>
    <w:rsid w:val="00EA650A"/>
    <w:rsid w:val="00EA66E8"/>
    <w:rsid w:val="00EA67C0"/>
    <w:rsid w:val="00EA68BB"/>
    <w:rsid w:val="00EA6A4A"/>
    <w:rsid w:val="00EA6BF4"/>
    <w:rsid w:val="00EA7072"/>
    <w:rsid w:val="00EA7279"/>
    <w:rsid w:val="00EA729F"/>
    <w:rsid w:val="00EA74BA"/>
    <w:rsid w:val="00EA75BB"/>
    <w:rsid w:val="00EA75D0"/>
    <w:rsid w:val="00EA76BB"/>
    <w:rsid w:val="00EA7C27"/>
    <w:rsid w:val="00EA7C57"/>
    <w:rsid w:val="00EA7FE1"/>
    <w:rsid w:val="00EB00EC"/>
    <w:rsid w:val="00EB02A2"/>
    <w:rsid w:val="00EB0390"/>
    <w:rsid w:val="00EB07FB"/>
    <w:rsid w:val="00EB0898"/>
    <w:rsid w:val="00EB0955"/>
    <w:rsid w:val="00EB0A2A"/>
    <w:rsid w:val="00EB0C13"/>
    <w:rsid w:val="00EB0C7C"/>
    <w:rsid w:val="00EB0D09"/>
    <w:rsid w:val="00EB10A2"/>
    <w:rsid w:val="00EB10FC"/>
    <w:rsid w:val="00EB1339"/>
    <w:rsid w:val="00EB139B"/>
    <w:rsid w:val="00EB1906"/>
    <w:rsid w:val="00EB1C1E"/>
    <w:rsid w:val="00EB1E17"/>
    <w:rsid w:val="00EB20A8"/>
    <w:rsid w:val="00EB2136"/>
    <w:rsid w:val="00EB2179"/>
    <w:rsid w:val="00EB287A"/>
    <w:rsid w:val="00EB2AB3"/>
    <w:rsid w:val="00EB2B06"/>
    <w:rsid w:val="00EB2FB9"/>
    <w:rsid w:val="00EB3107"/>
    <w:rsid w:val="00EB3176"/>
    <w:rsid w:val="00EB3215"/>
    <w:rsid w:val="00EB3232"/>
    <w:rsid w:val="00EB36B2"/>
    <w:rsid w:val="00EB3730"/>
    <w:rsid w:val="00EB375D"/>
    <w:rsid w:val="00EB38E4"/>
    <w:rsid w:val="00EB3968"/>
    <w:rsid w:val="00EB3B01"/>
    <w:rsid w:val="00EB3BD8"/>
    <w:rsid w:val="00EB3C61"/>
    <w:rsid w:val="00EB3CE9"/>
    <w:rsid w:val="00EB3F69"/>
    <w:rsid w:val="00EB3F71"/>
    <w:rsid w:val="00EB41B2"/>
    <w:rsid w:val="00EB45F2"/>
    <w:rsid w:val="00EB463B"/>
    <w:rsid w:val="00EB467B"/>
    <w:rsid w:val="00EB468B"/>
    <w:rsid w:val="00EB4698"/>
    <w:rsid w:val="00EB46DC"/>
    <w:rsid w:val="00EB46E8"/>
    <w:rsid w:val="00EB4740"/>
    <w:rsid w:val="00EB4876"/>
    <w:rsid w:val="00EB48A0"/>
    <w:rsid w:val="00EB48B1"/>
    <w:rsid w:val="00EB4943"/>
    <w:rsid w:val="00EB4A5C"/>
    <w:rsid w:val="00EB4C4C"/>
    <w:rsid w:val="00EB4C82"/>
    <w:rsid w:val="00EB514D"/>
    <w:rsid w:val="00EB55E9"/>
    <w:rsid w:val="00EB57CF"/>
    <w:rsid w:val="00EB5AC5"/>
    <w:rsid w:val="00EB5C9D"/>
    <w:rsid w:val="00EB5D73"/>
    <w:rsid w:val="00EB6024"/>
    <w:rsid w:val="00EB61D5"/>
    <w:rsid w:val="00EB6538"/>
    <w:rsid w:val="00EB66FB"/>
    <w:rsid w:val="00EB678D"/>
    <w:rsid w:val="00EB687D"/>
    <w:rsid w:val="00EB69F9"/>
    <w:rsid w:val="00EB6A1C"/>
    <w:rsid w:val="00EB6AD1"/>
    <w:rsid w:val="00EB6D81"/>
    <w:rsid w:val="00EB6E4B"/>
    <w:rsid w:val="00EB6EC5"/>
    <w:rsid w:val="00EB7050"/>
    <w:rsid w:val="00EB7072"/>
    <w:rsid w:val="00EB710E"/>
    <w:rsid w:val="00EB71A3"/>
    <w:rsid w:val="00EB7383"/>
    <w:rsid w:val="00EB73B3"/>
    <w:rsid w:val="00EB73D3"/>
    <w:rsid w:val="00EB75EC"/>
    <w:rsid w:val="00EB761F"/>
    <w:rsid w:val="00EB7750"/>
    <w:rsid w:val="00EB779C"/>
    <w:rsid w:val="00EB7946"/>
    <w:rsid w:val="00EB7C47"/>
    <w:rsid w:val="00EB7CF4"/>
    <w:rsid w:val="00EB7DF3"/>
    <w:rsid w:val="00EC0045"/>
    <w:rsid w:val="00EC0221"/>
    <w:rsid w:val="00EC0564"/>
    <w:rsid w:val="00EC05E8"/>
    <w:rsid w:val="00EC060C"/>
    <w:rsid w:val="00EC0660"/>
    <w:rsid w:val="00EC083A"/>
    <w:rsid w:val="00EC096E"/>
    <w:rsid w:val="00EC0EDA"/>
    <w:rsid w:val="00EC0EE0"/>
    <w:rsid w:val="00EC0FA2"/>
    <w:rsid w:val="00EC0FBE"/>
    <w:rsid w:val="00EC10A9"/>
    <w:rsid w:val="00EC12C7"/>
    <w:rsid w:val="00EC12E6"/>
    <w:rsid w:val="00EC1345"/>
    <w:rsid w:val="00EC17E5"/>
    <w:rsid w:val="00EC1937"/>
    <w:rsid w:val="00EC196B"/>
    <w:rsid w:val="00EC1A05"/>
    <w:rsid w:val="00EC1AAF"/>
    <w:rsid w:val="00EC1B32"/>
    <w:rsid w:val="00EC201D"/>
    <w:rsid w:val="00EC201E"/>
    <w:rsid w:val="00EC21DC"/>
    <w:rsid w:val="00EC22D6"/>
    <w:rsid w:val="00EC2302"/>
    <w:rsid w:val="00EC23CA"/>
    <w:rsid w:val="00EC23FC"/>
    <w:rsid w:val="00EC283E"/>
    <w:rsid w:val="00EC2DA9"/>
    <w:rsid w:val="00EC2F50"/>
    <w:rsid w:val="00EC3050"/>
    <w:rsid w:val="00EC3464"/>
    <w:rsid w:val="00EC36CF"/>
    <w:rsid w:val="00EC3962"/>
    <w:rsid w:val="00EC3AC7"/>
    <w:rsid w:val="00EC3D62"/>
    <w:rsid w:val="00EC3FAF"/>
    <w:rsid w:val="00EC4026"/>
    <w:rsid w:val="00EC41AE"/>
    <w:rsid w:val="00EC42AE"/>
    <w:rsid w:val="00EC4460"/>
    <w:rsid w:val="00EC4499"/>
    <w:rsid w:val="00EC451A"/>
    <w:rsid w:val="00EC4A9C"/>
    <w:rsid w:val="00EC4C22"/>
    <w:rsid w:val="00EC4C46"/>
    <w:rsid w:val="00EC4D72"/>
    <w:rsid w:val="00EC4DA5"/>
    <w:rsid w:val="00EC4E4A"/>
    <w:rsid w:val="00EC4F84"/>
    <w:rsid w:val="00EC5001"/>
    <w:rsid w:val="00EC5270"/>
    <w:rsid w:val="00EC529C"/>
    <w:rsid w:val="00EC5324"/>
    <w:rsid w:val="00EC55BF"/>
    <w:rsid w:val="00EC57E5"/>
    <w:rsid w:val="00EC58D6"/>
    <w:rsid w:val="00EC5930"/>
    <w:rsid w:val="00EC5D18"/>
    <w:rsid w:val="00EC5D19"/>
    <w:rsid w:val="00EC5FB6"/>
    <w:rsid w:val="00EC6032"/>
    <w:rsid w:val="00EC6106"/>
    <w:rsid w:val="00EC61E8"/>
    <w:rsid w:val="00EC6269"/>
    <w:rsid w:val="00EC639A"/>
    <w:rsid w:val="00EC6409"/>
    <w:rsid w:val="00EC6A32"/>
    <w:rsid w:val="00EC6B5D"/>
    <w:rsid w:val="00EC6B95"/>
    <w:rsid w:val="00EC6FA3"/>
    <w:rsid w:val="00EC6FB7"/>
    <w:rsid w:val="00EC7050"/>
    <w:rsid w:val="00EC7103"/>
    <w:rsid w:val="00EC71AD"/>
    <w:rsid w:val="00EC720B"/>
    <w:rsid w:val="00EC72D7"/>
    <w:rsid w:val="00EC7359"/>
    <w:rsid w:val="00EC7453"/>
    <w:rsid w:val="00EC7458"/>
    <w:rsid w:val="00EC787C"/>
    <w:rsid w:val="00EC7AA2"/>
    <w:rsid w:val="00EC7B67"/>
    <w:rsid w:val="00EC7B89"/>
    <w:rsid w:val="00EC7BCB"/>
    <w:rsid w:val="00EC7E1E"/>
    <w:rsid w:val="00ED0115"/>
    <w:rsid w:val="00ED01BE"/>
    <w:rsid w:val="00ED01DD"/>
    <w:rsid w:val="00ED024E"/>
    <w:rsid w:val="00ED0267"/>
    <w:rsid w:val="00ED04AA"/>
    <w:rsid w:val="00ED087E"/>
    <w:rsid w:val="00ED0A94"/>
    <w:rsid w:val="00ED0EEF"/>
    <w:rsid w:val="00ED10EA"/>
    <w:rsid w:val="00ED1332"/>
    <w:rsid w:val="00ED15D7"/>
    <w:rsid w:val="00ED1831"/>
    <w:rsid w:val="00ED1906"/>
    <w:rsid w:val="00ED19B9"/>
    <w:rsid w:val="00ED1C16"/>
    <w:rsid w:val="00ED1CCE"/>
    <w:rsid w:val="00ED1F64"/>
    <w:rsid w:val="00ED221D"/>
    <w:rsid w:val="00ED2358"/>
    <w:rsid w:val="00ED239C"/>
    <w:rsid w:val="00ED26DA"/>
    <w:rsid w:val="00ED28A9"/>
    <w:rsid w:val="00ED29FD"/>
    <w:rsid w:val="00ED2C34"/>
    <w:rsid w:val="00ED2CFD"/>
    <w:rsid w:val="00ED2F99"/>
    <w:rsid w:val="00ED30BE"/>
    <w:rsid w:val="00ED31E2"/>
    <w:rsid w:val="00ED32B4"/>
    <w:rsid w:val="00ED3348"/>
    <w:rsid w:val="00ED34AC"/>
    <w:rsid w:val="00ED379D"/>
    <w:rsid w:val="00ED3845"/>
    <w:rsid w:val="00ED38AB"/>
    <w:rsid w:val="00ED39E5"/>
    <w:rsid w:val="00ED3CE2"/>
    <w:rsid w:val="00ED3DDC"/>
    <w:rsid w:val="00ED4053"/>
    <w:rsid w:val="00ED450D"/>
    <w:rsid w:val="00ED4669"/>
    <w:rsid w:val="00ED49E1"/>
    <w:rsid w:val="00ED4E0A"/>
    <w:rsid w:val="00ED4FB9"/>
    <w:rsid w:val="00ED5271"/>
    <w:rsid w:val="00ED5875"/>
    <w:rsid w:val="00ED59E2"/>
    <w:rsid w:val="00ED59F8"/>
    <w:rsid w:val="00ED5E31"/>
    <w:rsid w:val="00ED5FCF"/>
    <w:rsid w:val="00ED615E"/>
    <w:rsid w:val="00ED6758"/>
    <w:rsid w:val="00ED6D83"/>
    <w:rsid w:val="00ED71D9"/>
    <w:rsid w:val="00ED71EB"/>
    <w:rsid w:val="00ED7353"/>
    <w:rsid w:val="00ED7397"/>
    <w:rsid w:val="00ED7488"/>
    <w:rsid w:val="00ED7531"/>
    <w:rsid w:val="00ED75BA"/>
    <w:rsid w:val="00ED7726"/>
    <w:rsid w:val="00ED784D"/>
    <w:rsid w:val="00ED796F"/>
    <w:rsid w:val="00ED79EC"/>
    <w:rsid w:val="00ED7A44"/>
    <w:rsid w:val="00ED7CAA"/>
    <w:rsid w:val="00EE0048"/>
    <w:rsid w:val="00EE00E6"/>
    <w:rsid w:val="00EE01E1"/>
    <w:rsid w:val="00EE034D"/>
    <w:rsid w:val="00EE042A"/>
    <w:rsid w:val="00EE064C"/>
    <w:rsid w:val="00EE06D1"/>
    <w:rsid w:val="00EE10D5"/>
    <w:rsid w:val="00EE1735"/>
    <w:rsid w:val="00EE1966"/>
    <w:rsid w:val="00EE1B36"/>
    <w:rsid w:val="00EE1C5E"/>
    <w:rsid w:val="00EE1CC6"/>
    <w:rsid w:val="00EE1ECF"/>
    <w:rsid w:val="00EE201D"/>
    <w:rsid w:val="00EE207B"/>
    <w:rsid w:val="00EE2134"/>
    <w:rsid w:val="00EE262C"/>
    <w:rsid w:val="00EE2688"/>
    <w:rsid w:val="00EE2700"/>
    <w:rsid w:val="00EE2901"/>
    <w:rsid w:val="00EE2952"/>
    <w:rsid w:val="00EE2D5F"/>
    <w:rsid w:val="00EE2FAF"/>
    <w:rsid w:val="00EE31CD"/>
    <w:rsid w:val="00EE323F"/>
    <w:rsid w:val="00EE341B"/>
    <w:rsid w:val="00EE3489"/>
    <w:rsid w:val="00EE35EB"/>
    <w:rsid w:val="00EE36A8"/>
    <w:rsid w:val="00EE36DB"/>
    <w:rsid w:val="00EE374C"/>
    <w:rsid w:val="00EE39A4"/>
    <w:rsid w:val="00EE3A98"/>
    <w:rsid w:val="00EE3C88"/>
    <w:rsid w:val="00EE3CD0"/>
    <w:rsid w:val="00EE3D18"/>
    <w:rsid w:val="00EE3ECD"/>
    <w:rsid w:val="00EE3ED1"/>
    <w:rsid w:val="00EE4021"/>
    <w:rsid w:val="00EE40A2"/>
    <w:rsid w:val="00EE40C3"/>
    <w:rsid w:val="00EE4143"/>
    <w:rsid w:val="00EE41D6"/>
    <w:rsid w:val="00EE4466"/>
    <w:rsid w:val="00EE4B0F"/>
    <w:rsid w:val="00EE4BD7"/>
    <w:rsid w:val="00EE4E00"/>
    <w:rsid w:val="00EE4FDB"/>
    <w:rsid w:val="00EE5101"/>
    <w:rsid w:val="00EE5246"/>
    <w:rsid w:val="00EE525C"/>
    <w:rsid w:val="00EE5494"/>
    <w:rsid w:val="00EE5856"/>
    <w:rsid w:val="00EE5DF4"/>
    <w:rsid w:val="00EE5F1D"/>
    <w:rsid w:val="00EE61A8"/>
    <w:rsid w:val="00EE6320"/>
    <w:rsid w:val="00EE6440"/>
    <w:rsid w:val="00EE66D0"/>
    <w:rsid w:val="00EE67F2"/>
    <w:rsid w:val="00EE6C71"/>
    <w:rsid w:val="00EE7019"/>
    <w:rsid w:val="00EE704D"/>
    <w:rsid w:val="00EE72BE"/>
    <w:rsid w:val="00EE73A1"/>
    <w:rsid w:val="00EE772C"/>
    <w:rsid w:val="00EE7A53"/>
    <w:rsid w:val="00EE7D49"/>
    <w:rsid w:val="00EE7F20"/>
    <w:rsid w:val="00EE7F7A"/>
    <w:rsid w:val="00EF0015"/>
    <w:rsid w:val="00EF061F"/>
    <w:rsid w:val="00EF06A1"/>
    <w:rsid w:val="00EF083B"/>
    <w:rsid w:val="00EF0900"/>
    <w:rsid w:val="00EF0A83"/>
    <w:rsid w:val="00EF0AC4"/>
    <w:rsid w:val="00EF0E73"/>
    <w:rsid w:val="00EF0F68"/>
    <w:rsid w:val="00EF1149"/>
    <w:rsid w:val="00EF11F8"/>
    <w:rsid w:val="00EF1293"/>
    <w:rsid w:val="00EF14B8"/>
    <w:rsid w:val="00EF165F"/>
    <w:rsid w:val="00EF16CC"/>
    <w:rsid w:val="00EF1A02"/>
    <w:rsid w:val="00EF1A8E"/>
    <w:rsid w:val="00EF1BB8"/>
    <w:rsid w:val="00EF1C50"/>
    <w:rsid w:val="00EF2057"/>
    <w:rsid w:val="00EF2076"/>
    <w:rsid w:val="00EF2408"/>
    <w:rsid w:val="00EF2723"/>
    <w:rsid w:val="00EF2841"/>
    <w:rsid w:val="00EF2B3A"/>
    <w:rsid w:val="00EF3048"/>
    <w:rsid w:val="00EF305E"/>
    <w:rsid w:val="00EF3081"/>
    <w:rsid w:val="00EF34B2"/>
    <w:rsid w:val="00EF352C"/>
    <w:rsid w:val="00EF364F"/>
    <w:rsid w:val="00EF3856"/>
    <w:rsid w:val="00EF3935"/>
    <w:rsid w:val="00EF3E97"/>
    <w:rsid w:val="00EF3FF3"/>
    <w:rsid w:val="00EF40B1"/>
    <w:rsid w:val="00EF4273"/>
    <w:rsid w:val="00EF442A"/>
    <w:rsid w:val="00EF4E4E"/>
    <w:rsid w:val="00EF4EBE"/>
    <w:rsid w:val="00EF51A1"/>
    <w:rsid w:val="00EF51BD"/>
    <w:rsid w:val="00EF5450"/>
    <w:rsid w:val="00EF55C6"/>
    <w:rsid w:val="00EF56A9"/>
    <w:rsid w:val="00EF57D1"/>
    <w:rsid w:val="00EF5969"/>
    <w:rsid w:val="00EF59EE"/>
    <w:rsid w:val="00EF5CF1"/>
    <w:rsid w:val="00EF5E24"/>
    <w:rsid w:val="00EF5E39"/>
    <w:rsid w:val="00EF6086"/>
    <w:rsid w:val="00EF609B"/>
    <w:rsid w:val="00EF60DD"/>
    <w:rsid w:val="00EF6291"/>
    <w:rsid w:val="00EF6379"/>
    <w:rsid w:val="00EF684E"/>
    <w:rsid w:val="00EF6904"/>
    <w:rsid w:val="00EF6ABD"/>
    <w:rsid w:val="00EF6FC7"/>
    <w:rsid w:val="00EF71B4"/>
    <w:rsid w:val="00EF7290"/>
    <w:rsid w:val="00EF744D"/>
    <w:rsid w:val="00EF74C9"/>
    <w:rsid w:val="00EF74F0"/>
    <w:rsid w:val="00EF75C9"/>
    <w:rsid w:val="00EF7640"/>
    <w:rsid w:val="00EF77B7"/>
    <w:rsid w:val="00EF7976"/>
    <w:rsid w:val="00EF7A59"/>
    <w:rsid w:val="00EF7DD5"/>
    <w:rsid w:val="00F00651"/>
    <w:rsid w:val="00F0074F"/>
    <w:rsid w:val="00F00860"/>
    <w:rsid w:val="00F00ACC"/>
    <w:rsid w:val="00F00C2B"/>
    <w:rsid w:val="00F00D3A"/>
    <w:rsid w:val="00F00E91"/>
    <w:rsid w:val="00F0115B"/>
    <w:rsid w:val="00F011AD"/>
    <w:rsid w:val="00F01806"/>
    <w:rsid w:val="00F01ACC"/>
    <w:rsid w:val="00F01B2A"/>
    <w:rsid w:val="00F01E4F"/>
    <w:rsid w:val="00F0207C"/>
    <w:rsid w:val="00F02ACD"/>
    <w:rsid w:val="00F02C93"/>
    <w:rsid w:val="00F02CDB"/>
    <w:rsid w:val="00F02F22"/>
    <w:rsid w:val="00F0302E"/>
    <w:rsid w:val="00F03173"/>
    <w:rsid w:val="00F031BB"/>
    <w:rsid w:val="00F034FC"/>
    <w:rsid w:val="00F037CD"/>
    <w:rsid w:val="00F037FA"/>
    <w:rsid w:val="00F039E3"/>
    <w:rsid w:val="00F039EE"/>
    <w:rsid w:val="00F03AAE"/>
    <w:rsid w:val="00F03D01"/>
    <w:rsid w:val="00F03FEF"/>
    <w:rsid w:val="00F0407B"/>
    <w:rsid w:val="00F04362"/>
    <w:rsid w:val="00F04389"/>
    <w:rsid w:val="00F04647"/>
    <w:rsid w:val="00F046BA"/>
    <w:rsid w:val="00F04784"/>
    <w:rsid w:val="00F048D4"/>
    <w:rsid w:val="00F0494D"/>
    <w:rsid w:val="00F04B43"/>
    <w:rsid w:val="00F04B51"/>
    <w:rsid w:val="00F04C0D"/>
    <w:rsid w:val="00F04E14"/>
    <w:rsid w:val="00F04E43"/>
    <w:rsid w:val="00F051E0"/>
    <w:rsid w:val="00F05252"/>
    <w:rsid w:val="00F05621"/>
    <w:rsid w:val="00F0585C"/>
    <w:rsid w:val="00F0594F"/>
    <w:rsid w:val="00F05D88"/>
    <w:rsid w:val="00F05E6F"/>
    <w:rsid w:val="00F05F70"/>
    <w:rsid w:val="00F06217"/>
    <w:rsid w:val="00F0623A"/>
    <w:rsid w:val="00F06255"/>
    <w:rsid w:val="00F06745"/>
    <w:rsid w:val="00F0683A"/>
    <w:rsid w:val="00F06865"/>
    <w:rsid w:val="00F0686C"/>
    <w:rsid w:val="00F0690F"/>
    <w:rsid w:val="00F06A94"/>
    <w:rsid w:val="00F06B30"/>
    <w:rsid w:val="00F06D18"/>
    <w:rsid w:val="00F06D8B"/>
    <w:rsid w:val="00F070CA"/>
    <w:rsid w:val="00F07293"/>
    <w:rsid w:val="00F07435"/>
    <w:rsid w:val="00F07436"/>
    <w:rsid w:val="00F076DC"/>
    <w:rsid w:val="00F0783D"/>
    <w:rsid w:val="00F078A8"/>
    <w:rsid w:val="00F07965"/>
    <w:rsid w:val="00F079F2"/>
    <w:rsid w:val="00F07E0D"/>
    <w:rsid w:val="00F103DE"/>
    <w:rsid w:val="00F10562"/>
    <w:rsid w:val="00F10971"/>
    <w:rsid w:val="00F10A7D"/>
    <w:rsid w:val="00F10AE0"/>
    <w:rsid w:val="00F10E18"/>
    <w:rsid w:val="00F10FFE"/>
    <w:rsid w:val="00F110FD"/>
    <w:rsid w:val="00F1179E"/>
    <w:rsid w:val="00F11969"/>
    <w:rsid w:val="00F119C7"/>
    <w:rsid w:val="00F11C72"/>
    <w:rsid w:val="00F11C75"/>
    <w:rsid w:val="00F11F4F"/>
    <w:rsid w:val="00F11F5A"/>
    <w:rsid w:val="00F1212C"/>
    <w:rsid w:val="00F12152"/>
    <w:rsid w:val="00F125E4"/>
    <w:rsid w:val="00F126A4"/>
    <w:rsid w:val="00F126A5"/>
    <w:rsid w:val="00F12B41"/>
    <w:rsid w:val="00F12CD1"/>
    <w:rsid w:val="00F12FF9"/>
    <w:rsid w:val="00F13255"/>
    <w:rsid w:val="00F13383"/>
    <w:rsid w:val="00F1366B"/>
    <w:rsid w:val="00F13897"/>
    <w:rsid w:val="00F138D0"/>
    <w:rsid w:val="00F13B53"/>
    <w:rsid w:val="00F1417B"/>
    <w:rsid w:val="00F14389"/>
    <w:rsid w:val="00F1450E"/>
    <w:rsid w:val="00F1456D"/>
    <w:rsid w:val="00F14685"/>
    <w:rsid w:val="00F146FA"/>
    <w:rsid w:val="00F14B10"/>
    <w:rsid w:val="00F14C4A"/>
    <w:rsid w:val="00F14CAB"/>
    <w:rsid w:val="00F14DAB"/>
    <w:rsid w:val="00F14E23"/>
    <w:rsid w:val="00F15180"/>
    <w:rsid w:val="00F1526F"/>
    <w:rsid w:val="00F153F3"/>
    <w:rsid w:val="00F154FC"/>
    <w:rsid w:val="00F15672"/>
    <w:rsid w:val="00F15848"/>
    <w:rsid w:val="00F15862"/>
    <w:rsid w:val="00F158B6"/>
    <w:rsid w:val="00F159AA"/>
    <w:rsid w:val="00F15A8B"/>
    <w:rsid w:val="00F15C1A"/>
    <w:rsid w:val="00F15C36"/>
    <w:rsid w:val="00F15E1A"/>
    <w:rsid w:val="00F1606B"/>
    <w:rsid w:val="00F16113"/>
    <w:rsid w:val="00F165B6"/>
    <w:rsid w:val="00F165BC"/>
    <w:rsid w:val="00F167A1"/>
    <w:rsid w:val="00F167A9"/>
    <w:rsid w:val="00F168EC"/>
    <w:rsid w:val="00F16AF4"/>
    <w:rsid w:val="00F16CA9"/>
    <w:rsid w:val="00F16ECB"/>
    <w:rsid w:val="00F1703B"/>
    <w:rsid w:val="00F17385"/>
    <w:rsid w:val="00F17490"/>
    <w:rsid w:val="00F174F2"/>
    <w:rsid w:val="00F174FB"/>
    <w:rsid w:val="00F1762C"/>
    <w:rsid w:val="00F178DF"/>
    <w:rsid w:val="00F1790D"/>
    <w:rsid w:val="00F17A1B"/>
    <w:rsid w:val="00F17B0C"/>
    <w:rsid w:val="00F17B3D"/>
    <w:rsid w:val="00F17C25"/>
    <w:rsid w:val="00F2023F"/>
    <w:rsid w:val="00F20441"/>
    <w:rsid w:val="00F2061F"/>
    <w:rsid w:val="00F20738"/>
    <w:rsid w:val="00F20D90"/>
    <w:rsid w:val="00F20DBC"/>
    <w:rsid w:val="00F2117A"/>
    <w:rsid w:val="00F211D5"/>
    <w:rsid w:val="00F213CE"/>
    <w:rsid w:val="00F217A3"/>
    <w:rsid w:val="00F21A5D"/>
    <w:rsid w:val="00F21B5B"/>
    <w:rsid w:val="00F21B8F"/>
    <w:rsid w:val="00F21F5F"/>
    <w:rsid w:val="00F2217A"/>
    <w:rsid w:val="00F221E1"/>
    <w:rsid w:val="00F2229C"/>
    <w:rsid w:val="00F2237C"/>
    <w:rsid w:val="00F224DC"/>
    <w:rsid w:val="00F22789"/>
    <w:rsid w:val="00F22844"/>
    <w:rsid w:val="00F22D35"/>
    <w:rsid w:val="00F22D6F"/>
    <w:rsid w:val="00F22E43"/>
    <w:rsid w:val="00F23110"/>
    <w:rsid w:val="00F23170"/>
    <w:rsid w:val="00F23263"/>
    <w:rsid w:val="00F232A9"/>
    <w:rsid w:val="00F23336"/>
    <w:rsid w:val="00F23381"/>
    <w:rsid w:val="00F2354A"/>
    <w:rsid w:val="00F237C2"/>
    <w:rsid w:val="00F238C4"/>
    <w:rsid w:val="00F23AB4"/>
    <w:rsid w:val="00F23D50"/>
    <w:rsid w:val="00F23D97"/>
    <w:rsid w:val="00F23D9C"/>
    <w:rsid w:val="00F23F65"/>
    <w:rsid w:val="00F240CC"/>
    <w:rsid w:val="00F2448D"/>
    <w:rsid w:val="00F2460C"/>
    <w:rsid w:val="00F24636"/>
    <w:rsid w:val="00F2466D"/>
    <w:rsid w:val="00F247F9"/>
    <w:rsid w:val="00F24851"/>
    <w:rsid w:val="00F249FD"/>
    <w:rsid w:val="00F24B36"/>
    <w:rsid w:val="00F24C6A"/>
    <w:rsid w:val="00F250FE"/>
    <w:rsid w:val="00F252EF"/>
    <w:rsid w:val="00F25561"/>
    <w:rsid w:val="00F255AF"/>
    <w:rsid w:val="00F255FB"/>
    <w:rsid w:val="00F25607"/>
    <w:rsid w:val="00F256E6"/>
    <w:rsid w:val="00F2578A"/>
    <w:rsid w:val="00F259A6"/>
    <w:rsid w:val="00F25FC5"/>
    <w:rsid w:val="00F261E1"/>
    <w:rsid w:val="00F26242"/>
    <w:rsid w:val="00F26283"/>
    <w:rsid w:val="00F2628E"/>
    <w:rsid w:val="00F262B1"/>
    <w:rsid w:val="00F262B7"/>
    <w:rsid w:val="00F262E4"/>
    <w:rsid w:val="00F2632A"/>
    <w:rsid w:val="00F2635C"/>
    <w:rsid w:val="00F26B9D"/>
    <w:rsid w:val="00F26D4B"/>
    <w:rsid w:val="00F26F07"/>
    <w:rsid w:val="00F279CE"/>
    <w:rsid w:val="00F27B5B"/>
    <w:rsid w:val="00F27EA5"/>
    <w:rsid w:val="00F30556"/>
    <w:rsid w:val="00F306E4"/>
    <w:rsid w:val="00F306E8"/>
    <w:rsid w:val="00F307EE"/>
    <w:rsid w:val="00F30929"/>
    <w:rsid w:val="00F30977"/>
    <w:rsid w:val="00F30BA1"/>
    <w:rsid w:val="00F30BD6"/>
    <w:rsid w:val="00F31039"/>
    <w:rsid w:val="00F3109F"/>
    <w:rsid w:val="00F31116"/>
    <w:rsid w:val="00F315A2"/>
    <w:rsid w:val="00F31749"/>
    <w:rsid w:val="00F31B5B"/>
    <w:rsid w:val="00F31BEA"/>
    <w:rsid w:val="00F31E9E"/>
    <w:rsid w:val="00F32035"/>
    <w:rsid w:val="00F320E6"/>
    <w:rsid w:val="00F32198"/>
    <w:rsid w:val="00F32222"/>
    <w:rsid w:val="00F3238B"/>
    <w:rsid w:val="00F3246B"/>
    <w:rsid w:val="00F32527"/>
    <w:rsid w:val="00F3256F"/>
    <w:rsid w:val="00F32582"/>
    <w:rsid w:val="00F32811"/>
    <w:rsid w:val="00F32E2B"/>
    <w:rsid w:val="00F33053"/>
    <w:rsid w:val="00F3310F"/>
    <w:rsid w:val="00F332AC"/>
    <w:rsid w:val="00F334FC"/>
    <w:rsid w:val="00F335D5"/>
    <w:rsid w:val="00F33643"/>
    <w:rsid w:val="00F336BD"/>
    <w:rsid w:val="00F3381C"/>
    <w:rsid w:val="00F3392A"/>
    <w:rsid w:val="00F339A9"/>
    <w:rsid w:val="00F339E7"/>
    <w:rsid w:val="00F33AD0"/>
    <w:rsid w:val="00F33B04"/>
    <w:rsid w:val="00F33BC2"/>
    <w:rsid w:val="00F33CCA"/>
    <w:rsid w:val="00F33D46"/>
    <w:rsid w:val="00F33DA7"/>
    <w:rsid w:val="00F33E49"/>
    <w:rsid w:val="00F33EB1"/>
    <w:rsid w:val="00F33F83"/>
    <w:rsid w:val="00F340BF"/>
    <w:rsid w:val="00F3418B"/>
    <w:rsid w:val="00F3435D"/>
    <w:rsid w:val="00F344CC"/>
    <w:rsid w:val="00F34682"/>
    <w:rsid w:val="00F34771"/>
    <w:rsid w:val="00F34A37"/>
    <w:rsid w:val="00F34A6E"/>
    <w:rsid w:val="00F34A77"/>
    <w:rsid w:val="00F34CA7"/>
    <w:rsid w:val="00F34CDC"/>
    <w:rsid w:val="00F34E13"/>
    <w:rsid w:val="00F34EE1"/>
    <w:rsid w:val="00F35469"/>
    <w:rsid w:val="00F3589A"/>
    <w:rsid w:val="00F35A47"/>
    <w:rsid w:val="00F35D27"/>
    <w:rsid w:val="00F35D62"/>
    <w:rsid w:val="00F35F04"/>
    <w:rsid w:val="00F36269"/>
    <w:rsid w:val="00F363FB"/>
    <w:rsid w:val="00F3643E"/>
    <w:rsid w:val="00F3659D"/>
    <w:rsid w:val="00F365FE"/>
    <w:rsid w:val="00F367C2"/>
    <w:rsid w:val="00F369D9"/>
    <w:rsid w:val="00F36C9D"/>
    <w:rsid w:val="00F36CFA"/>
    <w:rsid w:val="00F36D27"/>
    <w:rsid w:val="00F36F1A"/>
    <w:rsid w:val="00F36F29"/>
    <w:rsid w:val="00F370CA"/>
    <w:rsid w:val="00F3737D"/>
    <w:rsid w:val="00F37525"/>
    <w:rsid w:val="00F37622"/>
    <w:rsid w:val="00F3763B"/>
    <w:rsid w:val="00F376A2"/>
    <w:rsid w:val="00F377B3"/>
    <w:rsid w:val="00F37803"/>
    <w:rsid w:val="00F379E4"/>
    <w:rsid w:val="00F37A60"/>
    <w:rsid w:val="00F37A99"/>
    <w:rsid w:val="00F37BDA"/>
    <w:rsid w:val="00F37F23"/>
    <w:rsid w:val="00F400D4"/>
    <w:rsid w:val="00F4012D"/>
    <w:rsid w:val="00F401EF"/>
    <w:rsid w:val="00F402FB"/>
    <w:rsid w:val="00F40476"/>
    <w:rsid w:val="00F406A2"/>
    <w:rsid w:val="00F406A4"/>
    <w:rsid w:val="00F408A3"/>
    <w:rsid w:val="00F40C61"/>
    <w:rsid w:val="00F40CA4"/>
    <w:rsid w:val="00F40CAA"/>
    <w:rsid w:val="00F40D0F"/>
    <w:rsid w:val="00F40EF5"/>
    <w:rsid w:val="00F41148"/>
    <w:rsid w:val="00F41167"/>
    <w:rsid w:val="00F41176"/>
    <w:rsid w:val="00F41195"/>
    <w:rsid w:val="00F411CE"/>
    <w:rsid w:val="00F413DB"/>
    <w:rsid w:val="00F41417"/>
    <w:rsid w:val="00F4142F"/>
    <w:rsid w:val="00F4146B"/>
    <w:rsid w:val="00F4180C"/>
    <w:rsid w:val="00F41AE7"/>
    <w:rsid w:val="00F41B07"/>
    <w:rsid w:val="00F41B43"/>
    <w:rsid w:val="00F41BAE"/>
    <w:rsid w:val="00F41E34"/>
    <w:rsid w:val="00F41F5E"/>
    <w:rsid w:val="00F42198"/>
    <w:rsid w:val="00F422CB"/>
    <w:rsid w:val="00F4239B"/>
    <w:rsid w:val="00F424A8"/>
    <w:rsid w:val="00F42519"/>
    <w:rsid w:val="00F428A9"/>
    <w:rsid w:val="00F42928"/>
    <w:rsid w:val="00F429AE"/>
    <w:rsid w:val="00F42B44"/>
    <w:rsid w:val="00F42BEF"/>
    <w:rsid w:val="00F42F78"/>
    <w:rsid w:val="00F43174"/>
    <w:rsid w:val="00F43450"/>
    <w:rsid w:val="00F434C4"/>
    <w:rsid w:val="00F438AE"/>
    <w:rsid w:val="00F4394C"/>
    <w:rsid w:val="00F43B1F"/>
    <w:rsid w:val="00F43D51"/>
    <w:rsid w:val="00F43DAA"/>
    <w:rsid w:val="00F4401B"/>
    <w:rsid w:val="00F44112"/>
    <w:rsid w:val="00F4435B"/>
    <w:rsid w:val="00F44518"/>
    <w:rsid w:val="00F445C0"/>
    <w:rsid w:val="00F4496D"/>
    <w:rsid w:val="00F44AB0"/>
    <w:rsid w:val="00F44B44"/>
    <w:rsid w:val="00F452B9"/>
    <w:rsid w:val="00F452D7"/>
    <w:rsid w:val="00F45A15"/>
    <w:rsid w:val="00F45A80"/>
    <w:rsid w:val="00F45C81"/>
    <w:rsid w:val="00F45D95"/>
    <w:rsid w:val="00F45E72"/>
    <w:rsid w:val="00F462FF"/>
    <w:rsid w:val="00F46729"/>
    <w:rsid w:val="00F4674A"/>
    <w:rsid w:val="00F467EA"/>
    <w:rsid w:val="00F469BB"/>
    <w:rsid w:val="00F46B9C"/>
    <w:rsid w:val="00F46B9D"/>
    <w:rsid w:val="00F46CC3"/>
    <w:rsid w:val="00F46F73"/>
    <w:rsid w:val="00F46F86"/>
    <w:rsid w:val="00F471F0"/>
    <w:rsid w:val="00F47530"/>
    <w:rsid w:val="00F47705"/>
    <w:rsid w:val="00F4775D"/>
    <w:rsid w:val="00F478FC"/>
    <w:rsid w:val="00F47A8F"/>
    <w:rsid w:val="00F47DC8"/>
    <w:rsid w:val="00F50075"/>
    <w:rsid w:val="00F50189"/>
    <w:rsid w:val="00F5033B"/>
    <w:rsid w:val="00F50553"/>
    <w:rsid w:val="00F50591"/>
    <w:rsid w:val="00F508B1"/>
    <w:rsid w:val="00F50A0B"/>
    <w:rsid w:val="00F50AEC"/>
    <w:rsid w:val="00F50E9F"/>
    <w:rsid w:val="00F50F26"/>
    <w:rsid w:val="00F50F57"/>
    <w:rsid w:val="00F51106"/>
    <w:rsid w:val="00F5120B"/>
    <w:rsid w:val="00F5129F"/>
    <w:rsid w:val="00F51428"/>
    <w:rsid w:val="00F5157E"/>
    <w:rsid w:val="00F51663"/>
    <w:rsid w:val="00F517FE"/>
    <w:rsid w:val="00F51B15"/>
    <w:rsid w:val="00F51CFB"/>
    <w:rsid w:val="00F51F3D"/>
    <w:rsid w:val="00F52361"/>
    <w:rsid w:val="00F5278B"/>
    <w:rsid w:val="00F52918"/>
    <w:rsid w:val="00F52C18"/>
    <w:rsid w:val="00F52CF3"/>
    <w:rsid w:val="00F52F08"/>
    <w:rsid w:val="00F52F0A"/>
    <w:rsid w:val="00F52F58"/>
    <w:rsid w:val="00F53013"/>
    <w:rsid w:val="00F5323E"/>
    <w:rsid w:val="00F53A98"/>
    <w:rsid w:val="00F53B18"/>
    <w:rsid w:val="00F53C7D"/>
    <w:rsid w:val="00F53CDB"/>
    <w:rsid w:val="00F540F9"/>
    <w:rsid w:val="00F54120"/>
    <w:rsid w:val="00F541AA"/>
    <w:rsid w:val="00F54374"/>
    <w:rsid w:val="00F547CD"/>
    <w:rsid w:val="00F5488A"/>
    <w:rsid w:val="00F5495F"/>
    <w:rsid w:val="00F54C52"/>
    <w:rsid w:val="00F54CD1"/>
    <w:rsid w:val="00F54D2F"/>
    <w:rsid w:val="00F54E08"/>
    <w:rsid w:val="00F54EB8"/>
    <w:rsid w:val="00F54F9E"/>
    <w:rsid w:val="00F55272"/>
    <w:rsid w:val="00F5546F"/>
    <w:rsid w:val="00F557D0"/>
    <w:rsid w:val="00F557D8"/>
    <w:rsid w:val="00F557F1"/>
    <w:rsid w:val="00F55A53"/>
    <w:rsid w:val="00F55BA7"/>
    <w:rsid w:val="00F562F7"/>
    <w:rsid w:val="00F564A1"/>
    <w:rsid w:val="00F566B4"/>
    <w:rsid w:val="00F568F9"/>
    <w:rsid w:val="00F56E1E"/>
    <w:rsid w:val="00F57103"/>
    <w:rsid w:val="00F57139"/>
    <w:rsid w:val="00F571CC"/>
    <w:rsid w:val="00F574E8"/>
    <w:rsid w:val="00F5765A"/>
    <w:rsid w:val="00F57756"/>
    <w:rsid w:val="00F57B3B"/>
    <w:rsid w:val="00F57E31"/>
    <w:rsid w:val="00F57FC5"/>
    <w:rsid w:val="00F602DF"/>
    <w:rsid w:val="00F60336"/>
    <w:rsid w:val="00F603C7"/>
    <w:rsid w:val="00F60420"/>
    <w:rsid w:val="00F605B9"/>
    <w:rsid w:val="00F606A3"/>
    <w:rsid w:val="00F60733"/>
    <w:rsid w:val="00F60B02"/>
    <w:rsid w:val="00F60D0C"/>
    <w:rsid w:val="00F60DBF"/>
    <w:rsid w:val="00F60EBB"/>
    <w:rsid w:val="00F61148"/>
    <w:rsid w:val="00F6118F"/>
    <w:rsid w:val="00F61264"/>
    <w:rsid w:val="00F6150E"/>
    <w:rsid w:val="00F61D5D"/>
    <w:rsid w:val="00F6225F"/>
    <w:rsid w:val="00F622E2"/>
    <w:rsid w:val="00F623FB"/>
    <w:rsid w:val="00F6244E"/>
    <w:rsid w:val="00F62578"/>
    <w:rsid w:val="00F62745"/>
    <w:rsid w:val="00F628BA"/>
    <w:rsid w:val="00F62A20"/>
    <w:rsid w:val="00F62CBC"/>
    <w:rsid w:val="00F63305"/>
    <w:rsid w:val="00F63350"/>
    <w:rsid w:val="00F634FB"/>
    <w:rsid w:val="00F63644"/>
    <w:rsid w:val="00F63794"/>
    <w:rsid w:val="00F63C6C"/>
    <w:rsid w:val="00F63CC4"/>
    <w:rsid w:val="00F63EAB"/>
    <w:rsid w:val="00F63FB3"/>
    <w:rsid w:val="00F64083"/>
    <w:rsid w:val="00F6446C"/>
    <w:rsid w:val="00F644B0"/>
    <w:rsid w:val="00F648EE"/>
    <w:rsid w:val="00F64AF0"/>
    <w:rsid w:val="00F64D84"/>
    <w:rsid w:val="00F64DAE"/>
    <w:rsid w:val="00F64F84"/>
    <w:rsid w:val="00F64F9E"/>
    <w:rsid w:val="00F64FFA"/>
    <w:rsid w:val="00F658D1"/>
    <w:rsid w:val="00F658D8"/>
    <w:rsid w:val="00F658E5"/>
    <w:rsid w:val="00F65AF1"/>
    <w:rsid w:val="00F65FDA"/>
    <w:rsid w:val="00F66084"/>
    <w:rsid w:val="00F661D8"/>
    <w:rsid w:val="00F66257"/>
    <w:rsid w:val="00F66299"/>
    <w:rsid w:val="00F663B1"/>
    <w:rsid w:val="00F66440"/>
    <w:rsid w:val="00F6667E"/>
    <w:rsid w:val="00F66CED"/>
    <w:rsid w:val="00F66F04"/>
    <w:rsid w:val="00F67035"/>
    <w:rsid w:val="00F6730B"/>
    <w:rsid w:val="00F6733B"/>
    <w:rsid w:val="00F67383"/>
    <w:rsid w:val="00F67386"/>
    <w:rsid w:val="00F679BB"/>
    <w:rsid w:val="00F67AB1"/>
    <w:rsid w:val="00F67CBB"/>
    <w:rsid w:val="00F67D55"/>
    <w:rsid w:val="00F67F2F"/>
    <w:rsid w:val="00F700E3"/>
    <w:rsid w:val="00F70427"/>
    <w:rsid w:val="00F704A2"/>
    <w:rsid w:val="00F704A4"/>
    <w:rsid w:val="00F70824"/>
    <w:rsid w:val="00F70947"/>
    <w:rsid w:val="00F70968"/>
    <w:rsid w:val="00F709EA"/>
    <w:rsid w:val="00F70A70"/>
    <w:rsid w:val="00F70BB9"/>
    <w:rsid w:val="00F70D11"/>
    <w:rsid w:val="00F71133"/>
    <w:rsid w:val="00F712C9"/>
    <w:rsid w:val="00F7135C"/>
    <w:rsid w:val="00F713A2"/>
    <w:rsid w:val="00F715F5"/>
    <w:rsid w:val="00F716AB"/>
    <w:rsid w:val="00F71FF1"/>
    <w:rsid w:val="00F720C5"/>
    <w:rsid w:val="00F7215E"/>
    <w:rsid w:val="00F721F3"/>
    <w:rsid w:val="00F72652"/>
    <w:rsid w:val="00F72681"/>
    <w:rsid w:val="00F726B5"/>
    <w:rsid w:val="00F72764"/>
    <w:rsid w:val="00F72BA0"/>
    <w:rsid w:val="00F72F07"/>
    <w:rsid w:val="00F7307C"/>
    <w:rsid w:val="00F7363E"/>
    <w:rsid w:val="00F73832"/>
    <w:rsid w:val="00F73912"/>
    <w:rsid w:val="00F73AA9"/>
    <w:rsid w:val="00F73B6E"/>
    <w:rsid w:val="00F73BA7"/>
    <w:rsid w:val="00F73C95"/>
    <w:rsid w:val="00F73C9F"/>
    <w:rsid w:val="00F73E23"/>
    <w:rsid w:val="00F73E28"/>
    <w:rsid w:val="00F740EF"/>
    <w:rsid w:val="00F741A2"/>
    <w:rsid w:val="00F743EB"/>
    <w:rsid w:val="00F745F8"/>
    <w:rsid w:val="00F74738"/>
    <w:rsid w:val="00F749D9"/>
    <w:rsid w:val="00F74B3D"/>
    <w:rsid w:val="00F74B56"/>
    <w:rsid w:val="00F74C4F"/>
    <w:rsid w:val="00F74D38"/>
    <w:rsid w:val="00F74D46"/>
    <w:rsid w:val="00F74FF9"/>
    <w:rsid w:val="00F750CC"/>
    <w:rsid w:val="00F754B3"/>
    <w:rsid w:val="00F756E3"/>
    <w:rsid w:val="00F75879"/>
    <w:rsid w:val="00F759FD"/>
    <w:rsid w:val="00F75FE4"/>
    <w:rsid w:val="00F76053"/>
    <w:rsid w:val="00F760F4"/>
    <w:rsid w:val="00F766AD"/>
    <w:rsid w:val="00F767A7"/>
    <w:rsid w:val="00F76BD6"/>
    <w:rsid w:val="00F76E0A"/>
    <w:rsid w:val="00F76F57"/>
    <w:rsid w:val="00F77240"/>
    <w:rsid w:val="00F776DC"/>
    <w:rsid w:val="00F77792"/>
    <w:rsid w:val="00F7786C"/>
    <w:rsid w:val="00F778E5"/>
    <w:rsid w:val="00F7790A"/>
    <w:rsid w:val="00F77923"/>
    <w:rsid w:val="00F8025A"/>
    <w:rsid w:val="00F80E39"/>
    <w:rsid w:val="00F80E5B"/>
    <w:rsid w:val="00F8132F"/>
    <w:rsid w:val="00F81575"/>
    <w:rsid w:val="00F81630"/>
    <w:rsid w:val="00F81691"/>
    <w:rsid w:val="00F81ED7"/>
    <w:rsid w:val="00F82014"/>
    <w:rsid w:val="00F820DB"/>
    <w:rsid w:val="00F821DD"/>
    <w:rsid w:val="00F8256F"/>
    <w:rsid w:val="00F8273A"/>
    <w:rsid w:val="00F829AF"/>
    <w:rsid w:val="00F82B02"/>
    <w:rsid w:val="00F82D84"/>
    <w:rsid w:val="00F82D9D"/>
    <w:rsid w:val="00F830E9"/>
    <w:rsid w:val="00F832A7"/>
    <w:rsid w:val="00F833A2"/>
    <w:rsid w:val="00F833A8"/>
    <w:rsid w:val="00F839B9"/>
    <w:rsid w:val="00F83A0F"/>
    <w:rsid w:val="00F83BFF"/>
    <w:rsid w:val="00F83CEC"/>
    <w:rsid w:val="00F8412E"/>
    <w:rsid w:val="00F841E3"/>
    <w:rsid w:val="00F84402"/>
    <w:rsid w:val="00F84642"/>
    <w:rsid w:val="00F84717"/>
    <w:rsid w:val="00F8495C"/>
    <w:rsid w:val="00F849A7"/>
    <w:rsid w:val="00F84A70"/>
    <w:rsid w:val="00F84D80"/>
    <w:rsid w:val="00F84DA2"/>
    <w:rsid w:val="00F84E1D"/>
    <w:rsid w:val="00F851F4"/>
    <w:rsid w:val="00F85201"/>
    <w:rsid w:val="00F853DD"/>
    <w:rsid w:val="00F85573"/>
    <w:rsid w:val="00F859B9"/>
    <w:rsid w:val="00F85A4F"/>
    <w:rsid w:val="00F85BD4"/>
    <w:rsid w:val="00F860D3"/>
    <w:rsid w:val="00F8612F"/>
    <w:rsid w:val="00F861B1"/>
    <w:rsid w:val="00F862FB"/>
    <w:rsid w:val="00F8632A"/>
    <w:rsid w:val="00F86369"/>
    <w:rsid w:val="00F86584"/>
    <w:rsid w:val="00F865B3"/>
    <w:rsid w:val="00F86728"/>
    <w:rsid w:val="00F8698A"/>
    <w:rsid w:val="00F86AD6"/>
    <w:rsid w:val="00F86BBC"/>
    <w:rsid w:val="00F86C43"/>
    <w:rsid w:val="00F86EE9"/>
    <w:rsid w:val="00F86EEC"/>
    <w:rsid w:val="00F87067"/>
    <w:rsid w:val="00F87197"/>
    <w:rsid w:val="00F87345"/>
    <w:rsid w:val="00F873B0"/>
    <w:rsid w:val="00F87411"/>
    <w:rsid w:val="00F877B1"/>
    <w:rsid w:val="00F87B17"/>
    <w:rsid w:val="00F87C91"/>
    <w:rsid w:val="00F87D36"/>
    <w:rsid w:val="00F87D9D"/>
    <w:rsid w:val="00F87E98"/>
    <w:rsid w:val="00F9027E"/>
    <w:rsid w:val="00F90424"/>
    <w:rsid w:val="00F90504"/>
    <w:rsid w:val="00F9050D"/>
    <w:rsid w:val="00F9063E"/>
    <w:rsid w:val="00F9085F"/>
    <w:rsid w:val="00F90BCD"/>
    <w:rsid w:val="00F90E5E"/>
    <w:rsid w:val="00F9107F"/>
    <w:rsid w:val="00F910B1"/>
    <w:rsid w:val="00F911C3"/>
    <w:rsid w:val="00F9179D"/>
    <w:rsid w:val="00F917FD"/>
    <w:rsid w:val="00F91BE9"/>
    <w:rsid w:val="00F91E3D"/>
    <w:rsid w:val="00F92414"/>
    <w:rsid w:val="00F928E8"/>
    <w:rsid w:val="00F929AF"/>
    <w:rsid w:val="00F92B7F"/>
    <w:rsid w:val="00F92BE0"/>
    <w:rsid w:val="00F92CDE"/>
    <w:rsid w:val="00F92D0A"/>
    <w:rsid w:val="00F92D6B"/>
    <w:rsid w:val="00F92F9A"/>
    <w:rsid w:val="00F9309D"/>
    <w:rsid w:val="00F931A9"/>
    <w:rsid w:val="00F9325E"/>
    <w:rsid w:val="00F9334B"/>
    <w:rsid w:val="00F9344A"/>
    <w:rsid w:val="00F934CF"/>
    <w:rsid w:val="00F93507"/>
    <w:rsid w:val="00F935BD"/>
    <w:rsid w:val="00F93734"/>
    <w:rsid w:val="00F9395A"/>
    <w:rsid w:val="00F93C74"/>
    <w:rsid w:val="00F9400B"/>
    <w:rsid w:val="00F941E9"/>
    <w:rsid w:val="00F9430E"/>
    <w:rsid w:val="00F94404"/>
    <w:rsid w:val="00F9447C"/>
    <w:rsid w:val="00F94557"/>
    <w:rsid w:val="00F9470A"/>
    <w:rsid w:val="00F9470E"/>
    <w:rsid w:val="00F9489E"/>
    <w:rsid w:val="00F94A86"/>
    <w:rsid w:val="00F94AA7"/>
    <w:rsid w:val="00F94CBE"/>
    <w:rsid w:val="00F94E48"/>
    <w:rsid w:val="00F955A7"/>
    <w:rsid w:val="00F95750"/>
    <w:rsid w:val="00F95942"/>
    <w:rsid w:val="00F95ACE"/>
    <w:rsid w:val="00F95C82"/>
    <w:rsid w:val="00F95E09"/>
    <w:rsid w:val="00F95FD2"/>
    <w:rsid w:val="00F9603B"/>
    <w:rsid w:val="00F96137"/>
    <w:rsid w:val="00F9619C"/>
    <w:rsid w:val="00F963E5"/>
    <w:rsid w:val="00F964CD"/>
    <w:rsid w:val="00F96D03"/>
    <w:rsid w:val="00F96DC0"/>
    <w:rsid w:val="00F970B0"/>
    <w:rsid w:val="00F97141"/>
    <w:rsid w:val="00F97166"/>
    <w:rsid w:val="00F975AC"/>
    <w:rsid w:val="00F97635"/>
    <w:rsid w:val="00F97671"/>
    <w:rsid w:val="00F976A3"/>
    <w:rsid w:val="00F976FB"/>
    <w:rsid w:val="00F9776C"/>
    <w:rsid w:val="00F97995"/>
    <w:rsid w:val="00F97ABB"/>
    <w:rsid w:val="00F97FB6"/>
    <w:rsid w:val="00FA015E"/>
    <w:rsid w:val="00FA036E"/>
    <w:rsid w:val="00FA0514"/>
    <w:rsid w:val="00FA0517"/>
    <w:rsid w:val="00FA0757"/>
    <w:rsid w:val="00FA07CA"/>
    <w:rsid w:val="00FA0815"/>
    <w:rsid w:val="00FA09A5"/>
    <w:rsid w:val="00FA0AE0"/>
    <w:rsid w:val="00FA0BD7"/>
    <w:rsid w:val="00FA0C75"/>
    <w:rsid w:val="00FA0C7E"/>
    <w:rsid w:val="00FA0D62"/>
    <w:rsid w:val="00FA0DA0"/>
    <w:rsid w:val="00FA0E3B"/>
    <w:rsid w:val="00FA1018"/>
    <w:rsid w:val="00FA1052"/>
    <w:rsid w:val="00FA10D6"/>
    <w:rsid w:val="00FA1374"/>
    <w:rsid w:val="00FA13DC"/>
    <w:rsid w:val="00FA15FA"/>
    <w:rsid w:val="00FA1602"/>
    <w:rsid w:val="00FA162D"/>
    <w:rsid w:val="00FA173A"/>
    <w:rsid w:val="00FA1B96"/>
    <w:rsid w:val="00FA1CE0"/>
    <w:rsid w:val="00FA1EA6"/>
    <w:rsid w:val="00FA1EA8"/>
    <w:rsid w:val="00FA2143"/>
    <w:rsid w:val="00FA2401"/>
    <w:rsid w:val="00FA2540"/>
    <w:rsid w:val="00FA258E"/>
    <w:rsid w:val="00FA274E"/>
    <w:rsid w:val="00FA28FA"/>
    <w:rsid w:val="00FA291C"/>
    <w:rsid w:val="00FA2D5F"/>
    <w:rsid w:val="00FA2F76"/>
    <w:rsid w:val="00FA327D"/>
    <w:rsid w:val="00FA36D2"/>
    <w:rsid w:val="00FA3899"/>
    <w:rsid w:val="00FA38D6"/>
    <w:rsid w:val="00FA3E10"/>
    <w:rsid w:val="00FA3F7C"/>
    <w:rsid w:val="00FA40CD"/>
    <w:rsid w:val="00FA43C2"/>
    <w:rsid w:val="00FA46FD"/>
    <w:rsid w:val="00FA474F"/>
    <w:rsid w:val="00FA47B3"/>
    <w:rsid w:val="00FA4959"/>
    <w:rsid w:val="00FA4B97"/>
    <w:rsid w:val="00FA4C4D"/>
    <w:rsid w:val="00FA4D92"/>
    <w:rsid w:val="00FA4E91"/>
    <w:rsid w:val="00FA51FE"/>
    <w:rsid w:val="00FA52F0"/>
    <w:rsid w:val="00FA537F"/>
    <w:rsid w:val="00FA5403"/>
    <w:rsid w:val="00FA54A6"/>
    <w:rsid w:val="00FA54DC"/>
    <w:rsid w:val="00FA5736"/>
    <w:rsid w:val="00FA596F"/>
    <w:rsid w:val="00FA5CE5"/>
    <w:rsid w:val="00FA5E9A"/>
    <w:rsid w:val="00FA5F1E"/>
    <w:rsid w:val="00FA6312"/>
    <w:rsid w:val="00FA63C1"/>
    <w:rsid w:val="00FA6551"/>
    <w:rsid w:val="00FA6772"/>
    <w:rsid w:val="00FA67D1"/>
    <w:rsid w:val="00FA6925"/>
    <w:rsid w:val="00FA6989"/>
    <w:rsid w:val="00FA6A19"/>
    <w:rsid w:val="00FA6CB4"/>
    <w:rsid w:val="00FA6D7D"/>
    <w:rsid w:val="00FA708A"/>
    <w:rsid w:val="00FA722A"/>
    <w:rsid w:val="00FA73D4"/>
    <w:rsid w:val="00FA786D"/>
    <w:rsid w:val="00FA7A06"/>
    <w:rsid w:val="00FA7A63"/>
    <w:rsid w:val="00FA7D28"/>
    <w:rsid w:val="00FA7E11"/>
    <w:rsid w:val="00FA7E34"/>
    <w:rsid w:val="00FB0550"/>
    <w:rsid w:val="00FB0662"/>
    <w:rsid w:val="00FB0B82"/>
    <w:rsid w:val="00FB0C35"/>
    <w:rsid w:val="00FB10DF"/>
    <w:rsid w:val="00FB1687"/>
    <w:rsid w:val="00FB16B3"/>
    <w:rsid w:val="00FB16E1"/>
    <w:rsid w:val="00FB1877"/>
    <w:rsid w:val="00FB18C1"/>
    <w:rsid w:val="00FB1ADA"/>
    <w:rsid w:val="00FB20FB"/>
    <w:rsid w:val="00FB265F"/>
    <w:rsid w:val="00FB26F0"/>
    <w:rsid w:val="00FB27D3"/>
    <w:rsid w:val="00FB2882"/>
    <w:rsid w:val="00FB2CA2"/>
    <w:rsid w:val="00FB2CC9"/>
    <w:rsid w:val="00FB3004"/>
    <w:rsid w:val="00FB359F"/>
    <w:rsid w:val="00FB3722"/>
    <w:rsid w:val="00FB373C"/>
    <w:rsid w:val="00FB3777"/>
    <w:rsid w:val="00FB391F"/>
    <w:rsid w:val="00FB3A2D"/>
    <w:rsid w:val="00FB3ED6"/>
    <w:rsid w:val="00FB42E9"/>
    <w:rsid w:val="00FB453D"/>
    <w:rsid w:val="00FB48D5"/>
    <w:rsid w:val="00FB4992"/>
    <w:rsid w:val="00FB4BA9"/>
    <w:rsid w:val="00FB4C6E"/>
    <w:rsid w:val="00FB4E46"/>
    <w:rsid w:val="00FB4E76"/>
    <w:rsid w:val="00FB50D6"/>
    <w:rsid w:val="00FB522B"/>
    <w:rsid w:val="00FB59B6"/>
    <w:rsid w:val="00FB59E3"/>
    <w:rsid w:val="00FB5B9A"/>
    <w:rsid w:val="00FB5DA7"/>
    <w:rsid w:val="00FB5DF1"/>
    <w:rsid w:val="00FB6209"/>
    <w:rsid w:val="00FB626B"/>
    <w:rsid w:val="00FB62CE"/>
    <w:rsid w:val="00FB6538"/>
    <w:rsid w:val="00FB6606"/>
    <w:rsid w:val="00FB6735"/>
    <w:rsid w:val="00FB6B0D"/>
    <w:rsid w:val="00FB6BCF"/>
    <w:rsid w:val="00FB6D4B"/>
    <w:rsid w:val="00FB6DF3"/>
    <w:rsid w:val="00FB6FDC"/>
    <w:rsid w:val="00FB7027"/>
    <w:rsid w:val="00FB7045"/>
    <w:rsid w:val="00FB71AE"/>
    <w:rsid w:val="00FB75DA"/>
    <w:rsid w:val="00FB7978"/>
    <w:rsid w:val="00FB7988"/>
    <w:rsid w:val="00FB7DB3"/>
    <w:rsid w:val="00FC028C"/>
    <w:rsid w:val="00FC030A"/>
    <w:rsid w:val="00FC04C5"/>
    <w:rsid w:val="00FC04D4"/>
    <w:rsid w:val="00FC0542"/>
    <w:rsid w:val="00FC06D3"/>
    <w:rsid w:val="00FC071F"/>
    <w:rsid w:val="00FC07D9"/>
    <w:rsid w:val="00FC092C"/>
    <w:rsid w:val="00FC09FE"/>
    <w:rsid w:val="00FC0C02"/>
    <w:rsid w:val="00FC0C35"/>
    <w:rsid w:val="00FC0CA7"/>
    <w:rsid w:val="00FC0D7A"/>
    <w:rsid w:val="00FC0D8C"/>
    <w:rsid w:val="00FC0F4A"/>
    <w:rsid w:val="00FC1067"/>
    <w:rsid w:val="00FC114F"/>
    <w:rsid w:val="00FC135C"/>
    <w:rsid w:val="00FC13F7"/>
    <w:rsid w:val="00FC145F"/>
    <w:rsid w:val="00FC14BB"/>
    <w:rsid w:val="00FC14F5"/>
    <w:rsid w:val="00FC156E"/>
    <w:rsid w:val="00FC17CE"/>
    <w:rsid w:val="00FC17F0"/>
    <w:rsid w:val="00FC1B90"/>
    <w:rsid w:val="00FC1BB6"/>
    <w:rsid w:val="00FC1BF8"/>
    <w:rsid w:val="00FC1EC1"/>
    <w:rsid w:val="00FC2041"/>
    <w:rsid w:val="00FC220E"/>
    <w:rsid w:val="00FC261A"/>
    <w:rsid w:val="00FC2782"/>
    <w:rsid w:val="00FC2BAC"/>
    <w:rsid w:val="00FC31D9"/>
    <w:rsid w:val="00FC33AC"/>
    <w:rsid w:val="00FC33D3"/>
    <w:rsid w:val="00FC34E4"/>
    <w:rsid w:val="00FC36AD"/>
    <w:rsid w:val="00FC371B"/>
    <w:rsid w:val="00FC3752"/>
    <w:rsid w:val="00FC3760"/>
    <w:rsid w:val="00FC377F"/>
    <w:rsid w:val="00FC3C7F"/>
    <w:rsid w:val="00FC3FBD"/>
    <w:rsid w:val="00FC4027"/>
    <w:rsid w:val="00FC4552"/>
    <w:rsid w:val="00FC462C"/>
    <w:rsid w:val="00FC471E"/>
    <w:rsid w:val="00FC4AE4"/>
    <w:rsid w:val="00FC4B2A"/>
    <w:rsid w:val="00FC4EEF"/>
    <w:rsid w:val="00FC5164"/>
    <w:rsid w:val="00FC5247"/>
    <w:rsid w:val="00FC52EA"/>
    <w:rsid w:val="00FC54FB"/>
    <w:rsid w:val="00FC5572"/>
    <w:rsid w:val="00FC5590"/>
    <w:rsid w:val="00FC5A36"/>
    <w:rsid w:val="00FC5B3A"/>
    <w:rsid w:val="00FC5E3A"/>
    <w:rsid w:val="00FC5E4E"/>
    <w:rsid w:val="00FC5F17"/>
    <w:rsid w:val="00FC61CA"/>
    <w:rsid w:val="00FC628A"/>
    <w:rsid w:val="00FC6338"/>
    <w:rsid w:val="00FC6589"/>
    <w:rsid w:val="00FC65A5"/>
    <w:rsid w:val="00FC65CA"/>
    <w:rsid w:val="00FC7092"/>
    <w:rsid w:val="00FC7138"/>
    <w:rsid w:val="00FC75AC"/>
    <w:rsid w:val="00FC75C3"/>
    <w:rsid w:val="00FC76CB"/>
    <w:rsid w:val="00FC77DA"/>
    <w:rsid w:val="00FC7AE6"/>
    <w:rsid w:val="00FC7E45"/>
    <w:rsid w:val="00FD008B"/>
    <w:rsid w:val="00FD0156"/>
    <w:rsid w:val="00FD0166"/>
    <w:rsid w:val="00FD043D"/>
    <w:rsid w:val="00FD051A"/>
    <w:rsid w:val="00FD0570"/>
    <w:rsid w:val="00FD0636"/>
    <w:rsid w:val="00FD0787"/>
    <w:rsid w:val="00FD09BF"/>
    <w:rsid w:val="00FD09FB"/>
    <w:rsid w:val="00FD0A21"/>
    <w:rsid w:val="00FD0A99"/>
    <w:rsid w:val="00FD0B33"/>
    <w:rsid w:val="00FD0CE3"/>
    <w:rsid w:val="00FD1070"/>
    <w:rsid w:val="00FD123D"/>
    <w:rsid w:val="00FD17C6"/>
    <w:rsid w:val="00FD1DE5"/>
    <w:rsid w:val="00FD1E61"/>
    <w:rsid w:val="00FD1ECE"/>
    <w:rsid w:val="00FD22C7"/>
    <w:rsid w:val="00FD2300"/>
    <w:rsid w:val="00FD24CD"/>
    <w:rsid w:val="00FD262C"/>
    <w:rsid w:val="00FD271B"/>
    <w:rsid w:val="00FD27ED"/>
    <w:rsid w:val="00FD2895"/>
    <w:rsid w:val="00FD2CC7"/>
    <w:rsid w:val="00FD2D59"/>
    <w:rsid w:val="00FD2DE2"/>
    <w:rsid w:val="00FD325D"/>
    <w:rsid w:val="00FD34C5"/>
    <w:rsid w:val="00FD377A"/>
    <w:rsid w:val="00FD3785"/>
    <w:rsid w:val="00FD383F"/>
    <w:rsid w:val="00FD3AF3"/>
    <w:rsid w:val="00FD3DBC"/>
    <w:rsid w:val="00FD3FE6"/>
    <w:rsid w:val="00FD4658"/>
    <w:rsid w:val="00FD48E6"/>
    <w:rsid w:val="00FD4B58"/>
    <w:rsid w:val="00FD4F44"/>
    <w:rsid w:val="00FD4F4A"/>
    <w:rsid w:val="00FD513C"/>
    <w:rsid w:val="00FD52AB"/>
    <w:rsid w:val="00FD53FB"/>
    <w:rsid w:val="00FD5644"/>
    <w:rsid w:val="00FD56E8"/>
    <w:rsid w:val="00FD5730"/>
    <w:rsid w:val="00FD5834"/>
    <w:rsid w:val="00FD587A"/>
    <w:rsid w:val="00FD58A0"/>
    <w:rsid w:val="00FD5908"/>
    <w:rsid w:val="00FD59B7"/>
    <w:rsid w:val="00FD5D83"/>
    <w:rsid w:val="00FD5E11"/>
    <w:rsid w:val="00FD6101"/>
    <w:rsid w:val="00FD628D"/>
    <w:rsid w:val="00FD6291"/>
    <w:rsid w:val="00FD6432"/>
    <w:rsid w:val="00FD6612"/>
    <w:rsid w:val="00FD6801"/>
    <w:rsid w:val="00FD6835"/>
    <w:rsid w:val="00FD6885"/>
    <w:rsid w:val="00FD68E1"/>
    <w:rsid w:val="00FD68F6"/>
    <w:rsid w:val="00FD6BDE"/>
    <w:rsid w:val="00FD6CD2"/>
    <w:rsid w:val="00FD6CF1"/>
    <w:rsid w:val="00FD6D40"/>
    <w:rsid w:val="00FD70E8"/>
    <w:rsid w:val="00FD756E"/>
    <w:rsid w:val="00FD78DC"/>
    <w:rsid w:val="00FD7956"/>
    <w:rsid w:val="00FD798A"/>
    <w:rsid w:val="00FD7CA1"/>
    <w:rsid w:val="00FD7F3B"/>
    <w:rsid w:val="00FD7F4F"/>
    <w:rsid w:val="00FD7F75"/>
    <w:rsid w:val="00FD7FDC"/>
    <w:rsid w:val="00FD7FF6"/>
    <w:rsid w:val="00FE012F"/>
    <w:rsid w:val="00FE03F6"/>
    <w:rsid w:val="00FE053F"/>
    <w:rsid w:val="00FE0837"/>
    <w:rsid w:val="00FE0925"/>
    <w:rsid w:val="00FE0AF4"/>
    <w:rsid w:val="00FE0E4E"/>
    <w:rsid w:val="00FE10CD"/>
    <w:rsid w:val="00FE1206"/>
    <w:rsid w:val="00FE1557"/>
    <w:rsid w:val="00FE16B2"/>
    <w:rsid w:val="00FE1705"/>
    <w:rsid w:val="00FE1799"/>
    <w:rsid w:val="00FE1A6B"/>
    <w:rsid w:val="00FE1C0B"/>
    <w:rsid w:val="00FE1F09"/>
    <w:rsid w:val="00FE1FC2"/>
    <w:rsid w:val="00FE203A"/>
    <w:rsid w:val="00FE2133"/>
    <w:rsid w:val="00FE2708"/>
    <w:rsid w:val="00FE2746"/>
    <w:rsid w:val="00FE285C"/>
    <w:rsid w:val="00FE28B8"/>
    <w:rsid w:val="00FE29E4"/>
    <w:rsid w:val="00FE29F4"/>
    <w:rsid w:val="00FE2B6D"/>
    <w:rsid w:val="00FE2C5A"/>
    <w:rsid w:val="00FE2DE8"/>
    <w:rsid w:val="00FE317D"/>
    <w:rsid w:val="00FE335B"/>
    <w:rsid w:val="00FE336F"/>
    <w:rsid w:val="00FE34A3"/>
    <w:rsid w:val="00FE3515"/>
    <w:rsid w:val="00FE37B0"/>
    <w:rsid w:val="00FE3C12"/>
    <w:rsid w:val="00FE3E2C"/>
    <w:rsid w:val="00FE3E49"/>
    <w:rsid w:val="00FE3FAF"/>
    <w:rsid w:val="00FE43DD"/>
    <w:rsid w:val="00FE4871"/>
    <w:rsid w:val="00FE48C4"/>
    <w:rsid w:val="00FE4BE8"/>
    <w:rsid w:val="00FE4D12"/>
    <w:rsid w:val="00FE4FB8"/>
    <w:rsid w:val="00FE5034"/>
    <w:rsid w:val="00FE5112"/>
    <w:rsid w:val="00FE528C"/>
    <w:rsid w:val="00FE54AA"/>
    <w:rsid w:val="00FE556E"/>
    <w:rsid w:val="00FE55F7"/>
    <w:rsid w:val="00FE5632"/>
    <w:rsid w:val="00FE58CE"/>
    <w:rsid w:val="00FE58D7"/>
    <w:rsid w:val="00FE58DE"/>
    <w:rsid w:val="00FE59BF"/>
    <w:rsid w:val="00FE5C28"/>
    <w:rsid w:val="00FE6161"/>
    <w:rsid w:val="00FE624A"/>
    <w:rsid w:val="00FE62A7"/>
    <w:rsid w:val="00FE6349"/>
    <w:rsid w:val="00FE6650"/>
    <w:rsid w:val="00FE675A"/>
    <w:rsid w:val="00FE6A76"/>
    <w:rsid w:val="00FE6D5C"/>
    <w:rsid w:val="00FE6E82"/>
    <w:rsid w:val="00FE7035"/>
    <w:rsid w:val="00FE7476"/>
    <w:rsid w:val="00FE75A8"/>
    <w:rsid w:val="00FE771B"/>
    <w:rsid w:val="00FE780C"/>
    <w:rsid w:val="00FE7917"/>
    <w:rsid w:val="00FE7E08"/>
    <w:rsid w:val="00FE7E4D"/>
    <w:rsid w:val="00FF02CA"/>
    <w:rsid w:val="00FF06D4"/>
    <w:rsid w:val="00FF0BB6"/>
    <w:rsid w:val="00FF0F36"/>
    <w:rsid w:val="00FF1039"/>
    <w:rsid w:val="00FF118D"/>
    <w:rsid w:val="00FF11A5"/>
    <w:rsid w:val="00FF11BD"/>
    <w:rsid w:val="00FF11F9"/>
    <w:rsid w:val="00FF12CD"/>
    <w:rsid w:val="00FF1417"/>
    <w:rsid w:val="00FF144F"/>
    <w:rsid w:val="00FF18D1"/>
    <w:rsid w:val="00FF1A7E"/>
    <w:rsid w:val="00FF1EC9"/>
    <w:rsid w:val="00FF2134"/>
    <w:rsid w:val="00FF21DC"/>
    <w:rsid w:val="00FF2261"/>
    <w:rsid w:val="00FF2573"/>
    <w:rsid w:val="00FF2652"/>
    <w:rsid w:val="00FF26E0"/>
    <w:rsid w:val="00FF2935"/>
    <w:rsid w:val="00FF2A5F"/>
    <w:rsid w:val="00FF2B95"/>
    <w:rsid w:val="00FF2CF5"/>
    <w:rsid w:val="00FF2F57"/>
    <w:rsid w:val="00FF2FED"/>
    <w:rsid w:val="00FF304A"/>
    <w:rsid w:val="00FF3179"/>
    <w:rsid w:val="00FF31B1"/>
    <w:rsid w:val="00FF327F"/>
    <w:rsid w:val="00FF355C"/>
    <w:rsid w:val="00FF35DA"/>
    <w:rsid w:val="00FF36E3"/>
    <w:rsid w:val="00FF375A"/>
    <w:rsid w:val="00FF37E3"/>
    <w:rsid w:val="00FF3922"/>
    <w:rsid w:val="00FF3CC4"/>
    <w:rsid w:val="00FF3ECA"/>
    <w:rsid w:val="00FF3FD2"/>
    <w:rsid w:val="00FF3FE5"/>
    <w:rsid w:val="00FF4053"/>
    <w:rsid w:val="00FF460C"/>
    <w:rsid w:val="00FF49E8"/>
    <w:rsid w:val="00FF4A16"/>
    <w:rsid w:val="00FF4A4F"/>
    <w:rsid w:val="00FF4AE9"/>
    <w:rsid w:val="00FF4BB0"/>
    <w:rsid w:val="00FF4D56"/>
    <w:rsid w:val="00FF4E04"/>
    <w:rsid w:val="00FF4FEB"/>
    <w:rsid w:val="00FF5511"/>
    <w:rsid w:val="00FF5687"/>
    <w:rsid w:val="00FF5741"/>
    <w:rsid w:val="00FF5795"/>
    <w:rsid w:val="00FF57DB"/>
    <w:rsid w:val="00FF5853"/>
    <w:rsid w:val="00FF5B38"/>
    <w:rsid w:val="00FF5B63"/>
    <w:rsid w:val="00FF5BAF"/>
    <w:rsid w:val="00FF5CA4"/>
    <w:rsid w:val="00FF5EF5"/>
    <w:rsid w:val="00FF5FE7"/>
    <w:rsid w:val="00FF60FB"/>
    <w:rsid w:val="00FF632B"/>
    <w:rsid w:val="00FF6590"/>
    <w:rsid w:val="00FF65B9"/>
    <w:rsid w:val="00FF67CB"/>
    <w:rsid w:val="00FF6813"/>
    <w:rsid w:val="00FF6870"/>
    <w:rsid w:val="00FF6A47"/>
    <w:rsid w:val="00FF6FC4"/>
    <w:rsid w:val="00FF7203"/>
    <w:rsid w:val="00FF75AD"/>
    <w:rsid w:val="00FF7680"/>
    <w:rsid w:val="00FF7705"/>
    <w:rsid w:val="00FF7B56"/>
    <w:rsid w:val="00FF7C5E"/>
    <w:rsid w:val="00FF7EEE"/>
    <w:rsid w:val="00FF7FF6"/>
  </w:rsids>
  <m:mathPr>
    <m:mathFont m:val="Cambria Math"/>
    <m:brkBin m:val="before"/>
    <m:brkBinSub m:val="--"/>
    <m:smallFrac m:val="0"/>
    <m:dispDef/>
    <m:lMargin m:val="0"/>
    <m:rMargin m:val="0"/>
    <m:defJc m:val="centerGroup"/>
    <m:wrapIndent m:val="1440"/>
    <m:intLim m:val="subSup"/>
    <m:naryLim m:val="undOvr"/>
  </m:mathPr>
  <w:themeFontLang w:val="en-GB"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fill="f" fillcolor="white" stroke="f">
      <v:fill color="white" on="f"/>
      <v:stroke on="f"/>
    </o:shapedefaults>
    <o:shapelayout v:ext="edit">
      <o:idmap v:ext="edit" data="1"/>
    </o:shapelayout>
  </w:shapeDefaults>
  <w:decimalSymbol w:val="."/>
  <w:listSeparator w:val=","/>
  <w14:docId w14:val="5F7205B2"/>
  <w14:discardImageEditingData/>
  <w15:docId w15:val="{EC0CE852-AE15-4BD8-B552-1C5BF5E1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mr-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30"/>
      <w:lang w:eastAsia="en-GB" w:bidi="ar-SA"/>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qFormat/>
    <w:pPr>
      <w:keepNext/>
      <w:jc w:val="left"/>
      <w:outlineLvl w:val="2"/>
    </w:pPr>
    <w:rPr>
      <w:b/>
      <w:sz w:val="28"/>
    </w:rPr>
  </w:style>
  <w:style w:type="paragraph" w:styleId="Heading4">
    <w:name w:val="heading 4"/>
    <w:basedOn w:val="Normal"/>
    <w:next w:val="Normal"/>
    <w:qFormat/>
    <w:pPr>
      <w:keepNext/>
      <w:jc w:val="center"/>
      <w:outlineLvl w:val="3"/>
    </w:pPr>
    <w:rPr>
      <w:b/>
      <w:i/>
      <w:sz w:val="28"/>
    </w:rPr>
  </w:style>
  <w:style w:type="paragraph" w:styleId="Heading5">
    <w:name w:val="heading 5"/>
    <w:basedOn w:val="Normal"/>
    <w:next w:val="Normal"/>
    <w:qFormat/>
    <w:pPr>
      <w:keepNext/>
      <w:jc w:val="center"/>
      <w:outlineLvl w:val="4"/>
    </w:pPr>
    <w:rPr>
      <w:sz w:val="36"/>
    </w:rPr>
  </w:style>
  <w:style w:type="paragraph" w:styleId="Heading6">
    <w:name w:val="heading 6"/>
    <w:basedOn w:val="Normal"/>
    <w:next w:val="Normal"/>
    <w:qFormat/>
    <w:pPr>
      <w:keepNext/>
      <w:ind w:right="-604"/>
      <w:jc w:val="center"/>
      <w:outlineLvl w:val="5"/>
    </w:pPr>
    <w:rPr>
      <w:b/>
      <w:i/>
      <w:sz w:val="28"/>
    </w:rPr>
  </w:style>
  <w:style w:type="paragraph" w:styleId="Heading7">
    <w:name w:val="heading 7"/>
    <w:basedOn w:val="Normal"/>
    <w:next w:val="Normal"/>
    <w:qFormat/>
    <w:pPr>
      <w:keepNext/>
      <w:ind w:right="-37"/>
      <w:outlineLvl w:val="6"/>
    </w:pPr>
    <w:rPr>
      <w:b/>
      <w:sz w:val="28"/>
    </w:rPr>
  </w:style>
  <w:style w:type="paragraph" w:styleId="Heading8">
    <w:name w:val="heading 8"/>
    <w:basedOn w:val="Normal"/>
    <w:next w:val="Normal"/>
    <w:qFormat/>
    <w:pPr>
      <w:keepNext/>
      <w:ind w:right="-888"/>
      <w:outlineLvl w:val="7"/>
    </w:pPr>
    <w:rPr>
      <w:b/>
    </w:rPr>
  </w:style>
  <w:style w:type="paragraph" w:styleId="Heading9">
    <w:name w:val="heading 9"/>
    <w:basedOn w:val="Normal"/>
    <w:next w:val="Normal"/>
    <w:qFormat/>
    <w:pPr>
      <w:keepNext/>
      <w:ind w:right="-746"/>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rPr>
      <w:sz w:val="28"/>
    </w:rPr>
  </w:style>
  <w:style w:type="character" w:styleId="Hyperlink">
    <w:name w:val="Hyperlink"/>
    <w:uiPriority w:val="99"/>
    <w:rPr>
      <w:color w:val="0000FF"/>
      <w:u w:val="single"/>
    </w:rPr>
  </w:style>
  <w:style w:type="paragraph" w:customStyle="1" w:styleId="SpreadOut">
    <w:name w:val="Spread Out"/>
    <w:basedOn w:val="Normal"/>
    <w:pPr>
      <w:jc w:val="center"/>
    </w:pPr>
    <w:rPr>
      <w:b/>
      <w:smallCaps/>
      <w:spacing w:val="60"/>
      <w:sz w:val="36"/>
    </w:rPr>
  </w:style>
  <w:style w:type="paragraph" w:customStyle="1" w:styleId="BoldCentred">
    <w:name w:val="Bold Centred"/>
    <w:basedOn w:val="Normal"/>
    <w:pPr>
      <w:jc w:val="center"/>
    </w:pPr>
    <w:rPr>
      <w:b/>
    </w:rPr>
  </w:style>
  <w:style w:type="paragraph" w:customStyle="1" w:styleId="BigTitle">
    <w:name w:val="Big Title"/>
    <w:basedOn w:val="Normal"/>
    <w:pPr>
      <w:jc w:val="center"/>
    </w:pPr>
    <w:rPr>
      <w:rFonts w:ascii="CooperBlack-WP" w:hAnsi="CooperBlack-WP"/>
      <w:b/>
      <w:sz w:val="48"/>
    </w:rPr>
  </w:style>
  <w:style w:type="paragraph" w:styleId="BodyText2">
    <w:name w:val="Body Text 2"/>
    <w:basedOn w:val="Normal"/>
    <w:pPr>
      <w:jc w:val="left"/>
    </w:pPr>
  </w:style>
  <w:style w:type="paragraph" w:styleId="BodyText3">
    <w:name w:val="Body Text 3"/>
    <w:basedOn w:val="Normal"/>
    <w:pPr>
      <w:jc w:val="left"/>
    </w:pPr>
    <w:rPr>
      <w:sz w:val="28"/>
    </w:rPr>
  </w:style>
  <w:style w:type="character" w:styleId="FollowedHyperlink">
    <w:name w:val="FollowedHyperlink"/>
    <w:rPr>
      <w:color w:val="800080"/>
      <w:u w:val="single"/>
    </w:rPr>
  </w:style>
  <w:style w:type="paragraph" w:styleId="BalloonText">
    <w:name w:val="Balloon Text"/>
    <w:basedOn w:val="Normal"/>
    <w:semiHidden/>
    <w:rsid w:val="00F36F29"/>
    <w:rPr>
      <w:rFonts w:ascii="Tahoma" w:hAnsi="Tahoma" w:cs="Tahoma"/>
      <w:sz w:val="16"/>
      <w:szCs w:val="16"/>
    </w:rPr>
  </w:style>
  <w:style w:type="character" w:customStyle="1" w:styleId="FooterChar">
    <w:name w:val="Footer Char"/>
    <w:link w:val="Footer"/>
    <w:uiPriority w:val="99"/>
    <w:rsid w:val="003F580C"/>
    <w:rPr>
      <w:sz w:val="30"/>
    </w:rPr>
  </w:style>
  <w:style w:type="character" w:customStyle="1" w:styleId="HeaderChar">
    <w:name w:val="Header Char"/>
    <w:link w:val="Header"/>
    <w:uiPriority w:val="99"/>
    <w:rsid w:val="003347DD"/>
    <w:rPr>
      <w:sz w:val="30"/>
    </w:rPr>
  </w:style>
  <w:style w:type="character" w:styleId="CommentReference">
    <w:name w:val="annotation reference"/>
    <w:uiPriority w:val="99"/>
    <w:semiHidden/>
    <w:unhideWhenUsed/>
    <w:rsid w:val="00114751"/>
    <w:rPr>
      <w:sz w:val="16"/>
      <w:szCs w:val="16"/>
    </w:rPr>
  </w:style>
  <w:style w:type="paragraph" w:styleId="CommentText">
    <w:name w:val="annotation text"/>
    <w:basedOn w:val="Normal"/>
    <w:link w:val="CommentTextChar"/>
    <w:uiPriority w:val="99"/>
    <w:semiHidden/>
    <w:unhideWhenUsed/>
    <w:rsid w:val="00114751"/>
    <w:rPr>
      <w:sz w:val="20"/>
    </w:rPr>
  </w:style>
  <w:style w:type="character" w:customStyle="1" w:styleId="CommentTextChar">
    <w:name w:val="Comment Text Char"/>
    <w:basedOn w:val="DefaultParagraphFont"/>
    <w:link w:val="CommentText"/>
    <w:uiPriority w:val="99"/>
    <w:semiHidden/>
    <w:rsid w:val="00114751"/>
  </w:style>
  <w:style w:type="paragraph" w:styleId="CommentSubject">
    <w:name w:val="annotation subject"/>
    <w:basedOn w:val="CommentText"/>
    <w:next w:val="CommentText"/>
    <w:link w:val="CommentSubjectChar"/>
    <w:uiPriority w:val="99"/>
    <w:semiHidden/>
    <w:unhideWhenUsed/>
    <w:rsid w:val="00114751"/>
    <w:rPr>
      <w:b/>
      <w:bCs/>
    </w:rPr>
  </w:style>
  <w:style w:type="character" w:customStyle="1" w:styleId="CommentSubjectChar">
    <w:name w:val="Comment Subject Char"/>
    <w:link w:val="CommentSubject"/>
    <w:uiPriority w:val="99"/>
    <w:semiHidden/>
    <w:rsid w:val="00114751"/>
    <w:rPr>
      <w:b/>
      <w:bCs/>
    </w:rPr>
  </w:style>
  <w:style w:type="character" w:customStyle="1" w:styleId="UnresolvedMention1">
    <w:name w:val="Unresolved Mention1"/>
    <w:uiPriority w:val="99"/>
    <w:semiHidden/>
    <w:unhideWhenUsed/>
    <w:rsid w:val="00DF4A58"/>
    <w:rPr>
      <w:color w:val="605E5C"/>
      <w:shd w:val="clear" w:color="auto" w:fill="E1DFDD"/>
    </w:rPr>
  </w:style>
  <w:style w:type="paragraph" w:styleId="Caption">
    <w:name w:val="caption"/>
    <w:basedOn w:val="Normal"/>
    <w:next w:val="Normal"/>
    <w:uiPriority w:val="35"/>
    <w:semiHidden/>
    <w:unhideWhenUsed/>
    <w:qFormat/>
    <w:rsid w:val="00261B12"/>
    <w:rPr>
      <w:b/>
      <w:bCs/>
      <w:sz w:val="20"/>
    </w:rPr>
  </w:style>
  <w:style w:type="paragraph" w:styleId="ListParagraph">
    <w:name w:val="List Paragraph"/>
    <w:basedOn w:val="Normal"/>
    <w:uiPriority w:val="34"/>
    <w:qFormat/>
    <w:rsid w:val="00B23172"/>
    <w:pPr>
      <w:ind w:left="720"/>
    </w:pPr>
  </w:style>
  <w:style w:type="paragraph" w:customStyle="1" w:styleId="ox-6e79ee026c-msonormal">
    <w:name w:val="ox-6e79ee026c-msonormal"/>
    <w:basedOn w:val="Normal"/>
    <w:rsid w:val="005A1C9C"/>
    <w:pPr>
      <w:spacing w:before="100" w:beforeAutospacing="1" w:after="100" w:afterAutospacing="1"/>
      <w:jc w:val="left"/>
    </w:pPr>
    <w:rPr>
      <w:sz w:val="24"/>
      <w:szCs w:val="24"/>
    </w:rPr>
  </w:style>
  <w:style w:type="paragraph" w:styleId="NormalWeb">
    <w:name w:val="Normal (Web)"/>
    <w:basedOn w:val="Normal"/>
    <w:uiPriority w:val="99"/>
    <w:unhideWhenUsed/>
    <w:rsid w:val="006C0C53"/>
    <w:pPr>
      <w:spacing w:before="100" w:beforeAutospacing="1" w:after="100" w:afterAutospacing="1"/>
      <w:jc w:val="left"/>
    </w:pPr>
    <w:rPr>
      <w:sz w:val="24"/>
      <w:szCs w:val="24"/>
      <w:lang w:eastAsia="zh-CN" w:bidi="mr-IN"/>
    </w:rPr>
  </w:style>
  <w:style w:type="character" w:customStyle="1" w:styleId="UnresolvedMention2">
    <w:name w:val="Unresolved Mention2"/>
    <w:basedOn w:val="DefaultParagraphFont"/>
    <w:uiPriority w:val="99"/>
    <w:semiHidden/>
    <w:unhideWhenUsed/>
    <w:rsid w:val="00942F1F"/>
    <w:rPr>
      <w:color w:val="605E5C"/>
      <w:shd w:val="clear" w:color="auto" w:fill="E1DFDD"/>
    </w:rPr>
  </w:style>
  <w:style w:type="character" w:styleId="Emphasis">
    <w:name w:val="Emphasis"/>
    <w:basedOn w:val="DefaultParagraphFont"/>
    <w:uiPriority w:val="20"/>
    <w:qFormat/>
    <w:rsid w:val="00795992"/>
    <w:rPr>
      <w:i/>
      <w:iCs/>
    </w:rPr>
  </w:style>
  <w:style w:type="character" w:customStyle="1" w:styleId="UnresolvedMention3">
    <w:name w:val="Unresolved Mention3"/>
    <w:basedOn w:val="DefaultParagraphFont"/>
    <w:uiPriority w:val="99"/>
    <w:semiHidden/>
    <w:unhideWhenUsed/>
    <w:rsid w:val="001D6BA1"/>
    <w:rPr>
      <w:color w:val="605E5C"/>
      <w:shd w:val="clear" w:color="auto" w:fill="E1DFDD"/>
    </w:rPr>
  </w:style>
  <w:style w:type="paragraph" w:styleId="NoSpacing">
    <w:name w:val="No Spacing"/>
    <w:link w:val="NoSpacingChar"/>
    <w:uiPriority w:val="1"/>
    <w:qFormat/>
    <w:rsid w:val="00977DA9"/>
    <w:rPr>
      <w:rFonts w:asciiTheme="minorHAnsi" w:eastAsiaTheme="minorEastAsia" w:hAnsiTheme="minorHAnsi" w:cstheme="minorBidi"/>
      <w:sz w:val="22"/>
      <w:szCs w:val="22"/>
      <w:lang w:val="en-US" w:eastAsia="en-US" w:bidi="ar-SA"/>
    </w:rPr>
  </w:style>
  <w:style w:type="character" w:customStyle="1" w:styleId="NoSpacingChar">
    <w:name w:val="No Spacing Char"/>
    <w:basedOn w:val="DefaultParagraphFont"/>
    <w:link w:val="NoSpacing"/>
    <w:uiPriority w:val="1"/>
    <w:rsid w:val="00977DA9"/>
    <w:rPr>
      <w:rFonts w:asciiTheme="minorHAnsi" w:eastAsiaTheme="minorEastAsia" w:hAnsiTheme="minorHAnsi" w:cstheme="minorBidi"/>
      <w:sz w:val="22"/>
      <w:szCs w:val="22"/>
      <w:lang w:val="en-US" w:eastAsia="en-US" w:bidi="ar-SA"/>
    </w:rPr>
  </w:style>
  <w:style w:type="character" w:customStyle="1" w:styleId="UnresolvedMention4">
    <w:name w:val="Unresolved Mention4"/>
    <w:basedOn w:val="DefaultParagraphFont"/>
    <w:uiPriority w:val="99"/>
    <w:semiHidden/>
    <w:unhideWhenUsed/>
    <w:rsid w:val="0000206A"/>
    <w:rPr>
      <w:color w:val="605E5C"/>
      <w:shd w:val="clear" w:color="auto" w:fill="E1DFDD"/>
    </w:rPr>
  </w:style>
  <w:style w:type="character" w:styleId="Strong">
    <w:name w:val="Strong"/>
    <w:basedOn w:val="DefaultParagraphFont"/>
    <w:uiPriority w:val="22"/>
    <w:qFormat/>
    <w:rsid w:val="00B64C0E"/>
    <w:rPr>
      <w:b/>
      <w:bCs/>
    </w:rPr>
  </w:style>
  <w:style w:type="character" w:customStyle="1" w:styleId="org">
    <w:name w:val="org"/>
    <w:basedOn w:val="DefaultParagraphFont"/>
    <w:rsid w:val="00971437"/>
  </w:style>
  <w:style w:type="character" w:customStyle="1" w:styleId="locality">
    <w:name w:val="locality"/>
    <w:basedOn w:val="DefaultParagraphFont"/>
    <w:rsid w:val="00971437"/>
  </w:style>
  <w:style w:type="character" w:customStyle="1" w:styleId="postal-code">
    <w:name w:val="postal-code"/>
    <w:basedOn w:val="DefaultParagraphFont"/>
    <w:rsid w:val="00971437"/>
  </w:style>
  <w:style w:type="table" w:styleId="TableGrid">
    <w:name w:val="Table Grid"/>
    <w:basedOn w:val="TableNormal"/>
    <w:uiPriority w:val="39"/>
    <w:rsid w:val="000A4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E4686"/>
    <w:pPr>
      <w:pBdr>
        <w:top w:val="single" w:sz="4" w:space="10" w:color="4472C4" w:themeColor="accent1"/>
        <w:bottom w:val="single" w:sz="4" w:space="10" w:color="4472C4" w:themeColor="accent1"/>
      </w:pBdr>
      <w:spacing w:before="360" w:after="360"/>
      <w:ind w:left="864" w:right="864"/>
      <w:jc w:val="center"/>
    </w:pPr>
    <w:rPr>
      <w:i/>
      <w:iCs/>
      <w:color w:val="4472C4" w:themeColor="accent1"/>
      <w:sz w:val="24"/>
      <w:szCs w:val="24"/>
      <w:lang w:eastAsia="en-US"/>
    </w:rPr>
  </w:style>
  <w:style w:type="character" w:customStyle="1" w:styleId="IntenseQuoteChar">
    <w:name w:val="Intense Quote Char"/>
    <w:basedOn w:val="DefaultParagraphFont"/>
    <w:link w:val="IntenseQuote"/>
    <w:uiPriority w:val="30"/>
    <w:rsid w:val="00DE4686"/>
    <w:rPr>
      <w:i/>
      <w:iCs/>
      <w:color w:val="4472C4" w:themeColor="accent1"/>
      <w:sz w:val="24"/>
      <w:szCs w:val="24"/>
      <w:lang w:eastAsia="en-US" w:bidi="ar-SA"/>
    </w:rPr>
  </w:style>
  <w:style w:type="paragraph" w:styleId="PlainText">
    <w:name w:val="Plain Text"/>
    <w:basedOn w:val="Normal"/>
    <w:link w:val="PlainTextChar"/>
    <w:uiPriority w:val="99"/>
    <w:semiHidden/>
    <w:unhideWhenUsed/>
    <w:rsid w:val="002C37DF"/>
    <w:pPr>
      <w:jc w:val="left"/>
    </w:pPr>
    <w:rPr>
      <w:rFonts w:ascii="Calibri" w:eastAsiaTheme="minorHAnsi" w:hAnsi="Calibri" w:cs="Latha"/>
      <w:sz w:val="22"/>
      <w:szCs w:val="21"/>
      <w:lang w:eastAsia="en-US" w:bidi="ta-IN"/>
    </w:rPr>
  </w:style>
  <w:style w:type="character" w:customStyle="1" w:styleId="PlainTextChar">
    <w:name w:val="Plain Text Char"/>
    <w:basedOn w:val="DefaultParagraphFont"/>
    <w:link w:val="PlainText"/>
    <w:uiPriority w:val="99"/>
    <w:semiHidden/>
    <w:rsid w:val="002C37DF"/>
    <w:rPr>
      <w:rFonts w:ascii="Calibri" w:eastAsiaTheme="minorHAnsi" w:hAnsi="Calibri" w:cs="Latha"/>
      <w:sz w:val="22"/>
      <w:szCs w:val="21"/>
      <w:lang w:eastAsia="en-US" w:bidi="ta-IN"/>
    </w:rPr>
  </w:style>
  <w:style w:type="character" w:customStyle="1" w:styleId="UnresolvedMention5">
    <w:name w:val="Unresolved Mention5"/>
    <w:basedOn w:val="DefaultParagraphFont"/>
    <w:uiPriority w:val="99"/>
    <w:semiHidden/>
    <w:unhideWhenUsed/>
    <w:rsid w:val="008B32F2"/>
    <w:rPr>
      <w:color w:val="605E5C"/>
      <w:shd w:val="clear" w:color="auto" w:fill="E1DFDD"/>
    </w:rPr>
  </w:style>
  <w:style w:type="character" w:customStyle="1" w:styleId="UnresolvedMention6">
    <w:name w:val="Unresolved Mention6"/>
    <w:basedOn w:val="DefaultParagraphFont"/>
    <w:uiPriority w:val="99"/>
    <w:semiHidden/>
    <w:unhideWhenUsed/>
    <w:rsid w:val="00F93507"/>
    <w:rPr>
      <w:color w:val="605E5C"/>
      <w:shd w:val="clear" w:color="auto" w:fill="E1DFDD"/>
    </w:rPr>
  </w:style>
  <w:style w:type="character" w:customStyle="1" w:styleId="UnresolvedMention7">
    <w:name w:val="Unresolved Mention7"/>
    <w:basedOn w:val="DefaultParagraphFont"/>
    <w:uiPriority w:val="99"/>
    <w:semiHidden/>
    <w:unhideWhenUsed/>
    <w:rsid w:val="001D50B0"/>
    <w:rPr>
      <w:color w:val="605E5C"/>
      <w:shd w:val="clear" w:color="auto" w:fill="E1DFDD"/>
    </w:rPr>
  </w:style>
  <w:style w:type="character" w:customStyle="1" w:styleId="UnresolvedMention8">
    <w:name w:val="Unresolved Mention8"/>
    <w:basedOn w:val="DefaultParagraphFont"/>
    <w:uiPriority w:val="99"/>
    <w:semiHidden/>
    <w:unhideWhenUsed/>
    <w:rsid w:val="00861EAA"/>
    <w:rPr>
      <w:color w:val="605E5C"/>
      <w:shd w:val="clear" w:color="auto" w:fill="E1DFDD"/>
    </w:rPr>
  </w:style>
  <w:style w:type="character" w:customStyle="1" w:styleId="UnresolvedMention9">
    <w:name w:val="Unresolved Mention9"/>
    <w:basedOn w:val="DefaultParagraphFont"/>
    <w:uiPriority w:val="99"/>
    <w:semiHidden/>
    <w:unhideWhenUsed/>
    <w:rsid w:val="004C01E5"/>
    <w:rPr>
      <w:color w:val="605E5C"/>
      <w:shd w:val="clear" w:color="auto" w:fill="E1DFDD"/>
    </w:rPr>
  </w:style>
  <w:style w:type="paragraph" w:customStyle="1" w:styleId="xxmsonormal">
    <w:name w:val="x_xmsonormal"/>
    <w:basedOn w:val="Normal"/>
    <w:rsid w:val="00ED615E"/>
    <w:pPr>
      <w:spacing w:before="100" w:beforeAutospacing="1" w:after="100" w:afterAutospacing="1"/>
      <w:jc w:val="left"/>
    </w:pPr>
    <w:rPr>
      <w:sz w:val="24"/>
      <w:szCs w:val="24"/>
    </w:rPr>
  </w:style>
  <w:style w:type="paragraph" w:customStyle="1" w:styleId="xmsonormal">
    <w:name w:val="x_msonormal"/>
    <w:basedOn w:val="Normal"/>
    <w:rsid w:val="0043705D"/>
    <w:pPr>
      <w:spacing w:before="100" w:beforeAutospacing="1" w:after="100" w:afterAutospacing="1"/>
      <w:jc w:val="left"/>
    </w:pPr>
    <w:rPr>
      <w:sz w:val="24"/>
      <w:szCs w:val="24"/>
    </w:rPr>
  </w:style>
  <w:style w:type="character" w:customStyle="1" w:styleId="UnresolvedMention10">
    <w:name w:val="Unresolved Mention10"/>
    <w:basedOn w:val="DefaultParagraphFont"/>
    <w:uiPriority w:val="99"/>
    <w:semiHidden/>
    <w:unhideWhenUsed/>
    <w:rsid w:val="00672099"/>
    <w:rPr>
      <w:color w:val="605E5C"/>
      <w:shd w:val="clear" w:color="auto" w:fill="E1DFDD"/>
    </w:rPr>
  </w:style>
  <w:style w:type="paragraph" w:customStyle="1" w:styleId="xxxmsonormal">
    <w:name w:val="x_xxmsonormal"/>
    <w:basedOn w:val="Normal"/>
    <w:rsid w:val="00781FF9"/>
    <w:pPr>
      <w:spacing w:before="100" w:beforeAutospacing="1" w:after="100" w:afterAutospacing="1"/>
      <w:jc w:val="left"/>
    </w:pPr>
    <w:rPr>
      <w:sz w:val="24"/>
      <w:szCs w:val="24"/>
    </w:rPr>
  </w:style>
  <w:style w:type="character" w:customStyle="1" w:styleId="Heading2Char">
    <w:name w:val="Heading 2 Char"/>
    <w:link w:val="Heading2"/>
    <w:uiPriority w:val="9"/>
    <w:rsid w:val="00511AB9"/>
    <w:rPr>
      <w:b/>
      <w:sz w:val="30"/>
      <w:lang w:eastAsia="en-GB" w:bidi="ar-SA"/>
    </w:rPr>
  </w:style>
  <w:style w:type="character" w:customStyle="1" w:styleId="Heading1Char">
    <w:name w:val="Heading 1 Char"/>
    <w:link w:val="Heading1"/>
    <w:rsid w:val="00511AB9"/>
    <w:rPr>
      <w:rFonts w:ascii="Arial" w:hAnsi="Arial"/>
      <w:b/>
      <w:kern w:val="28"/>
      <w:sz w:val="28"/>
      <w:lang w:eastAsia="en-GB" w:bidi="ar-SA"/>
    </w:rPr>
  </w:style>
  <w:style w:type="character" w:customStyle="1" w:styleId="mark3ukzcvjgx">
    <w:name w:val="mark3ukzcvjgx"/>
    <w:basedOn w:val="DefaultParagraphFont"/>
    <w:rsid w:val="00AE1B05"/>
  </w:style>
  <w:style w:type="character" w:customStyle="1" w:styleId="markmf9y7n9yz">
    <w:name w:val="markmf9y7n9yz"/>
    <w:basedOn w:val="DefaultParagraphFont"/>
    <w:rsid w:val="001739D5"/>
  </w:style>
  <w:style w:type="character" w:customStyle="1" w:styleId="UnresolvedMention11">
    <w:name w:val="Unresolved Mention11"/>
    <w:basedOn w:val="DefaultParagraphFont"/>
    <w:uiPriority w:val="99"/>
    <w:semiHidden/>
    <w:unhideWhenUsed/>
    <w:rsid w:val="00BB5D4A"/>
    <w:rPr>
      <w:color w:val="605E5C"/>
      <w:shd w:val="clear" w:color="auto" w:fill="E1DFDD"/>
    </w:rPr>
  </w:style>
  <w:style w:type="paragraph" w:customStyle="1" w:styleId="xmsoplaintext">
    <w:name w:val="x_msoplaintext"/>
    <w:basedOn w:val="Normal"/>
    <w:rsid w:val="001F6F8B"/>
    <w:pPr>
      <w:spacing w:before="100" w:beforeAutospacing="1" w:after="100" w:afterAutospacing="1"/>
      <w:jc w:val="left"/>
    </w:pPr>
    <w:rPr>
      <w:sz w:val="24"/>
      <w:szCs w:val="24"/>
      <w:lang w:eastAsia="ja-JP"/>
    </w:rPr>
  </w:style>
  <w:style w:type="character" w:customStyle="1" w:styleId="UnresolvedMention">
    <w:name w:val="Unresolved Mention"/>
    <w:basedOn w:val="DefaultParagraphFont"/>
    <w:uiPriority w:val="99"/>
    <w:semiHidden/>
    <w:unhideWhenUsed/>
    <w:rsid w:val="00F96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6979">
      <w:bodyDiv w:val="1"/>
      <w:marLeft w:val="0"/>
      <w:marRight w:val="0"/>
      <w:marTop w:val="0"/>
      <w:marBottom w:val="0"/>
      <w:divBdr>
        <w:top w:val="none" w:sz="0" w:space="0" w:color="auto"/>
        <w:left w:val="none" w:sz="0" w:space="0" w:color="auto"/>
        <w:bottom w:val="none" w:sz="0" w:space="0" w:color="auto"/>
        <w:right w:val="none" w:sz="0" w:space="0" w:color="auto"/>
      </w:divBdr>
    </w:div>
    <w:div w:id="117260809">
      <w:bodyDiv w:val="1"/>
      <w:marLeft w:val="0"/>
      <w:marRight w:val="0"/>
      <w:marTop w:val="0"/>
      <w:marBottom w:val="0"/>
      <w:divBdr>
        <w:top w:val="none" w:sz="0" w:space="0" w:color="auto"/>
        <w:left w:val="none" w:sz="0" w:space="0" w:color="auto"/>
        <w:bottom w:val="none" w:sz="0" w:space="0" w:color="auto"/>
        <w:right w:val="none" w:sz="0" w:space="0" w:color="auto"/>
      </w:divBdr>
      <w:divsChild>
        <w:div w:id="809059470">
          <w:marLeft w:val="0"/>
          <w:marRight w:val="0"/>
          <w:marTop w:val="0"/>
          <w:marBottom w:val="0"/>
          <w:divBdr>
            <w:top w:val="none" w:sz="0" w:space="0" w:color="auto"/>
            <w:left w:val="none" w:sz="0" w:space="0" w:color="auto"/>
            <w:bottom w:val="none" w:sz="0" w:space="0" w:color="auto"/>
            <w:right w:val="none" w:sz="0" w:space="0" w:color="auto"/>
          </w:divBdr>
        </w:div>
        <w:div w:id="1338997910">
          <w:marLeft w:val="0"/>
          <w:marRight w:val="0"/>
          <w:marTop w:val="0"/>
          <w:marBottom w:val="0"/>
          <w:divBdr>
            <w:top w:val="none" w:sz="0" w:space="0" w:color="auto"/>
            <w:left w:val="none" w:sz="0" w:space="0" w:color="auto"/>
            <w:bottom w:val="none" w:sz="0" w:space="0" w:color="auto"/>
            <w:right w:val="none" w:sz="0" w:space="0" w:color="auto"/>
          </w:divBdr>
          <w:divsChild>
            <w:div w:id="3333853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0174994">
      <w:bodyDiv w:val="1"/>
      <w:marLeft w:val="0"/>
      <w:marRight w:val="0"/>
      <w:marTop w:val="0"/>
      <w:marBottom w:val="0"/>
      <w:divBdr>
        <w:top w:val="none" w:sz="0" w:space="0" w:color="auto"/>
        <w:left w:val="none" w:sz="0" w:space="0" w:color="auto"/>
        <w:bottom w:val="none" w:sz="0" w:space="0" w:color="auto"/>
        <w:right w:val="none" w:sz="0" w:space="0" w:color="auto"/>
      </w:divBdr>
    </w:div>
    <w:div w:id="191967465">
      <w:bodyDiv w:val="1"/>
      <w:marLeft w:val="0"/>
      <w:marRight w:val="0"/>
      <w:marTop w:val="0"/>
      <w:marBottom w:val="0"/>
      <w:divBdr>
        <w:top w:val="none" w:sz="0" w:space="0" w:color="auto"/>
        <w:left w:val="none" w:sz="0" w:space="0" w:color="auto"/>
        <w:bottom w:val="none" w:sz="0" w:space="0" w:color="auto"/>
        <w:right w:val="none" w:sz="0" w:space="0" w:color="auto"/>
      </w:divBdr>
      <w:divsChild>
        <w:div w:id="494997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194157">
              <w:marLeft w:val="0"/>
              <w:marRight w:val="0"/>
              <w:marTop w:val="0"/>
              <w:marBottom w:val="0"/>
              <w:divBdr>
                <w:top w:val="none" w:sz="0" w:space="0" w:color="auto"/>
                <w:left w:val="none" w:sz="0" w:space="0" w:color="auto"/>
                <w:bottom w:val="none" w:sz="0" w:space="0" w:color="auto"/>
                <w:right w:val="none" w:sz="0" w:space="0" w:color="auto"/>
              </w:divBdr>
              <w:divsChild>
                <w:div w:id="12972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5256">
      <w:bodyDiv w:val="1"/>
      <w:marLeft w:val="0"/>
      <w:marRight w:val="0"/>
      <w:marTop w:val="0"/>
      <w:marBottom w:val="0"/>
      <w:divBdr>
        <w:top w:val="none" w:sz="0" w:space="0" w:color="auto"/>
        <w:left w:val="none" w:sz="0" w:space="0" w:color="auto"/>
        <w:bottom w:val="none" w:sz="0" w:space="0" w:color="auto"/>
        <w:right w:val="none" w:sz="0" w:space="0" w:color="auto"/>
      </w:divBdr>
    </w:div>
    <w:div w:id="242105970">
      <w:bodyDiv w:val="1"/>
      <w:marLeft w:val="0"/>
      <w:marRight w:val="0"/>
      <w:marTop w:val="0"/>
      <w:marBottom w:val="0"/>
      <w:divBdr>
        <w:top w:val="none" w:sz="0" w:space="0" w:color="auto"/>
        <w:left w:val="none" w:sz="0" w:space="0" w:color="auto"/>
        <w:bottom w:val="none" w:sz="0" w:space="0" w:color="auto"/>
        <w:right w:val="none" w:sz="0" w:space="0" w:color="auto"/>
      </w:divBdr>
    </w:div>
    <w:div w:id="250890253">
      <w:bodyDiv w:val="1"/>
      <w:marLeft w:val="0"/>
      <w:marRight w:val="0"/>
      <w:marTop w:val="0"/>
      <w:marBottom w:val="0"/>
      <w:divBdr>
        <w:top w:val="none" w:sz="0" w:space="0" w:color="auto"/>
        <w:left w:val="none" w:sz="0" w:space="0" w:color="auto"/>
        <w:bottom w:val="none" w:sz="0" w:space="0" w:color="auto"/>
        <w:right w:val="none" w:sz="0" w:space="0" w:color="auto"/>
      </w:divBdr>
    </w:div>
    <w:div w:id="276838719">
      <w:bodyDiv w:val="1"/>
      <w:marLeft w:val="0"/>
      <w:marRight w:val="0"/>
      <w:marTop w:val="0"/>
      <w:marBottom w:val="0"/>
      <w:divBdr>
        <w:top w:val="none" w:sz="0" w:space="0" w:color="auto"/>
        <w:left w:val="none" w:sz="0" w:space="0" w:color="auto"/>
        <w:bottom w:val="none" w:sz="0" w:space="0" w:color="auto"/>
        <w:right w:val="none" w:sz="0" w:space="0" w:color="auto"/>
      </w:divBdr>
    </w:div>
    <w:div w:id="298611490">
      <w:bodyDiv w:val="1"/>
      <w:marLeft w:val="0"/>
      <w:marRight w:val="0"/>
      <w:marTop w:val="0"/>
      <w:marBottom w:val="0"/>
      <w:divBdr>
        <w:top w:val="none" w:sz="0" w:space="0" w:color="auto"/>
        <w:left w:val="none" w:sz="0" w:space="0" w:color="auto"/>
        <w:bottom w:val="none" w:sz="0" w:space="0" w:color="auto"/>
        <w:right w:val="none" w:sz="0" w:space="0" w:color="auto"/>
      </w:divBdr>
      <w:divsChild>
        <w:div w:id="1059717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219805">
              <w:marLeft w:val="0"/>
              <w:marRight w:val="0"/>
              <w:marTop w:val="0"/>
              <w:marBottom w:val="0"/>
              <w:divBdr>
                <w:top w:val="none" w:sz="0" w:space="0" w:color="auto"/>
                <w:left w:val="none" w:sz="0" w:space="0" w:color="auto"/>
                <w:bottom w:val="none" w:sz="0" w:space="0" w:color="auto"/>
                <w:right w:val="none" w:sz="0" w:space="0" w:color="auto"/>
              </w:divBdr>
              <w:divsChild>
                <w:div w:id="770517556">
                  <w:marLeft w:val="0"/>
                  <w:marRight w:val="0"/>
                  <w:marTop w:val="0"/>
                  <w:marBottom w:val="0"/>
                  <w:divBdr>
                    <w:top w:val="none" w:sz="0" w:space="0" w:color="auto"/>
                    <w:left w:val="none" w:sz="0" w:space="0" w:color="auto"/>
                    <w:bottom w:val="none" w:sz="0" w:space="0" w:color="auto"/>
                    <w:right w:val="none" w:sz="0" w:space="0" w:color="auto"/>
                  </w:divBdr>
                  <w:divsChild>
                    <w:div w:id="1010375736">
                      <w:marLeft w:val="0"/>
                      <w:marRight w:val="0"/>
                      <w:marTop w:val="0"/>
                      <w:marBottom w:val="0"/>
                      <w:divBdr>
                        <w:top w:val="none" w:sz="0" w:space="0" w:color="auto"/>
                        <w:left w:val="none" w:sz="0" w:space="0" w:color="auto"/>
                        <w:bottom w:val="none" w:sz="0" w:space="0" w:color="auto"/>
                        <w:right w:val="none" w:sz="0" w:space="0" w:color="auto"/>
                      </w:divBdr>
                      <w:divsChild>
                        <w:div w:id="1695617487">
                          <w:marLeft w:val="0"/>
                          <w:marRight w:val="0"/>
                          <w:marTop w:val="0"/>
                          <w:marBottom w:val="0"/>
                          <w:divBdr>
                            <w:top w:val="none" w:sz="0" w:space="0" w:color="auto"/>
                            <w:left w:val="none" w:sz="0" w:space="0" w:color="auto"/>
                            <w:bottom w:val="none" w:sz="0" w:space="0" w:color="auto"/>
                            <w:right w:val="none" w:sz="0" w:space="0" w:color="auto"/>
                          </w:divBdr>
                          <w:divsChild>
                            <w:div w:id="19547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902463">
      <w:bodyDiv w:val="1"/>
      <w:marLeft w:val="0"/>
      <w:marRight w:val="0"/>
      <w:marTop w:val="0"/>
      <w:marBottom w:val="0"/>
      <w:divBdr>
        <w:top w:val="none" w:sz="0" w:space="0" w:color="auto"/>
        <w:left w:val="none" w:sz="0" w:space="0" w:color="auto"/>
        <w:bottom w:val="none" w:sz="0" w:space="0" w:color="auto"/>
        <w:right w:val="none" w:sz="0" w:space="0" w:color="auto"/>
      </w:divBdr>
      <w:divsChild>
        <w:div w:id="1788619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381334">
      <w:bodyDiv w:val="1"/>
      <w:marLeft w:val="0"/>
      <w:marRight w:val="0"/>
      <w:marTop w:val="0"/>
      <w:marBottom w:val="0"/>
      <w:divBdr>
        <w:top w:val="none" w:sz="0" w:space="0" w:color="auto"/>
        <w:left w:val="none" w:sz="0" w:space="0" w:color="auto"/>
        <w:bottom w:val="none" w:sz="0" w:space="0" w:color="auto"/>
        <w:right w:val="none" w:sz="0" w:space="0" w:color="auto"/>
      </w:divBdr>
    </w:div>
    <w:div w:id="375356960">
      <w:bodyDiv w:val="1"/>
      <w:marLeft w:val="0"/>
      <w:marRight w:val="0"/>
      <w:marTop w:val="0"/>
      <w:marBottom w:val="0"/>
      <w:divBdr>
        <w:top w:val="none" w:sz="0" w:space="0" w:color="auto"/>
        <w:left w:val="none" w:sz="0" w:space="0" w:color="auto"/>
        <w:bottom w:val="none" w:sz="0" w:space="0" w:color="auto"/>
        <w:right w:val="none" w:sz="0" w:space="0" w:color="auto"/>
      </w:divBdr>
    </w:div>
    <w:div w:id="381102053">
      <w:bodyDiv w:val="1"/>
      <w:marLeft w:val="0"/>
      <w:marRight w:val="0"/>
      <w:marTop w:val="0"/>
      <w:marBottom w:val="0"/>
      <w:divBdr>
        <w:top w:val="none" w:sz="0" w:space="0" w:color="auto"/>
        <w:left w:val="none" w:sz="0" w:space="0" w:color="auto"/>
        <w:bottom w:val="none" w:sz="0" w:space="0" w:color="auto"/>
        <w:right w:val="none" w:sz="0" w:space="0" w:color="auto"/>
      </w:divBdr>
      <w:divsChild>
        <w:div w:id="1298876768">
          <w:marLeft w:val="0"/>
          <w:marRight w:val="0"/>
          <w:marTop w:val="0"/>
          <w:marBottom w:val="0"/>
          <w:divBdr>
            <w:top w:val="none" w:sz="0" w:space="0" w:color="auto"/>
            <w:left w:val="none" w:sz="0" w:space="0" w:color="auto"/>
            <w:bottom w:val="none" w:sz="0" w:space="0" w:color="auto"/>
            <w:right w:val="none" w:sz="0" w:space="0" w:color="auto"/>
          </w:divBdr>
          <w:divsChild>
            <w:div w:id="551237174">
              <w:marLeft w:val="0"/>
              <w:marRight w:val="0"/>
              <w:marTop w:val="450"/>
              <w:marBottom w:val="450"/>
              <w:divBdr>
                <w:top w:val="single" w:sz="6" w:space="11" w:color="F0F0F0"/>
                <w:left w:val="none" w:sz="0" w:space="0" w:color="auto"/>
                <w:bottom w:val="single" w:sz="6" w:space="11" w:color="F0F0F0"/>
                <w:right w:val="none" w:sz="0" w:space="0" w:color="auto"/>
              </w:divBdr>
              <w:divsChild>
                <w:div w:id="284821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5053">
      <w:bodyDiv w:val="1"/>
      <w:marLeft w:val="0"/>
      <w:marRight w:val="0"/>
      <w:marTop w:val="0"/>
      <w:marBottom w:val="0"/>
      <w:divBdr>
        <w:top w:val="none" w:sz="0" w:space="0" w:color="auto"/>
        <w:left w:val="none" w:sz="0" w:space="0" w:color="auto"/>
        <w:bottom w:val="none" w:sz="0" w:space="0" w:color="auto"/>
        <w:right w:val="none" w:sz="0" w:space="0" w:color="auto"/>
      </w:divBdr>
      <w:divsChild>
        <w:div w:id="1852640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538594">
              <w:marLeft w:val="0"/>
              <w:marRight w:val="0"/>
              <w:marTop w:val="0"/>
              <w:marBottom w:val="0"/>
              <w:divBdr>
                <w:top w:val="none" w:sz="0" w:space="0" w:color="auto"/>
                <w:left w:val="none" w:sz="0" w:space="0" w:color="auto"/>
                <w:bottom w:val="none" w:sz="0" w:space="0" w:color="auto"/>
                <w:right w:val="none" w:sz="0" w:space="0" w:color="auto"/>
              </w:divBdr>
              <w:divsChild>
                <w:div w:id="1018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0745">
      <w:bodyDiv w:val="1"/>
      <w:marLeft w:val="0"/>
      <w:marRight w:val="0"/>
      <w:marTop w:val="0"/>
      <w:marBottom w:val="0"/>
      <w:divBdr>
        <w:top w:val="none" w:sz="0" w:space="0" w:color="auto"/>
        <w:left w:val="none" w:sz="0" w:space="0" w:color="auto"/>
        <w:bottom w:val="none" w:sz="0" w:space="0" w:color="auto"/>
        <w:right w:val="none" w:sz="0" w:space="0" w:color="auto"/>
      </w:divBdr>
    </w:div>
    <w:div w:id="495846149">
      <w:bodyDiv w:val="1"/>
      <w:marLeft w:val="0"/>
      <w:marRight w:val="0"/>
      <w:marTop w:val="0"/>
      <w:marBottom w:val="0"/>
      <w:divBdr>
        <w:top w:val="none" w:sz="0" w:space="0" w:color="auto"/>
        <w:left w:val="none" w:sz="0" w:space="0" w:color="auto"/>
        <w:bottom w:val="none" w:sz="0" w:space="0" w:color="auto"/>
        <w:right w:val="none" w:sz="0" w:space="0" w:color="auto"/>
      </w:divBdr>
    </w:div>
    <w:div w:id="504785337">
      <w:bodyDiv w:val="1"/>
      <w:marLeft w:val="0"/>
      <w:marRight w:val="0"/>
      <w:marTop w:val="0"/>
      <w:marBottom w:val="0"/>
      <w:divBdr>
        <w:top w:val="none" w:sz="0" w:space="0" w:color="auto"/>
        <w:left w:val="none" w:sz="0" w:space="0" w:color="auto"/>
        <w:bottom w:val="none" w:sz="0" w:space="0" w:color="auto"/>
        <w:right w:val="none" w:sz="0" w:space="0" w:color="auto"/>
      </w:divBdr>
    </w:div>
    <w:div w:id="534195986">
      <w:bodyDiv w:val="1"/>
      <w:marLeft w:val="0"/>
      <w:marRight w:val="0"/>
      <w:marTop w:val="0"/>
      <w:marBottom w:val="0"/>
      <w:divBdr>
        <w:top w:val="none" w:sz="0" w:space="0" w:color="auto"/>
        <w:left w:val="none" w:sz="0" w:space="0" w:color="auto"/>
        <w:bottom w:val="none" w:sz="0" w:space="0" w:color="auto"/>
        <w:right w:val="none" w:sz="0" w:space="0" w:color="auto"/>
      </w:divBdr>
      <w:divsChild>
        <w:div w:id="1096169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90820">
              <w:marLeft w:val="0"/>
              <w:marRight w:val="0"/>
              <w:marTop w:val="0"/>
              <w:marBottom w:val="0"/>
              <w:divBdr>
                <w:top w:val="none" w:sz="0" w:space="0" w:color="auto"/>
                <w:left w:val="none" w:sz="0" w:space="0" w:color="auto"/>
                <w:bottom w:val="none" w:sz="0" w:space="0" w:color="auto"/>
                <w:right w:val="none" w:sz="0" w:space="0" w:color="auto"/>
              </w:divBdr>
              <w:divsChild>
                <w:div w:id="13401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1679">
      <w:bodyDiv w:val="1"/>
      <w:marLeft w:val="0"/>
      <w:marRight w:val="0"/>
      <w:marTop w:val="0"/>
      <w:marBottom w:val="0"/>
      <w:divBdr>
        <w:top w:val="none" w:sz="0" w:space="0" w:color="auto"/>
        <w:left w:val="none" w:sz="0" w:space="0" w:color="auto"/>
        <w:bottom w:val="none" w:sz="0" w:space="0" w:color="auto"/>
        <w:right w:val="none" w:sz="0" w:space="0" w:color="auto"/>
      </w:divBdr>
    </w:div>
    <w:div w:id="581527172">
      <w:bodyDiv w:val="1"/>
      <w:marLeft w:val="0"/>
      <w:marRight w:val="0"/>
      <w:marTop w:val="0"/>
      <w:marBottom w:val="0"/>
      <w:divBdr>
        <w:top w:val="none" w:sz="0" w:space="0" w:color="auto"/>
        <w:left w:val="none" w:sz="0" w:space="0" w:color="auto"/>
        <w:bottom w:val="none" w:sz="0" w:space="0" w:color="auto"/>
        <w:right w:val="none" w:sz="0" w:space="0" w:color="auto"/>
      </w:divBdr>
    </w:div>
    <w:div w:id="648704423">
      <w:bodyDiv w:val="1"/>
      <w:marLeft w:val="0"/>
      <w:marRight w:val="0"/>
      <w:marTop w:val="0"/>
      <w:marBottom w:val="0"/>
      <w:divBdr>
        <w:top w:val="none" w:sz="0" w:space="0" w:color="auto"/>
        <w:left w:val="none" w:sz="0" w:space="0" w:color="auto"/>
        <w:bottom w:val="none" w:sz="0" w:space="0" w:color="auto"/>
        <w:right w:val="none" w:sz="0" w:space="0" w:color="auto"/>
      </w:divBdr>
    </w:div>
    <w:div w:id="672801058">
      <w:bodyDiv w:val="1"/>
      <w:marLeft w:val="0"/>
      <w:marRight w:val="0"/>
      <w:marTop w:val="0"/>
      <w:marBottom w:val="0"/>
      <w:divBdr>
        <w:top w:val="none" w:sz="0" w:space="0" w:color="auto"/>
        <w:left w:val="none" w:sz="0" w:space="0" w:color="auto"/>
        <w:bottom w:val="none" w:sz="0" w:space="0" w:color="auto"/>
        <w:right w:val="none" w:sz="0" w:space="0" w:color="auto"/>
      </w:divBdr>
    </w:div>
    <w:div w:id="693311852">
      <w:bodyDiv w:val="1"/>
      <w:marLeft w:val="0"/>
      <w:marRight w:val="0"/>
      <w:marTop w:val="0"/>
      <w:marBottom w:val="0"/>
      <w:divBdr>
        <w:top w:val="none" w:sz="0" w:space="0" w:color="auto"/>
        <w:left w:val="none" w:sz="0" w:space="0" w:color="auto"/>
        <w:bottom w:val="none" w:sz="0" w:space="0" w:color="auto"/>
        <w:right w:val="none" w:sz="0" w:space="0" w:color="auto"/>
      </w:divBdr>
    </w:div>
    <w:div w:id="719590971">
      <w:bodyDiv w:val="1"/>
      <w:marLeft w:val="0"/>
      <w:marRight w:val="0"/>
      <w:marTop w:val="0"/>
      <w:marBottom w:val="0"/>
      <w:divBdr>
        <w:top w:val="none" w:sz="0" w:space="0" w:color="auto"/>
        <w:left w:val="none" w:sz="0" w:space="0" w:color="auto"/>
        <w:bottom w:val="none" w:sz="0" w:space="0" w:color="auto"/>
        <w:right w:val="none" w:sz="0" w:space="0" w:color="auto"/>
      </w:divBdr>
    </w:div>
    <w:div w:id="737245007">
      <w:bodyDiv w:val="1"/>
      <w:marLeft w:val="0"/>
      <w:marRight w:val="0"/>
      <w:marTop w:val="0"/>
      <w:marBottom w:val="0"/>
      <w:divBdr>
        <w:top w:val="none" w:sz="0" w:space="0" w:color="auto"/>
        <w:left w:val="none" w:sz="0" w:space="0" w:color="auto"/>
        <w:bottom w:val="none" w:sz="0" w:space="0" w:color="auto"/>
        <w:right w:val="none" w:sz="0" w:space="0" w:color="auto"/>
      </w:divBdr>
      <w:divsChild>
        <w:div w:id="661588740">
          <w:marLeft w:val="0"/>
          <w:marRight w:val="0"/>
          <w:marTop w:val="175"/>
          <w:marBottom w:val="0"/>
          <w:divBdr>
            <w:top w:val="none" w:sz="0" w:space="0" w:color="FFFFFF"/>
            <w:left w:val="none" w:sz="0" w:space="0" w:color="FFFFFF"/>
            <w:bottom w:val="none" w:sz="0" w:space="0" w:color="FFFFFF"/>
            <w:right w:val="none" w:sz="0" w:space="0" w:color="FFFFFF"/>
          </w:divBdr>
          <w:divsChild>
            <w:div w:id="639728543">
              <w:marLeft w:val="0"/>
              <w:marRight w:val="0"/>
              <w:marTop w:val="0"/>
              <w:marBottom w:val="0"/>
              <w:divBdr>
                <w:top w:val="none" w:sz="0" w:space="0" w:color="auto"/>
                <w:left w:val="none" w:sz="0" w:space="0" w:color="auto"/>
                <w:bottom w:val="none" w:sz="0" w:space="0" w:color="auto"/>
                <w:right w:val="none" w:sz="0" w:space="0" w:color="auto"/>
              </w:divBdr>
              <w:divsChild>
                <w:div w:id="1661343276">
                  <w:marLeft w:val="0"/>
                  <w:marRight w:val="0"/>
                  <w:marTop w:val="0"/>
                  <w:marBottom w:val="0"/>
                  <w:divBdr>
                    <w:top w:val="none" w:sz="0" w:space="0" w:color="auto"/>
                    <w:left w:val="none" w:sz="0" w:space="0" w:color="auto"/>
                    <w:bottom w:val="none" w:sz="0" w:space="0" w:color="auto"/>
                    <w:right w:val="none" w:sz="0" w:space="0" w:color="auto"/>
                  </w:divBdr>
                </w:div>
              </w:divsChild>
            </w:div>
            <w:div w:id="1557471453">
              <w:marLeft w:val="0"/>
              <w:marRight w:val="0"/>
              <w:marTop w:val="0"/>
              <w:marBottom w:val="0"/>
              <w:divBdr>
                <w:top w:val="none" w:sz="0" w:space="0" w:color="auto"/>
                <w:left w:val="none" w:sz="0" w:space="0" w:color="auto"/>
                <w:bottom w:val="none" w:sz="0" w:space="0" w:color="auto"/>
                <w:right w:val="none" w:sz="0" w:space="0" w:color="auto"/>
              </w:divBdr>
              <w:divsChild>
                <w:div w:id="125215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77424">
      <w:bodyDiv w:val="1"/>
      <w:marLeft w:val="0"/>
      <w:marRight w:val="0"/>
      <w:marTop w:val="0"/>
      <w:marBottom w:val="0"/>
      <w:divBdr>
        <w:top w:val="none" w:sz="0" w:space="0" w:color="auto"/>
        <w:left w:val="none" w:sz="0" w:space="0" w:color="auto"/>
        <w:bottom w:val="none" w:sz="0" w:space="0" w:color="auto"/>
        <w:right w:val="none" w:sz="0" w:space="0" w:color="auto"/>
      </w:divBdr>
      <w:divsChild>
        <w:div w:id="607616577">
          <w:marLeft w:val="0"/>
          <w:marRight w:val="0"/>
          <w:marTop w:val="0"/>
          <w:marBottom w:val="0"/>
          <w:divBdr>
            <w:top w:val="none" w:sz="0" w:space="0" w:color="auto"/>
            <w:left w:val="none" w:sz="0" w:space="0" w:color="auto"/>
            <w:bottom w:val="none" w:sz="0" w:space="0" w:color="auto"/>
            <w:right w:val="none" w:sz="0" w:space="0" w:color="auto"/>
          </w:divBdr>
          <w:divsChild>
            <w:div w:id="1580872405">
              <w:marLeft w:val="0"/>
              <w:marRight w:val="0"/>
              <w:marTop w:val="0"/>
              <w:marBottom w:val="0"/>
              <w:divBdr>
                <w:top w:val="none" w:sz="0" w:space="0" w:color="auto"/>
                <w:left w:val="none" w:sz="0" w:space="0" w:color="auto"/>
                <w:bottom w:val="none" w:sz="0" w:space="0" w:color="auto"/>
                <w:right w:val="none" w:sz="0" w:space="0" w:color="auto"/>
              </w:divBdr>
              <w:divsChild>
                <w:div w:id="139658132">
                  <w:marLeft w:val="0"/>
                  <w:marRight w:val="0"/>
                  <w:marTop w:val="0"/>
                  <w:marBottom w:val="0"/>
                  <w:divBdr>
                    <w:top w:val="none" w:sz="0" w:space="0" w:color="auto"/>
                    <w:left w:val="none" w:sz="0" w:space="0" w:color="auto"/>
                    <w:bottom w:val="none" w:sz="0" w:space="0" w:color="auto"/>
                    <w:right w:val="none" w:sz="0" w:space="0" w:color="auto"/>
                  </w:divBdr>
                  <w:divsChild>
                    <w:div w:id="1078789771">
                      <w:marLeft w:val="-255"/>
                      <w:marRight w:val="-255"/>
                      <w:marTop w:val="0"/>
                      <w:marBottom w:val="0"/>
                      <w:divBdr>
                        <w:top w:val="none" w:sz="0" w:space="0" w:color="auto"/>
                        <w:left w:val="none" w:sz="0" w:space="0" w:color="auto"/>
                        <w:bottom w:val="none" w:sz="0" w:space="0" w:color="auto"/>
                        <w:right w:val="none" w:sz="0" w:space="0" w:color="auto"/>
                      </w:divBdr>
                      <w:divsChild>
                        <w:div w:id="918175576">
                          <w:marLeft w:val="0"/>
                          <w:marRight w:val="0"/>
                          <w:marTop w:val="0"/>
                          <w:marBottom w:val="0"/>
                          <w:divBdr>
                            <w:top w:val="none" w:sz="0" w:space="0" w:color="auto"/>
                            <w:left w:val="none" w:sz="0" w:space="0" w:color="auto"/>
                            <w:bottom w:val="none" w:sz="0" w:space="0" w:color="auto"/>
                            <w:right w:val="none" w:sz="0" w:space="0" w:color="auto"/>
                          </w:divBdr>
                          <w:divsChild>
                            <w:div w:id="1721785545">
                              <w:marLeft w:val="0"/>
                              <w:marRight w:val="0"/>
                              <w:marTop w:val="0"/>
                              <w:marBottom w:val="0"/>
                              <w:divBdr>
                                <w:top w:val="none" w:sz="0" w:space="0" w:color="auto"/>
                                <w:left w:val="none" w:sz="0" w:space="0" w:color="auto"/>
                                <w:bottom w:val="none" w:sz="0" w:space="0" w:color="auto"/>
                                <w:right w:val="none" w:sz="0" w:space="0" w:color="auto"/>
                              </w:divBdr>
                              <w:divsChild>
                                <w:div w:id="12100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655384">
          <w:marLeft w:val="0"/>
          <w:marRight w:val="0"/>
          <w:marTop w:val="0"/>
          <w:marBottom w:val="0"/>
          <w:divBdr>
            <w:top w:val="none" w:sz="0" w:space="0" w:color="auto"/>
            <w:left w:val="none" w:sz="0" w:space="0" w:color="auto"/>
            <w:bottom w:val="none" w:sz="0" w:space="0" w:color="auto"/>
            <w:right w:val="none" w:sz="0" w:space="0" w:color="auto"/>
          </w:divBdr>
          <w:divsChild>
            <w:div w:id="323821530">
              <w:marLeft w:val="0"/>
              <w:marRight w:val="0"/>
              <w:marTop w:val="0"/>
              <w:marBottom w:val="0"/>
              <w:divBdr>
                <w:top w:val="none" w:sz="0" w:space="0" w:color="auto"/>
                <w:left w:val="none" w:sz="0" w:space="0" w:color="auto"/>
                <w:bottom w:val="none" w:sz="0" w:space="0" w:color="auto"/>
                <w:right w:val="none" w:sz="0" w:space="0" w:color="auto"/>
              </w:divBdr>
              <w:divsChild>
                <w:div w:id="744768254">
                  <w:marLeft w:val="0"/>
                  <w:marRight w:val="0"/>
                  <w:marTop w:val="0"/>
                  <w:marBottom w:val="0"/>
                  <w:divBdr>
                    <w:top w:val="none" w:sz="0" w:space="0" w:color="auto"/>
                    <w:left w:val="none" w:sz="0" w:space="0" w:color="auto"/>
                    <w:bottom w:val="none" w:sz="0" w:space="0" w:color="auto"/>
                    <w:right w:val="none" w:sz="0" w:space="0" w:color="auto"/>
                  </w:divBdr>
                  <w:divsChild>
                    <w:div w:id="2076077258">
                      <w:marLeft w:val="-255"/>
                      <w:marRight w:val="-255"/>
                      <w:marTop w:val="0"/>
                      <w:marBottom w:val="0"/>
                      <w:divBdr>
                        <w:top w:val="none" w:sz="0" w:space="0" w:color="auto"/>
                        <w:left w:val="none" w:sz="0" w:space="0" w:color="auto"/>
                        <w:bottom w:val="none" w:sz="0" w:space="0" w:color="auto"/>
                        <w:right w:val="none" w:sz="0" w:space="0" w:color="auto"/>
                      </w:divBdr>
                      <w:divsChild>
                        <w:div w:id="637346721">
                          <w:marLeft w:val="0"/>
                          <w:marRight w:val="0"/>
                          <w:marTop w:val="0"/>
                          <w:marBottom w:val="0"/>
                          <w:divBdr>
                            <w:top w:val="none" w:sz="0" w:space="0" w:color="auto"/>
                            <w:left w:val="none" w:sz="0" w:space="0" w:color="auto"/>
                            <w:bottom w:val="none" w:sz="0" w:space="0" w:color="auto"/>
                            <w:right w:val="none" w:sz="0" w:space="0" w:color="auto"/>
                          </w:divBdr>
                          <w:divsChild>
                            <w:div w:id="499468264">
                              <w:marLeft w:val="0"/>
                              <w:marRight w:val="0"/>
                              <w:marTop w:val="0"/>
                              <w:marBottom w:val="0"/>
                              <w:divBdr>
                                <w:top w:val="none" w:sz="0" w:space="0" w:color="auto"/>
                                <w:left w:val="none" w:sz="0" w:space="0" w:color="auto"/>
                                <w:bottom w:val="none" w:sz="0" w:space="0" w:color="auto"/>
                                <w:right w:val="none" w:sz="0" w:space="0" w:color="auto"/>
                              </w:divBdr>
                              <w:divsChild>
                                <w:div w:id="1430541522">
                                  <w:marLeft w:val="0"/>
                                  <w:marRight w:val="0"/>
                                  <w:marTop w:val="0"/>
                                  <w:marBottom w:val="0"/>
                                  <w:divBdr>
                                    <w:top w:val="none" w:sz="0" w:space="0" w:color="auto"/>
                                    <w:left w:val="none" w:sz="0" w:space="0" w:color="auto"/>
                                    <w:bottom w:val="none" w:sz="0" w:space="0" w:color="auto"/>
                                    <w:right w:val="none" w:sz="0" w:space="0" w:color="auto"/>
                                  </w:divBdr>
                                  <w:divsChild>
                                    <w:div w:id="921985820">
                                      <w:marLeft w:val="0"/>
                                      <w:marRight w:val="0"/>
                                      <w:marTop w:val="0"/>
                                      <w:marBottom w:val="0"/>
                                      <w:divBdr>
                                        <w:top w:val="none" w:sz="0" w:space="0" w:color="auto"/>
                                        <w:left w:val="none" w:sz="0" w:space="0" w:color="auto"/>
                                        <w:bottom w:val="none" w:sz="0" w:space="0" w:color="auto"/>
                                        <w:right w:val="none" w:sz="0" w:space="0" w:color="auto"/>
                                      </w:divBdr>
                                      <w:divsChild>
                                        <w:div w:id="6916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54583">
      <w:bodyDiv w:val="1"/>
      <w:marLeft w:val="0"/>
      <w:marRight w:val="0"/>
      <w:marTop w:val="0"/>
      <w:marBottom w:val="0"/>
      <w:divBdr>
        <w:top w:val="none" w:sz="0" w:space="0" w:color="auto"/>
        <w:left w:val="none" w:sz="0" w:space="0" w:color="auto"/>
        <w:bottom w:val="none" w:sz="0" w:space="0" w:color="auto"/>
        <w:right w:val="none" w:sz="0" w:space="0" w:color="auto"/>
      </w:divBdr>
    </w:div>
    <w:div w:id="856163880">
      <w:bodyDiv w:val="1"/>
      <w:marLeft w:val="0"/>
      <w:marRight w:val="0"/>
      <w:marTop w:val="0"/>
      <w:marBottom w:val="0"/>
      <w:divBdr>
        <w:top w:val="none" w:sz="0" w:space="0" w:color="auto"/>
        <w:left w:val="none" w:sz="0" w:space="0" w:color="auto"/>
        <w:bottom w:val="none" w:sz="0" w:space="0" w:color="auto"/>
        <w:right w:val="none" w:sz="0" w:space="0" w:color="auto"/>
      </w:divBdr>
    </w:div>
    <w:div w:id="861555287">
      <w:bodyDiv w:val="1"/>
      <w:marLeft w:val="0"/>
      <w:marRight w:val="0"/>
      <w:marTop w:val="0"/>
      <w:marBottom w:val="0"/>
      <w:divBdr>
        <w:top w:val="none" w:sz="0" w:space="0" w:color="auto"/>
        <w:left w:val="none" w:sz="0" w:space="0" w:color="auto"/>
        <w:bottom w:val="none" w:sz="0" w:space="0" w:color="auto"/>
        <w:right w:val="none" w:sz="0" w:space="0" w:color="auto"/>
      </w:divBdr>
    </w:div>
    <w:div w:id="890385287">
      <w:bodyDiv w:val="1"/>
      <w:marLeft w:val="0"/>
      <w:marRight w:val="0"/>
      <w:marTop w:val="0"/>
      <w:marBottom w:val="0"/>
      <w:divBdr>
        <w:top w:val="none" w:sz="0" w:space="0" w:color="auto"/>
        <w:left w:val="none" w:sz="0" w:space="0" w:color="auto"/>
        <w:bottom w:val="none" w:sz="0" w:space="0" w:color="auto"/>
        <w:right w:val="none" w:sz="0" w:space="0" w:color="auto"/>
      </w:divBdr>
    </w:div>
    <w:div w:id="896161725">
      <w:bodyDiv w:val="1"/>
      <w:marLeft w:val="0"/>
      <w:marRight w:val="0"/>
      <w:marTop w:val="0"/>
      <w:marBottom w:val="0"/>
      <w:divBdr>
        <w:top w:val="none" w:sz="0" w:space="0" w:color="auto"/>
        <w:left w:val="none" w:sz="0" w:space="0" w:color="auto"/>
        <w:bottom w:val="none" w:sz="0" w:space="0" w:color="auto"/>
        <w:right w:val="none" w:sz="0" w:space="0" w:color="auto"/>
      </w:divBdr>
    </w:div>
    <w:div w:id="915480419">
      <w:bodyDiv w:val="1"/>
      <w:marLeft w:val="0"/>
      <w:marRight w:val="0"/>
      <w:marTop w:val="0"/>
      <w:marBottom w:val="0"/>
      <w:divBdr>
        <w:top w:val="none" w:sz="0" w:space="0" w:color="auto"/>
        <w:left w:val="none" w:sz="0" w:space="0" w:color="auto"/>
        <w:bottom w:val="none" w:sz="0" w:space="0" w:color="auto"/>
        <w:right w:val="none" w:sz="0" w:space="0" w:color="auto"/>
      </w:divBdr>
    </w:div>
    <w:div w:id="937368792">
      <w:bodyDiv w:val="1"/>
      <w:marLeft w:val="0"/>
      <w:marRight w:val="0"/>
      <w:marTop w:val="0"/>
      <w:marBottom w:val="0"/>
      <w:divBdr>
        <w:top w:val="none" w:sz="0" w:space="0" w:color="auto"/>
        <w:left w:val="none" w:sz="0" w:space="0" w:color="auto"/>
        <w:bottom w:val="none" w:sz="0" w:space="0" w:color="auto"/>
        <w:right w:val="none" w:sz="0" w:space="0" w:color="auto"/>
      </w:divBdr>
    </w:div>
    <w:div w:id="940337512">
      <w:bodyDiv w:val="1"/>
      <w:marLeft w:val="0"/>
      <w:marRight w:val="0"/>
      <w:marTop w:val="0"/>
      <w:marBottom w:val="0"/>
      <w:divBdr>
        <w:top w:val="none" w:sz="0" w:space="0" w:color="auto"/>
        <w:left w:val="none" w:sz="0" w:space="0" w:color="auto"/>
        <w:bottom w:val="none" w:sz="0" w:space="0" w:color="auto"/>
        <w:right w:val="none" w:sz="0" w:space="0" w:color="auto"/>
      </w:divBdr>
    </w:div>
    <w:div w:id="949438986">
      <w:bodyDiv w:val="1"/>
      <w:marLeft w:val="0"/>
      <w:marRight w:val="0"/>
      <w:marTop w:val="0"/>
      <w:marBottom w:val="0"/>
      <w:divBdr>
        <w:top w:val="none" w:sz="0" w:space="0" w:color="auto"/>
        <w:left w:val="none" w:sz="0" w:space="0" w:color="auto"/>
        <w:bottom w:val="none" w:sz="0" w:space="0" w:color="auto"/>
        <w:right w:val="none" w:sz="0" w:space="0" w:color="auto"/>
      </w:divBdr>
    </w:div>
    <w:div w:id="973096318">
      <w:bodyDiv w:val="1"/>
      <w:marLeft w:val="0"/>
      <w:marRight w:val="0"/>
      <w:marTop w:val="0"/>
      <w:marBottom w:val="0"/>
      <w:divBdr>
        <w:top w:val="none" w:sz="0" w:space="0" w:color="auto"/>
        <w:left w:val="none" w:sz="0" w:space="0" w:color="auto"/>
        <w:bottom w:val="none" w:sz="0" w:space="0" w:color="auto"/>
        <w:right w:val="none" w:sz="0" w:space="0" w:color="auto"/>
      </w:divBdr>
    </w:div>
    <w:div w:id="991103535">
      <w:bodyDiv w:val="1"/>
      <w:marLeft w:val="0"/>
      <w:marRight w:val="0"/>
      <w:marTop w:val="0"/>
      <w:marBottom w:val="0"/>
      <w:divBdr>
        <w:top w:val="none" w:sz="0" w:space="0" w:color="auto"/>
        <w:left w:val="none" w:sz="0" w:space="0" w:color="auto"/>
        <w:bottom w:val="none" w:sz="0" w:space="0" w:color="auto"/>
        <w:right w:val="none" w:sz="0" w:space="0" w:color="auto"/>
      </w:divBdr>
    </w:div>
    <w:div w:id="1021738740">
      <w:bodyDiv w:val="1"/>
      <w:marLeft w:val="0"/>
      <w:marRight w:val="0"/>
      <w:marTop w:val="0"/>
      <w:marBottom w:val="0"/>
      <w:divBdr>
        <w:top w:val="none" w:sz="0" w:space="0" w:color="auto"/>
        <w:left w:val="none" w:sz="0" w:space="0" w:color="auto"/>
        <w:bottom w:val="none" w:sz="0" w:space="0" w:color="auto"/>
        <w:right w:val="none" w:sz="0" w:space="0" w:color="auto"/>
      </w:divBdr>
      <w:divsChild>
        <w:div w:id="157891490">
          <w:marLeft w:val="0"/>
          <w:marRight w:val="0"/>
          <w:marTop w:val="0"/>
          <w:marBottom w:val="0"/>
          <w:divBdr>
            <w:top w:val="none" w:sz="0" w:space="0" w:color="auto"/>
            <w:left w:val="none" w:sz="0" w:space="0" w:color="auto"/>
            <w:bottom w:val="none" w:sz="0" w:space="0" w:color="auto"/>
            <w:right w:val="none" w:sz="0" w:space="0" w:color="auto"/>
          </w:divBdr>
        </w:div>
        <w:div w:id="1456942921">
          <w:marLeft w:val="0"/>
          <w:marRight w:val="0"/>
          <w:marTop w:val="0"/>
          <w:marBottom w:val="0"/>
          <w:divBdr>
            <w:top w:val="none" w:sz="0" w:space="0" w:color="auto"/>
            <w:left w:val="none" w:sz="0" w:space="0" w:color="auto"/>
            <w:bottom w:val="none" w:sz="0" w:space="0" w:color="auto"/>
            <w:right w:val="none" w:sz="0" w:space="0" w:color="auto"/>
          </w:divBdr>
        </w:div>
        <w:div w:id="268007455">
          <w:marLeft w:val="0"/>
          <w:marRight w:val="0"/>
          <w:marTop w:val="0"/>
          <w:marBottom w:val="0"/>
          <w:divBdr>
            <w:top w:val="none" w:sz="0" w:space="0" w:color="auto"/>
            <w:left w:val="none" w:sz="0" w:space="0" w:color="auto"/>
            <w:bottom w:val="none" w:sz="0" w:space="0" w:color="auto"/>
            <w:right w:val="none" w:sz="0" w:space="0" w:color="auto"/>
          </w:divBdr>
        </w:div>
        <w:div w:id="1565287900">
          <w:marLeft w:val="0"/>
          <w:marRight w:val="0"/>
          <w:marTop w:val="0"/>
          <w:marBottom w:val="0"/>
          <w:divBdr>
            <w:top w:val="none" w:sz="0" w:space="0" w:color="auto"/>
            <w:left w:val="none" w:sz="0" w:space="0" w:color="auto"/>
            <w:bottom w:val="none" w:sz="0" w:space="0" w:color="auto"/>
            <w:right w:val="none" w:sz="0" w:space="0" w:color="auto"/>
          </w:divBdr>
        </w:div>
        <w:div w:id="1307124966">
          <w:marLeft w:val="0"/>
          <w:marRight w:val="0"/>
          <w:marTop w:val="0"/>
          <w:marBottom w:val="0"/>
          <w:divBdr>
            <w:top w:val="none" w:sz="0" w:space="0" w:color="auto"/>
            <w:left w:val="none" w:sz="0" w:space="0" w:color="auto"/>
            <w:bottom w:val="none" w:sz="0" w:space="0" w:color="auto"/>
            <w:right w:val="none" w:sz="0" w:space="0" w:color="auto"/>
          </w:divBdr>
        </w:div>
        <w:div w:id="703672310">
          <w:marLeft w:val="0"/>
          <w:marRight w:val="0"/>
          <w:marTop w:val="0"/>
          <w:marBottom w:val="0"/>
          <w:divBdr>
            <w:top w:val="none" w:sz="0" w:space="0" w:color="auto"/>
            <w:left w:val="none" w:sz="0" w:space="0" w:color="auto"/>
            <w:bottom w:val="none" w:sz="0" w:space="0" w:color="auto"/>
            <w:right w:val="none" w:sz="0" w:space="0" w:color="auto"/>
          </w:divBdr>
        </w:div>
        <w:div w:id="1518501765">
          <w:marLeft w:val="0"/>
          <w:marRight w:val="0"/>
          <w:marTop w:val="0"/>
          <w:marBottom w:val="0"/>
          <w:divBdr>
            <w:top w:val="none" w:sz="0" w:space="0" w:color="auto"/>
            <w:left w:val="none" w:sz="0" w:space="0" w:color="auto"/>
            <w:bottom w:val="none" w:sz="0" w:space="0" w:color="auto"/>
            <w:right w:val="none" w:sz="0" w:space="0" w:color="auto"/>
          </w:divBdr>
          <w:divsChild>
            <w:div w:id="2121407881">
              <w:marLeft w:val="0"/>
              <w:marRight w:val="0"/>
              <w:marTop w:val="0"/>
              <w:marBottom w:val="0"/>
              <w:divBdr>
                <w:top w:val="none" w:sz="0" w:space="0" w:color="auto"/>
                <w:left w:val="none" w:sz="0" w:space="0" w:color="auto"/>
                <w:bottom w:val="none" w:sz="0" w:space="0" w:color="auto"/>
                <w:right w:val="none" w:sz="0" w:space="0" w:color="auto"/>
              </w:divBdr>
            </w:div>
            <w:div w:id="420181207">
              <w:marLeft w:val="0"/>
              <w:marRight w:val="0"/>
              <w:marTop w:val="0"/>
              <w:marBottom w:val="0"/>
              <w:divBdr>
                <w:top w:val="none" w:sz="0" w:space="0" w:color="auto"/>
                <w:left w:val="none" w:sz="0" w:space="0" w:color="auto"/>
                <w:bottom w:val="none" w:sz="0" w:space="0" w:color="auto"/>
                <w:right w:val="none" w:sz="0" w:space="0" w:color="auto"/>
              </w:divBdr>
            </w:div>
            <w:div w:id="68431944">
              <w:marLeft w:val="0"/>
              <w:marRight w:val="0"/>
              <w:marTop w:val="0"/>
              <w:marBottom w:val="0"/>
              <w:divBdr>
                <w:top w:val="none" w:sz="0" w:space="0" w:color="auto"/>
                <w:left w:val="none" w:sz="0" w:space="0" w:color="auto"/>
                <w:bottom w:val="none" w:sz="0" w:space="0" w:color="auto"/>
                <w:right w:val="none" w:sz="0" w:space="0" w:color="auto"/>
              </w:divBdr>
            </w:div>
            <w:div w:id="1102922418">
              <w:marLeft w:val="0"/>
              <w:marRight w:val="0"/>
              <w:marTop w:val="0"/>
              <w:marBottom w:val="0"/>
              <w:divBdr>
                <w:top w:val="none" w:sz="0" w:space="0" w:color="auto"/>
                <w:left w:val="none" w:sz="0" w:space="0" w:color="auto"/>
                <w:bottom w:val="none" w:sz="0" w:space="0" w:color="auto"/>
                <w:right w:val="none" w:sz="0" w:space="0" w:color="auto"/>
              </w:divBdr>
            </w:div>
            <w:div w:id="832063278">
              <w:marLeft w:val="0"/>
              <w:marRight w:val="0"/>
              <w:marTop w:val="0"/>
              <w:marBottom w:val="0"/>
              <w:divBdr>
                <w:top w:val="none" w:sz="0" w:space="0" w:color="auto"/>
                <w:left w:val="none" w:sz="0" w:space="0" w:color="auto"/>
                <w:bottom w:val="none" w:sz="0" w:space="0" w:color="auto"/>
                <w:right w:val="none" w:sz="0" w:space="0" w:color="auto"/>
              </w:divBdr>
            </w:div>
            <w:div w:id="401487214">
              <w:marLeft w:val="0"/>
              <w:marRight w:val="0"/>
              <w:marTop w:val="0"/>
              <w:marBottom w:val="0"/>
              <w:divBdr>
                <w:top w:val="none" w:sz="0" w:space="0" w:color="auto"/>
                <w:left w:val="none" w:sz="0" w:space="0" w:color="auto"/>
                <w:bottom w:val="none" w:sz="0" w:space="0" w:color="auto"/>
                <w:right w:val="none" w:sz="0" w:space="0" w:color="auto"/>
              </w:divBdr>
              <w:divsChild>
                <w:div w:id="1013336477">
                  <w:marLeft w:val="0"/>
                  <w:marRight w:val="0"/>
                  <w:marTop w:val="0"/>
                  <w:marBottom w:val="0"/>
                  <w:divBdr>
                    <w:top w:val="none" w:sz="0" w:space="0" w:color="auto"/>
                    <w:left w:val="none" w:sz="0" w:space="0" w:color="auto"/>
                    <w:bottom w:val="none" w:sz="0" w:space="0" w:color="auto"/>
                    <w:right w:val="none" w:sz="0" w:space="0" w:color="auto"/>
                  </w:divBdr>
                  <w:divsChild>
                    <w:div w:id="126898036">
                      <w:marLeft w:val="0"/>
                      <w:marRight w:val="0"/>
                      <w:marTop w:val="0"/>
                      <w:marBottom w:val="0"/>
                      <w:divBdr>
                        <w:top w:val="none" w:sz="0" w:space="0" w:color="auto"/>
                        <w:left w:val="none" w:sz="0" w:space="0" w:color="auto"/>
                        <w:bottom w:val="none" w:sz="0" w:space="0" w:color="auto"/>
                        <w:right w:val="none" w:sz="0" w:space="0" w:color="auto"/>
                      </w:divBdr>
                      <w:divsChild>
                        <w:div w:id="265582821">
                          <w:marLeft w:val="0"/>
                          <w:marRight w:val="0"/>
                          <w:marTop w:val="0"/>
                          <w:marBottom w:val="0"/>
                          <w:divBdr>
                            <w:top w:val="none" w:sz="0" w:space="0" w:color="auto"/>
                            <w:left w:val="none" w:sz="0" w:space="0" w:color="auto"/>
                            <w:bottom w:val="none" w:sz="0" w:space="0" w:color="auto"/>
                            <w:right w:val="none" w:sz="0" w:space="0" w:color="auto"/>
                          </w:divBdr>
                          <w:divsChild>
                            <w:div w:id="1602183549">
                              <w:marLeft w:val="0"/>
                              <w:marRight w:val="0"/>
                              <w:marTop w:val="0"/>
                              <w:marBottom w:val="0"/>
                              <w:divBdr>
                                <w:top w:val="none" w:sz="0" w:space="0" w:color="auto"/>
                                <w:left w:val="none" w:sz="0" w:space="0" w:color="auto"/>
                                <w:bottom w:val="none" w:sz="0" w:space="0" w:color="auto"/>
                                <w:right w:val="none" w:sz="0" w:space="0" w:color="auto"/>
                              </w:divBdr>
                              <w:divsChild>
                                <w:div w:id="9935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92387">
              <w:marLeft w:val="0"/>
              <w:marRight w:val="0"/>
              <w:marTop w:val="0"/>
              <w:marBottom w:val="0"/>
              <w:divBdr>
                <w:top w:val="none" w:sz="0" w:space="0" w:color="auto"/>
                <w:left w:val="none" w:sz="0" w:space="0" w:color="auto"/>
                <w:bottom w:val="none" w:sz="0" w:space="0" w:color="auto"/>
                <w:right w:val="none" w:sz="0" w:space="0" w:color="auto"/>
              </w:divBdr>
            </w:div>
            <w:div w:id="45642530">
              <w:marLeft w:val="0"/>
              <w:marRight w:val="0"/>
              <w:marTop w:val="0"/>
              <w:marBottom w:val="0"/>
              <w:divBdr>
                <w:top w:val="none" w:sz="0" w:space="0" w:color="auto"/>
                <w:left w:val="none" w:sz="0" w:space="0" w:color="auto"/>
                <w:bottom w:val="none" w:sz="0" w:space="0" w:color="auto"/>
                <w:right w:val="none" w:sz="0" w:space="0" w:color="auto"/>
              </w:divBdr>
            </w:div>
            <w:div w:id="177621161">
              <w:marLeft w:val="0"/>
              <w:marRight w:val="0"/>
              <w:marTop w:val="0"/>
              <w:marBottom w:val="0"/>
              <w:divBdr>
                <w:top w:val="none" w:sz="0" w:space="0" w:color="auto"/>
                <w:left w:val="none" w:sz="0" w:space="0" w:color="auto"/>
                <w:bottom w:val="none" w:sz="0" w:space="0" w:color="auto"/>
                <w:right w:val="none" w:sz="0" w:space="0" w:color="auto"/>
              </w:divBdr>
            </w:div>
            <w:div w:id="3825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40208">
      <w:bodyDiv w:val="1"/>
      <w:marLeft w:val="0"/>
      <w:marRight w:val="0"/>
      <w:marTop w:val="0"/>
      <w:marBottom w:val="0"/>
      <w:divBdr>
        <w:top w:val="none" w:sz="0" w:space="0" w:color="auto"/>
        <w:left w:val="none" w:sz="0" w:space="0" w:color="auto"/>
        <w:bottom w:val="none" w:sz="0" w:space="0" w:color="auto"/>
        <w:right w:val="none" w:sz="0" w:space="0" w:color="auto"/>
      </w:divBdr>
    </w:div>
    <w:div w:id="1089696938">
      <w:bodyDiv w:val="1"/>
      <w:marLeft w:val="0"/>
      <w:marRight w:val="0"/>
      <w:marTop w:val="0"/>
      <w:marBottom w:val="0"/>
      <w:divBdr>
        <w:top w:val="none" w:sz="0" w:space="0" w:color="auto"/>
        <w:left w:val="none" w:sz="0" w:space="0" w:color="auto"/>
        <w:bottom w:val="none" w:sz="0" w:space="0" w:color="auto"/>
        <w:right w:val="none" w:sz="0" w:space="0" w:color="auto"/>
      </w:divBdr>
    </w:div>
    <w:div w:id="1098867211">
      <w:bodyDiv w:val="1"/>
      <w:marLeft w:val="0"/>
      <w:marRight w:val="0"/>
      <w:marTop w:val="0"/>
      <w:marBottom w:val="0"/>
      <w:divBdr>
        <w:top w:val="none" w:sz="0" w:space="0" w:color="auto"/>
        <w:left w:val="none" w:sz="0" w:space="0" w:color="auto"/>
        <w:bottom w:val="none" w:sz="0" w:space="0" w:color="auto"/>
        <w:right w:val="none" w:sz="0" w:space="0" w:color="auto"/>
      </w:divBdr>
      <w:divsChild>
        <w:div w:id="943028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336121">
              <w:marLeft w:val="0"/>
              <w:marRight w:val="0"/>
              <w:marTop w:val="0"/>
              <w:marBottom w:val="0"/>
              <w:divBdr>
                <w:top w:val="none" w:sz="0" w:space="0" w:color="auto"/>
                <w:left w:val="none" w:sz="0" w:space="0" w:color="auto"/>
                <w:bottom w:val="none" w:sz="0" w:space="0" w:color="auto"/>
                <w:right w:val="none" w:sz="0" w:space="0" w:color="auto"/>
              </w:divBdr>
              <w:divsChild>
                <w:div w:id="37827571">
                  <w:marLeft w:val="0"/>
                  <w:marRight w:val="0"/>
                  <w:marTop w:val="0"/>
                  <w:marBottom w:val="0"/>
                  <w:divBdr>
                    <w:top w:val="none" w:sz="0" w:space="0" w:color="auto"/>
                    <w:left w:val="none" w:sz="0" w:space="0" w:color="auto"/>
                    <w:bottom w:val="none" w:sz="0" w:space="0" w:color="auto"/>
                    <w:right w:val="none" w:sz="0" w:space="0" w:color="auto"/>
                  </w:divBdr>
                  <w:divsChild>
                    <w:div w:id="1192306704">
                      <w:marLeft w:val="0"/>
                      <w:marRight w:val="0"/>
                      <w:marTop w:val="0"/>
                      <w:marBottom w:val="0"/>
                      <w:divBdr>
                        <w:top w:val="none" w:sz="0" w:space="0" w:color="auto"/>
                        <w:left w:val="none" w:sz="0" w:space="0" w:color="auto"/>
                        <w:bottom w:val="none" w:sz="0" w:space="0" w:color="auto"/>
                        <w:right w:val="none" w:sz="0" w:space="0" w:color="auto"/>
                      </w:divBdr>
                      <w:divsChild>
                        <w:div w:id="1960525997">
                          <w:marLeft w:val="0"/>
                          <w:marRight w:val="0"/>
                          <w:marTop w:val="0"/>
                          <w:marBottom w:val="0"/>
                          <w:divBdr>
                            <w:top w:val="none" w:sz="0" w:space="0" w:color="auto"/>
                            <w:left w:val="none" w:sz="0" w:space="0" w:color="auto"/>
                            <w:bottom w:val="none" w:sz="0" w:space="0" w:color="auto"/>
                            <w:right w:val="none" w:sz="0" w:space="0" w:color="auto"/>
                          </w:divBdr>
                          <w:divsChild>
                            <w:div w:id="2112701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451307">
                                  <w:marLeft w:val="0"/>
                                  <w:marRight w:val="0"/>
                                  <w:marTop w:val="0"/>
                                  <w:marBottom w:val="0"/>
                                  <w:divBdr>
                                    <w:top w:val="none" w:sz="0" w:space="0" w:color="auto"/>
                                    <w:left w:val="none" w:sz="0" w:space="0" w:color="auto"/>
                                    <w:bottom w:val="none" w:sz="0" w:space="0" w:color="auto"/>
                                    <w:right w:val="none" w:sz="0" w:space="0" w:color="auto"/>
                                  </w:divBdr>
                                  <w:divsChild>
                                    <w:div w:id="510947210">
                                      <w:marLeft w:val="0"/>
                                      <w:marRight w:val="0"/>
                                      <w:marTop w:val="0"/>
                                      <w:marBottom w:val="0"/>
                                      <w:divBdr>
                                        <w:top w:val="none" w:sz="0" w:space="0" w:color="auto"/>
                                        <w:left w:val="none" w:sz="0" w:space="0" w:color="auto"/>
                                        <w:bottom w:val="none" w:sz="0" w:space="0" w:color="auto"/>
                                        <w:right w:val="none" w:sz="0" w:space="0" w:color="auto"/>
                                      </w:divBdr>
                                      <w:divsChild>
                                        <w:div w:id="322002955">
                                          <w:marLeft w:val="0"/>
                                          <w:marRight w:val="0"/>
                                          <w:marTop w:val="0"/>
                                          <w:marBottom w:val="0"/>
                                          <w:divBdr>
                                            <w:top w:val="none" w:sz="0" w:space="0" w:color="auto"/>
                                            <w:left w:val="none" w:sz="0" w:space="0" w:color="auto"/>
                                            <w:bottom w:val="none" w:sz="0" w:space="0" w:color="auto"/>
                                            <w:right w:val="none" w:sz="0" w:space="0" w:color="auto"/>
                                          </w:divBdr>
                                          <w:divsChild>
                                            <w:div w:id="810287525">
                                              <w:marLeft w:val="0"/>
                                              <w:marRight w:val="0"/>
                                              <w:marTop w:val="0"/>
                                              <w:marBottom w:val="0"/>
                                              <w:divBdr>
                                                <w:top w:val="none" w:sz="0" w:space="0" w:color="auto"/>
                                                <w:left w:val="none" w:sz="0" w:space="0" w:color="auto"/>
                                                <w:bottom w:val="none" w:sz="0" w:space="0" w:color="auto"/>
                                                <w:right w:val="none" w:sz="0" w:space="0" w:color="auto"/>
                                              </w:divBdr>
                                              <w:divsChild>
                                                <w:div w:id="283393176">
                                                  <w:marLeft w:val="0"/>
                                                  <w:marRight w:val="0"/>
                                                  <w:marTop w:val="0"/>
                                                  <w:marBottom w:val="0"/>
                                                  <w:divBdr>
                                                    <w:top w:val="none" w:sz="0" w:space="0" w:color="auto"/>
                                                    <w:left w:val="none" w:sz="0" w:space="0" w:color="auto"/>
                                                    <w:bottom w:val="none" w:sz="0" w:space="0" w:color="auto"/>
                                                    <w:right w:val="none" w:sz="0" w:space="0" w:color="auto"/>
                                                  </w:divBdr>
                                                </w:div>
                                                <w:div w:id="924417468">
                                                  <w:marLeft w:val="0"/>
                                                  <w:marRight w:val="0"/>
                                                  <w:marTop w:val="0"/>
                                                  <w:marBottom w:val="0"/>
                                                  <w:divBdr>
                                                    <w:top w:val="none" w:sz="0" w:space="0" w:color="auto"/>
                                                    <w:left w:val="none" w:sz="0" w:space="0" w:color="auto"/>
                                                    <w:bottom w:val="none" w:sz="0" w:space="0" w:color="auto"/>
                                                    <w:right w:val="none" w:sz="0" w:space="0" w:color="auto"/>
                                                  </w:divBdr>
                                                </w:div>
                                                <w:div w:id="947935413">
                                                  <w:marLeft w:val="0"/>
                                                  <w:marRight w:val="0"/>
                                                  <w:marTop w:val="0"/>
                                                  <w:marBottom w:val="0"/>
                                                  <w:divBdr>
                                                    <w:top w:val="none" w:sz="0" w:space="0" w:color="auto"/>
                                                    <w:left w:val="none" w:sz="0" w:space="0" w:color="auto"/>
                                                    <w:bottom w:val="none" w:sz="0" w:space="0" w:color="auto"/>
                                                    <w:right w:val="none" w:sz="0" w:space="0" w:color="auto"/>
                                                  </w:divBdr>
                                                </w:div>
                                                <w:div w:id="1173838054">
                                                  <w:marLeft w:val="0"/>
                                                  <w:marRight w:val="0"/>
                                                  <w:marTop w:val="0"/>
                                                  <w:marBottom w:val="0"/>
                                                  <w:divBdr>
                                                    <w:top w:val="none" w:sz="0" w:space="0" w:color="auto"/>
                                                    <w:left w:val="none" w:sz="0" w:space="0" w:color="auto"/>
                                                    <w:bottom w:val="none" w:sz="0" w:space="0" w:color="auto"/>
                                                    <w:right w:val="none" w:sz="0" w:space="0" w:color="auto"/>
                                                  </w:divBdr>
                                                </w:div>
                                                <w:div w:id="1312517370">
                                                  <w:marLeft w:val="0"/>
                                                  <w:marRight w:val="0"/>
                                                  <w:marTop w:val="0"/>
                                                  <w:marBottom w:val="0"/>
                                                  <w:divBdr>
                                                    <w:top w:val="none" w:sz="0" w:space="0" w:color="auto"/>
                                                    <w:left w:val="none" w:sz="0" w:space="0" w:color="auto"/>
                                                    <w:bottom w:val="none" w:sz="0" w:space="0" w:color="auto"/>
                                                    <w:right w:val="none" w:sz="0" w:space="0" w:color="auto"/>
                                                  </w:divBdr>
                                                </w:div>
                                                <w:div w:id="1335373622">
                                                  <w:marLeft w:val="0"/>
                                                  <w:marRight w:val="0"/>
                                                  <w:marTop w:val="0"/>
                                                  <w:marBottom w:val="0"/>
                                                  <w:divBdr>
                                                    <w:top w:val="none" w:sz="0" w:space="0" w:color="auto"/>
                                                    <w:left w:val="none" w:sz="0" w:space="0" w:color="auto"/>
                                                    <w:bottom w:val="none" w:sz="0" w:space="0" w:color="auto"/>
                                                    <w:right w:val="none" w:sz="0" w:space="0" w:color="auto"/>
                                                  </w:divBdr>
                                                </w:div>
                                                <w:div w:id="1357195112">
                                                  <w:marLeft w:val="0"/>
                                                  <w:marRight w:val="0"/>
                                                  <w:marTop w:val="0"/>
                                                  <w:marBottom w:val="0"/>
                                                  <w:divBdr>
                                                    <w:top w:val="none" w:sz="0" w:space="0" w:color="auto"/>
                                                    <w:left w:val="none" w:sz="0" w:space="0" w:color="auto"/>
                                                    <w:bottom w:val="none" w:sz="0" w:space="0" w:color="auto"/>
                                                    <w:right w:val="none" w:sz="0" w:space="0" w:color="auto"/>
                                                  </w:divBdr>
                                                </w:div>
                                                <w:div w:id="1412120305">
                                                  <w:marLeft w:val="0"/>
                                                  <w:marRight w:val="0"/>
                                                  <w:marTop w:val="0"/>
                                                  <w:marBottom w:val="0"/>
                                                  <w:divBdr>
                                                    <w:top w:val="none" w:sz="0" w:space="0" w:color="auto"/>
                                                    <w:left w:val="none" w:sz="0" w:space="0" w:color="auto"/>
                                                    <w:bottom w:val="none" w:sz="0" w:space="0" w:color="auto"/>
                                                    <w:right w:val="none" w:sz="0" w:space="0" w:color="auto"/>
                                                  </w:divBdr>
                                                </w:div>
                                                <w:div w:id="1580864696">
                                                  <w:marLeft w:val="0"/>
                                                  <w:marRight w:val="0"/>
                                                  <w:marTop w:val="0"/>
                                                  <w:marBottom w:val="0"/>
                                                  <w:divBdr>
                                                    <w:top w:val="none" w:sz="0" w:space="0" w:color="auto"/>
                                                    <w:left w:val="none" w:sz="0" w:space="0" w:color="auto"/>
                                                    <w:bottom w:val="none" w:sz="0" w:space="0" w:color="auto"/>
                                                    <w:right w:val="none" w:sz="0" w:space="0" w:color="auto"/>
                                                  </w:divBdr>
                                                </w:div>
                                                <w:div w:id="1663199705">
                                                  <w:marLeft w:val="0"/>
                                                  <w:marRight w:val="0"/>
                                                  <w:marTop w:val="0"/>
                                                  <w:marBottom w:val="0"/>
                                                  <w:divBdr>
                                                    <w:top w:val="none" w:sz="0" w:space="0" w:color="auto"/>
                                                    <w:left w:val="none" w:sz="0" w:space="0" w:color="auto"/>
                                                    <w:bottom w:val="none" w:sz="0" w:space="0" w:color="auto"/>
                                                    <w:right w:val="none" w:sz="0" w:space="0" w:color="auto"/>
                                                  </w:divBdr>
                                                </w:div>
                                                <w:div w:id="1675648273">
                                                  <w:marLeft w:val="0"/>
                                                  <w:marRight w:val="0"/>
                                                  <w:marTop w:val="0"/>
                                                  <w:marBottom w:val="0"/>
                                                  <w:divBdr>
                                                    <w:top w:val="none" w:sz="0" w:space="0" w:color="auto"/>
                                                    <w:left w:val="none" w:sz="0" w:space="0" w:color="auto"/>
                                                    <w:bottom w:val="none" w:sz="0" w:space="0" w:color="auto"/>
                                                    <w:right w:val="none" w:sz="0" w:space="0" w:color="auto"/>
                                                  </w:divBdr>
                                                </w:div>
                                                <w:div w:id="1701589305">
                                                  <w:marLeft w:val="0"/>
                                                  <w:marRight w:val="0"/>
                                                  <w:marTop w:val="0"/>
                                                  <w:marBottom w:val="0"/>
                                                  <w:divBdr>
                                                    <w:top w:val="none" w:sz="0" w:space="0" w:color="auto"/>
                                                    <w:left w:val="none" w:sz="0" w:space="0" w:color="auto"/>
                                                    <w:bottom w:val="none" w:sz="0" w:space="0" w:color="auto"/>
                                                    <w:right w:val="none" w:sz="0" w:space="0" w:color="auto"/>
                                                  </w:divBdr>
                                                </w:div>
                                                <w:div w:id="1711612693">
                                                  <w:marLeft w:val="0"/>
                                                  <w:marRight w:val="0"/>
                                                  <w:marTop w:val="0"/>
                                                  <w:marBottom w:val="0"/>
                                                  <w:divBdr>
                                                    <w:top w:val="none" w:sz="0" w:space="0" w:color="auto"/>
                                                    <w:left w:val="none" w:sz="0" w:space="0" w:color="auto"/>
                                                    <w:bottom w:val="none" w:sz="0" w:space="0" w:color="auto"/>
                                                    <w:right w:val="none" w:sz="0" w:space="0" w:color="auto"/>
                                                  </w:divBdr>
                                                </w:div>
                                                <w:div w:id="1953782284">
                                                  <w:marLeft w:val="0"/>
                                                  <w:marRight w:val="0"/>
                                                  <w:marTop w:val="0"/>
                                                  <w:marBottom w:val="0"/>
                                                  <w:divBdr>
                                                    <w:top w:val="none" w:sz="0" w:space="0" w:color="auto"/>
                                                    <w:left w:val="none" w:sz="0" w:space="0" w:color="auto"/>
                                                    <w:bottom w:val="none" w:sz="0" w:space="0" w:color="auto"/>
                                                    <w:right w:val="none" w:sz="0" w:space="0" w:color="auto"/>
                                                  </w:divBdr>
                                                </w:div>
                                                <w:div w:id="2088842843">
                                                  <w:marLeft w:val="0"/>
                                                  <w:marRight w:val="0"/>
                                                  <w:marTop w:val="0"/>
                                                  <w:marBottom w:val="0"/>
                                                  <w:divBdr>
                                                    <w:top w:val="none" w:sz="0" w:space="0" w:color="auto"/>
                                                    <w:left w:val="none" w:sz="0" w:space="0" w:color="auto"/>
                                                    <w:bottom w:val="none" w:sz="0" w:space="0" w:color="auto"/>
                                                    <w:right w:val="none" w:sz="0" w:space="0" w:color="auto"/>
                                                  </w:divBdr>
                                                </w:div>
                                                <w:div w:id="2094425462">
                                                  <w:marLeft w:val="0"/>
                                                  <w:marRight w:val="0"/>
                                                  <w:marTop w:val="0"/>
                                                  <w:marBottom w:val="0"/>
                                                  <w:divBdr>
                                                    <w:top w:val="none" w:sz="0" w:space="0" w:color="auto"/>
                                                    <w:left w:val="none" w:sz="0" w:space="0" w:color="auto"/>
                                                    <w:bottom w:val="none" w:sz="0" w:space="0" w:color="auto"/>
                                                    <w:right w:val="none" w:sz="0" w:space="0" w:color="auto"/>
                                                  </w:divBdr>
                                                  <w:divsChild>
                                                    <w:div w:id="273903874">
                                                      <w:marLeft w:val="0"/>
                                                      <w:marRight w:val="0"/>
                                                      <w:marTop w:val="0"/>
                                                      <w:marBottom w:val="0"/>
                                                      <w:divBdr>
                                                        <w:top w:val="none" w:sz="0" w:space="0" w:color="auto"/>
                                                        <w:left w:val="none" w:sz="0" w:space="0" w:color="auto"/>
                                                        <w:bottom w:val="none" w:sz="0" w:space="0" w:color="auto"/>
                                                        <w:right w:val="none" w:sz="0" w:space="0" w:color="auto"/>
                                                      </w:divBdr>
                                                    </w:div>
                                                    <w:div w:id="342630476">
                                                      <w:marLeft w:val="0"/>
                                                      <w:marRight w:val="0"/>
                                                      <w:marTop w:val="0"/>
                                                      <w:marBottom w:val="0"/>
                                                      <w:divBdr>
                                                        <w:top w:val="none" w:sz="0" w:space="0" w:color="auto"/>
                                                        <w:left w:val="none" w:sz="0" w:space="0" w:color="auto"/>
                                                        <w:bottom w:val="none" w:sz="0" w:space="0" w:color="auto"/>
                                                        <w:right w:val="none" w:sz="0" w:space="0" w:color="auto"/>
                                                      </w:divBdr>
                                                    </w:div>
                                                    <w:div w:id="1224367586">
                                                      <w:marLeft w:val="0"/>
                                                      <w:marRight w:val="0"/>
                                                      <w:marTop w:val="0"/>
                                                      <w:marBottom w:val="0"/>
                                                      <w:divBdr>
                                                        <w:top w:val="none" w:sz="0" w:space="0" w:color="auto"/>
                                                        <w:left w:val="none" w:sz="0" w:space="0" w:color="auto"/>
                                                        <w:bottom w:val="none" w:sz="0" w:space="0" w:color="auto"/>
                                                        <w:right w:val="none" w:sz="0" w:space="0" w:color="auto"/>
                                                      </w:divBdr>
                                                    </w:div>
                                                    <w:div w:id="1547059158">
                                                      <w:marLeft w:val="0"/>
                                                      <w:marRight w:val="0"/>
                                                      <w:marTop w:val="0"/>
                                                      <w:marBottom w:val="0"/>
                                                      <w:divBdr>
                                                        <w:top w:val="none" w:sz="0" w:space="0" w:color="auto"/>
                                                        <w:left w:val="none" w:sz="0" w:space="0" w:color="auto"/>
                                                        <w:bottom w:val="none" w:sz="0" w:space="0" w:color="auto"/>
                                                        <w:right w:val="none" w:sz="0" w:space="0" w:color="auto"/>
                                                      </w:divBdr>
                                                    </w:div>
                                                    <w:div w:id="1981423270">
                                                      <w:marLeft w:val="0"/>
                                                      <w:marRight w:val="0"/>
                                                      <w:marTop w:val="0"/>
                                                      <w:marBottom w:val="0"/>
                                                      <w:divBdr>
                                                        <w:top w:val="none" w:sz="0" w:space="0" w:color="auto"/>
                                                        <w:left w:val="none" w:sz="0" w:space="0" w:color="auto"/>
                                                        <w:bottom w:val="none" w:sz="0" w:space="0" w:color="auto"/>
                                                        <w:right w:val="none" w:sz="0" w:space="0" w:color="auto"/>
                                                      </w:divBdr>
                                                    </w:div>
                                                  </w:divsChild>
                                                </w:div>
                                                <w:div w:id="21319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2803664">
      <w:bodyDiv w:val="1"/>
      <w:marLeft w:val="0"/>
      <w:marRight w:val="0"/>
      <w:marTop w:val="0"/>
      <w:marBottom w:val="0"/>
      <w:divBdr>
        <w:top w:val="none" w:sz="0" w:space="0" w:color="auto"/>
        <w:left w:val="none" w:sz="0" w:space="0" w:color="auto"/>
        <w:bottom w:val="none" w:sz="0" w:space="0" w:color="auto"/>
        <w:right w:val="none" w:sz="0" w:space="0" w:color="auto"/>
      </w:divBdr>
    </w:div>
    <w:div w:id="1137911343">
      <w:bodyDiv w:val="1"/>
      <w:marLeft w:val="0"/>
      <w:marRight w:val="0"/>
      <w:marTop w:val="0"/>
      <w:marBottom w:val="0"/>
      <w:divBdr>
        <w:top w:val="none" w:sz="0" w:space="0" w:color="auto"/>
        <w:left w:val="none" w:sz="0" w:space="0" w:color="auto"/>
        <w:bottom w:val="none" w:sz="0" w:space="0" w:color="auto"/>
        <w:right w:val="none" w:sz="0" w:space="0" w:color="auto"/>
      </w:divBdr>
    </w:div>
    <w:div w:id="1182351889">
      <w:bodyDiv w:val="1"/>
      <w:marLeft w:val="0"/>
      <w:marRight w:val="0"/>
      <w:marTop w:val="0"/>
      <w:marBottom w:val="0"/>
      <w:divBdr>
        <w:top w:val="none" w:sz="0" w:space="0" w:color="auto"/>
        <w:left w:val="none" w:sz="0" w:space="0" w:color="auto"/>
        <w:bottom w:val="none" w:sz="0" w:space="0" w:color="auto"/>
        <w:right w:val="none" w:sz="0" w:space="0" w:color="auto"/>
      </w:divBdr>
    </w:div>
    <w:div w:id="1195389213">
      <w:bodyDiv w:val="1"/>
      <w:marLeft w:val="0"/>
      <w:marRight w:val="0"/>
      <w:marTop w:val="0"/>
      <w:marBottom w:val="0"/>
      <w:divBdr>
        <w:top w:val="none" w:sz="0" w:space="0" w:color="auto"/>
        <w:left w:val="none" w:sz="0" w:space="0" w:color="auto"/>
        <w:bottom w:val="none" w:sz="0" w:space="0" w:color="auto"/>
        <w:right w:val="none" w:sz="0" w:space="0" w:color="auto"/>
      </w:divBdr>
    </w:div>
    <w:div w:id="1205172652">
      <w:bodyDiv w:val="1"/>
      <w:marLeft w:val="0"/>
      <w:marRight w:val="0"/>
      <w:marTop w:val="0"/>
      <w:marBottom w:val="0"/>
      <w:divBdr>
        <w:top w:val="none" w:sz="0" w:space="0" w:color="auto"/>
        <w:left w:val="none" w:sz="0" w:space="0" w:color="auto"/>
        <w:bottom w:val="none" w:sz="0" w:space="0" w:color="auto"/>
        <w:right w:val="none" w:sz="0" w:space="0" w:color="auto"/>
      </w:divBdr>
    </w:div>
    <w:div w:id="1237738499">
      <w:bodyDiv w:val="1"/>
      <w:marLeft w:val="0"/>
      <w:marRight w:val="0"/>
      <w:marTop w:val="0"/>
      <w:marBottom w:val="0"/>
      <w:divBdr>
        <w:top w:val="none" w:sz="0" w:space="0" w:color="auto"/>
        <w:left w:val="none" w:sz="0" w:space="0" w:color="auto"/>
        <w:bottom w:val="none" w:sz="0" w:space="0" w:color="auto"/>
        <w:right w:val="none" w:sz="0" w:space="0" w:color="auto"/>
      </w:divBdr>
      <w:divsChild>
        <w:div w:id="1432435291">
          <w:marLeft w:val="0"/>
          <w:marRight w:val="0"/>
          <w:marTop w:val="175"/>
          <w:marBottom w:val="0"/>
          <w:divBdr>
            <w:top w:val="none" w:sz="0" w:space="0" w:color="FFFFFF"/>
            <w:left w:val="none" w:sz="0" w:space="0" w:color="FFFFFF"/>
            <w:bottom w:val="none" w:sz="0" w:space="0" w:color="FFFFFF"/>
            <w:right w:val="none" w:sz="0" w:space="0" w:color="FFFFFF"/>
          </w:divBdr>
          <w:divsChild>
            <w:div w:id="1253197404">
              <w:marLeft w:val="0"/>
              <w:marRight w:val="0"/>
              <w:marTop w:val="0"/>
              <w:marBottom w:val="0"/>
              <w:divBdr>
                <w:top w:val="none" w:sz="0" w:space="0" w:color="auto"/>
                <w:left w:val="none" w:sz="0" w:space="0" w:color="auto"/>
                <w:bottom w:val="none" w:sz="0" w:space="0" w:color="auto"/>
                <w:right w:val="none" w:sz="0" w:space="0" w:color="auto"/>
              </w:divBdr>
              <w:divsChild>
                <w:div w:id="598762101">
                  <w:marLeft w:val="0"/>
                  <w:marRight w:val="0"/>
                  <w:marTop w:val="0"/>
                  <w:marBottom w:val="0"/>
                  <w:divBdr>
                    <w:top w:val="none" w:sz="0" w:space="0" w:color="auto"/>
                    <w:left w:val="none" w:sz="0" w:space="0" w:color="auto"/>
                    <w:bottom w:val="none" w:sz="0" w:space="0" w:color="auto"/>
                    <w:right w:val="none" w:sz="0" w:space="0" w:color="auto"/>
                  </w:divBdr>
                </w:div>
              </w:divsChild>
            </w:div>
            <w:div w:id="1596867927">
              <w:marLeft w:val="0"/>
              <w:marRight w:val="0"/>
              <w:marTop w:val="0"/>
              <w:marBottom w:val="0"/>
              <w:divBdr>
                <w:top w:val="none" w:sz="0" w:space="0" w:color="auto"/>
                <w:left w:val="none" w:sz="0" w:space="0" w:color="auto"/>
                <w:bottom w:val="none" w:sz="0" w:space="0" w:color="auto"/>
                <w:right w:val="none" w:sz="0" w:space="0" w:color="auto"/>
              </w:divBdr>
              <w:divsChild>
                <w:div w:id="484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91738">
      <w:bodyDiv w:val="1"/>
      <w:marLeft w:val="0"/>
      <w:marRight w:val="0"/>
      <w:marTop w:val="0"/>
      <w:marBottom w:val="0"/>
      <w:divBdr>
        <w:top w:val="none" w:sz="0" w:space="0" w:color="auto"/>
        <w:left w:val="none" w:sz="0" w:space="0" w:color="auto"/>
        <w:bottom w:val="none" w:sz="0" w:space="0" w:color="auto"/>
        <w:right w:val="none" w:sz="0" w:space="0" w:color="auto"/>
      </w:divBdr>
    </w:div>
    <w:div w:id="1315838730">
      <w:bodyDiv w:val="1"/>
      <w:marLeft w:val="0"/>
      <w:marRight w:val="0"/>
      <w:marTop w:val="0"/>
      <w:marBottom w:val="0"/>
      <w:divBdr>
        <w:top w:val="none" w:sz="0" w:space="0" w:color="auto"/>
        <w:left w:val="none" w:sz="0" w:space="0" w:color="auto"/>
        <w:bottom w:val="none" w:sz="0" w:space="0" w:color="auto"/>
        <w:right w:val="none" w:sz="0" w:space="0" w:color="auto"/>
      </w:divBdr>
      <w:divsChild>
        <w:div w:id="1087772299">
          <w:marLeft w:val="0"/>
          <w:marRight w:val="0"/>
          <w:marTop w:val="0"/>
          <w:marBottom w:val="0"/>
          <w:divBdr>
            <w:top w:val="none" w:sz="0" w:space="0" w:color="auto"/>
            <w:left w:val="none" w:sz="0" w:space="0" w:color="auto"/>
            <w:bottom w:val="none" w:sz="0" w:space="0" w:color="auto"/>
            <w:right w:val="none" w:sz="0" w:space="0" w:color="auto"/>
          </w:divBdr>
          <w:divsChild>
            <w:div w:id="2109690240">
              <w:marLeft w:val="0"/>
              <w:marRight w:val="0"/>
              <w:marTop w:val="0"/>
              <w:marBottom w:val="0"/>
              <w:divBdr>
                <w:top w:val="none" w:sz="0" w:space="0" w:color="auto"/>
                <w:left w:val="none" w:sz="0" w:space="0" w:color="auto"/>
                <w:bottom w:val="none" w:sz="0" w:space="0" w:color="auto"/>
                <w:right w:val="none" w:sz="0" w:space="0" w:color="auto"/>
              </w:divBdr>
              <w:divsChild>
                <w:div w:id="10469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46245">
          <w:marLeft w:val="0"/>
          <w:marRight w:val="0"/>
          <w:marTop w:val="0"/>
          <w:marBottom w:val="0"/>
          <w:divBdr>
            <w:top w:val="none" w:sz="0" w:space="0" w:color="auto"/>
            <w:left w:val="none" w:sz="0" w:space="0" w:color="auto"/>
            <w:bottom w:val="none" w:sz="0" w:space="0" w:color="auto"/>
            <w:right w:val="none" w:sz="0" w:space="0" w:color="auto"/>
          </w:divBdr>
          <w:divsChild>
            <w:div w:id="2088263820">
              <w:marLeft w:val="0"/>
              <w:marRight w:val="0"/>
              <w:marTop w:val="0"/>
              <w:marBottom w:val="0"/>
              <w:divBdr>
                <w:top w:val="none" w:sz="0" w:space="0" w:color="auto"/>
                <w:left w:val="none" w:sz="0" w:space="0" w:color="auto"/>
                <w:bottom w:val="none" w:sz="0" w:space="0" w:color="auto"/>
                <w:right w:val="none" w:sz="0" w:space="0" w:color="auto"/>
              </w:divBdr>
              <w:divsChild>
                <w:div w:id="909924868">
                  <w:marLeft w:val="0"/>
                  <w:marRight w:val="0"/>
                  <w:marTop w:val="0"/>
                  <w:marBottom w:val="0"/>
                  <w:divBdr>
                    <w:top w:val="none" w:sz="0" w:space="0" w:color="auto"/>
                    <w:left w:val="none" w:sz="0" w:space="0" w:color="auto"/>
                    <w:bottom w:val="none" w:sz="0" w:space="0" w:color="auto"/>
                    <w:right w:val="none" w:sz="0" w:space="0" w:color="auto"/>
                  </w:divBdr>
                  <w:divsChild>
                    <w:div w:id="7703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49660">
      <w:bodyDiv w:val="1"/>
      <w:marLeft w:val="0"/>
      <w:marRight w:val="0"/>
      <w:marTop w:val="0"/>
      <w:marBottom w:val="0"/>
      <w:divBdr>
        <w:top w:val="none" w:sz="0" w:space="0" w:color="auto"/>
        <w:left w:val="none" w:sz="0" w:space="0" w:color="auto"/>
        <w:bottom w:val="none" w:sz="0" w:space="0" w:color="auto"/>
        <w:right w:val="none" w:sz="0" w:space="0" w:color="auto"/>
      </w:divBdr>
    </w:div>
    <w:div w:id="1378774209">
      <w:bodyDiv w:val="1"/>
      <w:marLeft w:val="0"/>
      <w:marRight w:val="0"/>
      <w:marTop w:val="0"/>
      <w:marBottom w:val="0"/>
      <w:divBdr>
        <w:top w:val="none" w:sz="0" w:space="0" w:color="auto"/>
        <w:left w:val="none" w:sz="0" w:space="0" w:color="auto"/>
        <w:bottom w:val="none" w:sz="0" w:space="0" w:color="auto"/>
        <w:right w:val="none" w:sz="0" w:space="0" w:color="auto"/>
      </w:divBdr>
      <w:divsChild>
        <w:div w:id="1142233226">
          <w:marLeft w:val="0"/>
          <w:marRight w:val="0"/>
          <w:marTop w:val="0"/>
          <w:marBottom w:val="0"/>
          <w:divBdr>
            <w:top w:val="none" w:sz="0" w:space="0" w:color="auto"/>
            <w:left w:val="none" w:sz="0" w:space="0" w:color="auto"/>
            <w:bottom w:val="none" w:sz="0" w:space="0" w:color="auto"/>
            <w:right w:val="none" w:sz="0" w:space="0" w:color="auto"/>
          </w:divBdr>
        </w:div>
        <w:div w:id="1290630231">
          <w:marLeft w:val="0"/>
          <w:marRight w:val="0"/>
          <w:marTop w:val="0"/>
          <w:marBottom w:val="0"/>
          <w:divBdr>
            <w:top w:val="none" w:sz="0" w:space="0" w:color="auto"/>
            <w:left w:val="none" w:sz="0" w:space="0" w:color="auto"/>
            <w:bottom w:val="none" w:sz="0" w:space="0" w:color="auto"/>
            <w:right w:val="none" w:sz="0" w:space="0" w:color="auto"/>
          </w:divBdr>
        </w:div>
        <w:div w:id="1342856904">
          <w:marLeft w:val="0"/>
          <w:marRight w:val="0"/>
          <w:marTop w:val="0"/>
          <w:marBottom w:val="0"/>
          <w:divBdr>
            <w:top w:val="none" w:sz="0" w:space="0" w:color="auto"/>
            <w:left w:val="none" w:sz="0" w:space="0" w:color="auto"/>
            <w:bottom w:val="none" w:sz="0" w:space="0" w:color="auto"/>
            <w:right w:val="none" w:sz="0" w:space="0" w:color="auto"/>
          </w:divBdr>
        </w:div>
        <w:div w:id="1441994766">
          <w:marLeft w:val="0"/>
          <w:marRight w:val="0"/>
          <w:marTop w:val="0"/>
          <w:marBottom w:val="0"/>
          <w:divBdr>
            <w:top w:val="none" w:sz="0" w:space="0" w:color="auto"/>
            <w:left w:val="none" w:sz="0" w:space="0" w:color="auto"/>
            <w:bottom w:val="none" w:sz="0" w:space="0" w:color="auto"/>
            <w:right w:val="none" w:sz="0" w:space="0" w:color="auto"/>
          </w:divBdr>
        </w:div>
        <w:div w:id="1494879261">
          <w:marLeft w:val="0"/>
          <w:marRight w:val="0"/>
          <w:marTop w:val="0"/>
          <w:marBottom w:val="0"/>
          <w:divBdr>
            <w:top w:val="none" w:sz="0" w:space="0" w:color="auto"/>
            <w:left w:val="none" w:sz="0" w:space="0" w:color="auto"/>
            <w:bottom w:val="none" w:sz="0" w:space="0" w:color="auto"/>
            <w:right w:val="none" w:sz="0" w:space="0" w:color="auto"/>
          </w:divBdr>
        </w:div>
        <w:div w:id="2065443875">
          <w:marLeft w:val="0"/>
          <w:marRight w:val="0"/>
          <w:marTop w:val="0"/>
          <w:marBottom w:val="0"/>
          <w:divBdr>
            <w:top w:val="none" w:sz="0" w:space="0" w:color="auto"/>
            <w:left w:val="none" w:sz="0" w:space="0" w:color="auto"/>
            <w:bottom w:val="none" w:sz="0" w:space="0" w:color="auto"/>
            <w:right w:val="none" w:sz="0" w:space="0" w:color="auto"/>
          </w:divBdr>
        </w:div>
      </w:divsChild>
    </w:div>
    <w:div w:id="1424297160">
      <w:bodyDiv w:val="1"/>
      <w:marLeft w:val="0"/>
      <w:marRight w:val="0"/>
      <w:marTop w:val="0"/>
      <w:marBottom w:val="0"/>
      <w:divBdr>
        <w:top w:val="none" w:sz="0" w:space="0" w:color="auto"/>
        <w:left w:val="none" w:sz="0" w:space="0" w:color="auto"/>
        <w:bottom w:val="none" w:sz="0" w:space="0" w:color="auto"/>
        <w:right w:val="none" w:sz="0" w:space="0" w:color="auto"/>
      </w:divBdr>
    </w:div>
    <w:div w:id="1451166270">
      <w:bodyDiv w:val="1"/>
      <w:marLeft w:val="0"/>
      <w:marRight w:val="0"/>
      <w:marTop w:val="0"/>
      <w:marBottom w:val="0"/>
      <w:divBdr>
        <w:top w:val="none" w:sz="0" w:space="0" w:color="auto"/>
        <w:left w:val="none" w:sz="0" w:space="0" w:color="auto"/>
        <w:bottom w:val="none" w:sz="0" w:space="0" w:color="auto"/>
        <w:right w:val="none" w:sz="0" w:space="0" w:color="auto"/>
      </w:divBdr>
    </w:div>
    <w:div w:id="1483473541">
      <w:bodyDiv w:val="1"/>
      <w:marLeft w:val="0"/>
      <w:marRight w:val="0"/>
      <w:marTop w:val="0"/>
      <w:marBottom w:val="0"/>
      <w:divBdr>
        <w:top w:val="none" w:sz="0" w:space="0" w:color="auto"/>
        <w:left w:val="none" w:sz="0" w:space="0" w:color="auto"/>
        <w:bottom w:val="none" w:sz="0" w:space="0" w:color="auto"/>
        <w:right w:val="none" w:sz="0" w:space="0" w:color="auto"/>
      </w:divBdr>
    </w:div>
    <w:div w:id="1517235316">
      <w:bodyDiv w:val="1"/>
      <w:marLeft w:val="0"/>
      <w:marRight w:val="0"/>
      <w:marTop w:val="0"/>
      <w:marBottom w:val="0"/>
      <w:divBdr>
        <w:top w:val="none" w:sz="0" w:space="0" w:color="auto"/>
        <w:left w:val="none" w:sz="0" w:space="0" w:color="auto"/>
        <w:bottom w:val="none" w:sz="0" w:space="0" w:color="auto"/>
        <w:right w:val="none" w:sz="0" w:space="0" w:color="auto"/>
      </w:divBdr>
    </w:div>
    <w:div w:id="1520505848">
      <w:bodyDiv w:val="1"/>
      <w:marLeft w:val="0"/>
      <w:marRight w:val="0"/>
      <w:marTop w:val="0"/>
      <w:marBottom w:val="0"/>
      <w:divBdr>
        <w:top w:val="none" w:sz="0" w:space="0" w:color="auto"/>
        <w:left w:val="none" w:sz="0" w:space="0" w:color="auto"/>
        <w:bottom w:val="none" w:sz="0" w:space="0" w:color="auto"/>
        <w:right w:val="none" w:sz="0" w:space="0" w:color="auto"/>
      </w:divBdr>
    </w:div>
    <w:div w:id="1520847471">
      <w:bodyDiv w:val="1"/>
      <w:marLeft w:val="0"/>
      <w:marRight w:val="0"/>
      <w:marTop w:val="0"/>
      <w:marBottom w:val="0"/>
      <w:divBdr>
        <w:top w:val="none" w:sz="0" w:space="0" w:color="auto"/>
        <w:left w:val="none" w:sz="0" w:space="0" w:color="auto"/>
        <w:bottom w:val="none" w:sz="0" w:space="0" w:color="auto"/>
        <w:right w:val="none" w:sz="0" w:space="0" w:color="auto"/>
      </w:divBdr>
    </w:div>
    <w:div w:id="1574850649">
      <w:bodyDiv w:val="1"/>
      <w:marLeft w:val="0"/>
      <w:marRight w:val="0"/>
      <w:marTop w:val="0"/>
      <w:marBottom w:val="0"/>
      <w:divBdr>
        <w:top w:val="none" w:sz="0" w:space="0" w:color="auto"/>
        <w:left w:val="none" w:sz="0" w:space="0" w:color="auto"/>
        <w:bottom w:val="none" w:sz="0" w:space="0" w:color="auto"/>
        <w:right w:val="none" w:sz="0" w:space="0" w:color="auto"/>
      </w:divBdr>
    </w:div>
    <w:div w:id="1602949510">
      <w:bodyDiv w:val="1"/>
      <w:marLeft w:val="0"/>
      <w:marRight w:val="0"/>
      <w:marTop w:val="0"/>
      <w:marBottom w:val="0"/>
      <w:divBdr>
        <w:top w:val="none" w:sz="0" w:space="0" w:color="auto"/>
        <w:left w:val="none" w:sz="0" w:space="0" w:color="auto"/>
        <w:bottom w:val="none" w:sz="0" w:space="0" w:color="auto"/>
        <w:right w:val="none" w:sz="0" w:space="0" w:color="auto"/>
      </w:divBdr>
    </w:div>
    <w:div w:id="1604454699">
      <w:bodyDiv w:val="1"/>
      <w:marLeft w:val="0"/>
      <w:marRight w:val="0"/>
      <w:marTop w:val="0"/>
      <w:marBottom w:val="0"/>
      <w:divBdr>
        <w:top w:val="none" w:sz="0" w:space="0" w:color="auto"/>
        <w:left w:val="none" w:sz="0" w:space="0" w:color="auto"/>
        <w:bottom w:val="none" w:sz="0" w:space="0" w:color="auto"/>
        <w:right w:val="none" w:sz="0" w:space="0" w:color="auto"/>
      </w:divBdr>
      <w:divsChild>
        <w:div w:id="1397971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766704">
              <w:marLeft w:val="0"/>
              <w:marRight w:val="0"/>
              <w:marTop w:val="0"/>
              <w:marBottom w:val="0"/>
              <w:divBdr>
                <w:top w:val="none" w:sz="0" w:space="0" w:color="auto"/>
                <w:left w:val="none" w:sz="0" w:space="0" w:color="auto"/>
                <w:bottom w:val="none" w:sz="0" w:space="0" w:color="auto"/>
                <w:right w:val="none" w:sz="0" w:space="0" w:color="auto"/>
              </w:divBdr>
              <w:divsChild>
                <w:div w:id="5819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636">
      <w:bodyDiv w:val="1"/>
      <w:marLeft w:val="0"/>
      <w:marRight w:val="0"/>
      <w:marTop w:val="0"/>
      <w:marBottom w:val="0"/>
      <w:divBdr>
        <w:top w:val="none" w:sz="0" w:space="0" w:color="auto"/>
        <w:left w:val="none" w:sz="0" w:space="0" w:color="auto"/>
        <w:bottom w:val="none" w:sz="0" w:space="0" w:color="auto"/>
        <w:right w:val="none" w:sz="0" w:space="0" w:color="auto"/>
      </w:divBdr>
    </w:div>
    <w:div w:id="1666399081">
      <w:bodyDiv w:val="1"/>
      <w:marLeft w:val="0"/>
      <w:marRight w:val="0"/>
      <w:marTop w:val="0"/>
      <w:marBottom w:val="0"/>
      <w:divBdr>
        <w:top w:val="none" w:sz="0" w:space="0" w:color="auto"/>
        <w:left w:val="none" w:sz="0" w:space="0" w:color="auto"/>
        <w:bottom w:val="none" w:sz="0" w:space="0" w:color="auto"/>
        <w:right w:val="none" w:sz="0" w:space="0" w:color="auto"/>
      </w:divBdr>
    </w:div>
    <w:div w:id="1674213390">
      <w:bodyDiv w:val="1"/>
      <w:marLeft w:val="0"/>
      <w:marRight w:val="0"/>
      <w:marTop w:val="0"/>
      <w:marBottom w:val="0"/>
      <w:divBdr>
        <w:top w:val="none" w:sz="0" w:space="0" w:color="auto"/>
        <w:left w:val="none" w:sz="0" w:space="0" w:color="auto"/>
        <w:bottom w:val="none" w:sz="0" w:space="0" w:color="auto"/>
        <w:right w:val="none" w:sz="0" w:space="0" w:color="auto"/>
      </w:divBdr>
    </w:div>
    <w:div w:id="1689066339">
      <w:bodyDiv w:val="1"/>
      <w:marLeft w:val="0"/>
      <w:marRight w:val="0"/>
      <w:marTop w:val="0"/>
      <w:marBottom w:val="0"/>
      <w:divBdr>
        <w:top w:val="none" w:sz="0" w:space="0" w:color="auto"/>
        <w:left w:val="none" w:sz="0" w:space="0" w:color="auto"/>
        <w:bottom w:val="none" w:sz="0" w:space="0" w:color="auto"/>
        <w:right w:val="none" w:sz="0" w:space="0" w:color="auto"/>
      </w:divBdr>
      <w:divsChild>
        <w:div w:id="296759926">
          <w:marLeft w:val="0"/>
          <w:marRight w:val="0"/>
          <w:marTop w:val="0"/>
          <w:marBottom w:val="450"/>
          <w:divBdr>
            <w:top w:val="none" w:sz="0" w:space="0" w:color="auto"/>
            <w:left w:val="none" w:sz="0" w:space="0" w:color="auto"/>
            <w:bottom w:val="none" w:sz="0" w:space="0" w:color="auto"/>
            <w:right w:val="none" w:sz="0" w:space="0" w:color="auto"/>
          </w:divBdr>
        </w:div>
      </w:divsChild>
    </w:div>
    <w:div w:id="1703937684">
      <w:bodyDiv w:val="1"/>
      <w:marLeft w:val="0"/>
      <w:marRight w:val="0"/>
      <w:marTop w:val="0"/>
      <w:marBottom w:val="0"/>
      <w:divBdr>
        <w:top w:val="none" w:sz="0" w:space="0" w:color="auto"/>
        <w:left w:val="none" w:sz="0" w:space="0" w:color="auto"/>
        <w:bottom w:val="none" w:sz="0" w:space="0" w:color="auto"/>
        <w:right w:val="none" w:sz="0" w:space="0" w:color="auto"/>
      </w:divBdr>
    </w:div>
    <w:div w:id="1714114861">
      <w:bodyDiv w:val="1"/>
      <w:marLeft w:val="0"/>
      <w:marRight w:val="0"/>
      <w:marTop w:val="0"/>
      <w:marBottom w:val="0"/>
      <w:divBdr>
        <w:top w:val="none" w:sz="0" w:space="0" w:color="auto"/>
        <w:left w:val="none" w:sz="0" w:space="0" w:color="auto"/>
        <w:bottom w:val="none" w:sz="0" w:space="0" w:color="auto"/>
        <w:right w:val="none" w:sz="0" w:space="0" w:color="auto"/>
      </w:divBdr>
      <w:divsChild>
        <w:div w:id="1573538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8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9316">
      <w:bodyDiv w:val="1"/>
      <w:marLeft w:val="0"/>
      <w:marRight w:val="0"/>
      <w:marTop w:val="0"/>
      <w:marBottom w:val="0"/>
      <w:divBdr>
        <w:top w:val="none" w:sz="0" w:space="0" w:color="auto"/>
        <w:left w:val="none" w:sz="0" w:space="0" w:color="auto"/>
        <w:bottom w:val="none" w:sz="0" w:space="0" w:color="auto"/>
        <w:right w:val="none" w:sz="0" w:space="0" w:color="auto"/>
      </w:divBdr>
      <w:divsChild>
        <w:div w:id="1767113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1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6248">
      <w:bodyDiv w:val="1"/>
      <w:marLeft w:val="0"/>
      <w:marRight w:val="0"/>
      <w:marTop w:val="0"/>
      <w:marBottom w:val="0"/>
      <w:divBdr>
        <w:top w:val="none" w:sz="0" w:space="0" w:color="auto"/>
        <w:left w:val="none" w:sz="0" w:space="0" w:color="auto"/>
        <w:bottom w:val="none" w:sz="0" w:space="0" w:color="auto"/>
        <w:right w:val="none" w:sz="0" w:space="0" w:color="auto"/>
      </w:divBdr>
    </w:div>
    <w:div w:id="1769110040">
      <w:bodyDiv w:val="1"/>
      <w:marLeft w:val="0"/>
      <w:marRight w:val="0"/>
      <w:marTop w:val="0"/>
      <w:marBottom w:val="0"/>
      <w:divBdr>
        <w:top w:val="none" w:sz="0" w:space="0" w:color="auto"/>
        <w:left w:val="none" w:sz="0" w:space="0" w:color="auto"/>
        <w:bottom w:val="none" w:sz="0" w:space="0" w:color="auto"/>
        <w:right w:val="none" w:sz="0" w:space="0" w:color="auto"/>
      </w:divBdr>
      <w:divsChild>
        <w:div w:id="197598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254490">
              <w:marLeft w:val="0"/>
              <w:marRight w:val="0"/>
              <w:marTop w:val="0"/>
              <w:marBottom w:val="0"/>
              <w:divBdr>
                <w:top w:val="none" w:sz="0" w:space="0" w:color="auto"/>
                <w:left w:val="none" w:sz="0" w:space="0" w:color="auto"/>
                <w:bottom w:val="none" w:sz="0" w:space="0" w:color="auto"/>
                <w:right w:val="none" w:sz="0" w:space="0" w:color="auto"/>
              </w:divBdr>
              <w:divsChild>
                <w:div w:id="529031135">
                  <w:marLeft w:val="0"/>
                  <w:marRight w:val="0"/>
                  <w:marTop w:val="0"/>
                  <w:marBottom w:val="0"/>
                  <w:divBdr>
                    <w:top w:val="none" w:sz="0" w:space="0" w:color="auto"/>
                    <w:left w:val="none" w:sz="0" w:space="0" w:color="auto"/>
                    <w:bottom w:val="none" w:sz="0" w:space="0" w:color="auto"/>
                    <w:right w:val="none" w:sz="0" w:space="0" w:color="auto"/>
                  </w:divBdr>
                  <w:divsChild>
                    <w:div w:id="1606958459">
                      <w:marLeft w:val="0"/>
                      <w:marRight w:val="0"/>
                      <w:marTop w:val="0"/>
                      <w:marBottom w:val="0"/>
                      <w:divBdr>
                        <w:top w:val="none" w:sz="0" w:space="0" w:color="auto"/>
                        <w:left w:val="none" w:sz="0" w:space="0" w:color="auto"/>
                        <w:bottom w:val="none" w:sz="0" w:space="0" w:color="auto"/>
                        <w:right w:val="none" w:sz="0" w:space="0" w:color="auto"/>
                      </w:divBdr>
                      <w:divsChild>
                        <w:div w:id="11076063">
                          <w:marLeft w:val="0"/>
                          <w:marRight w:val="0"/>
                          <w:marTop w:val="0"/>
                          <w:marBottom w:val="0"/>
                          <w:divBdr>
                            <w:top w:val="none" w:sz="0" w:space="0" w:color="auto"/>
                            <w:left w:val="none" w:sz="0" w:space="0" w:color="auto"/>
                            <w:bottom w:val="none" w:sz="0" w:space="0" w:color="auto"/>
                            <w:right w:val="none" w:sz="0" w:space="0" w:color="auto"/>
                          </w:divBdr>
                          <w:divsChild>
                            <w:div w:id="2107336010">
                              <w:marLeft w:val="0"/>
                              <w:marRight w:val="0"/>
                              <w:marTop w:val="0"/>
                              <w:marBottom w:val="0"/>
                              <w:divBdr>
                                <w:top w:val="none" w:sz="0" w:space="0" w:color="auto"/>
                                <w:left w:val="none" w:sz="0" w:space="0" w:color="auto"/>
                                <w:bottom w:val="none" w:sz="0" w:space="0" w:color="auto"/>
                                <w:right w:val="none" w:sz="0" w:space="0" w:color="auto"/>
                              </w:divBdr>
                              <w:divsChild>
                                <w:div w:id="958681567">
                                  <w:marLeft w:val="0"/>
                                  <w:marRight w:val="0"/>
                                  <w:marTop w:val="0"/>
                                  <w:marBottom w:val="0"/>
                                  <w:divBdr>
                                    <w:top w:val="none" w:sz="0" w:space="0" w:color="auto"/>
                                    <w:left w:val="none" w:sz="0" w:space="0" w:color="auto"/>
                                    <w:bottom w:val="none" w:sz="0" w:space="0" w:color="auto"/>
                                    <w:right w:val="none" w:sz="0" w:space="0" w:color="auto"/>
                                  </w:divBdr>
                                  <w:divsChild>
                                    <w:div w:id="359531">
                                      <w:marLeft w:val="0"/>
                                      <w:marRight w:val="0"/>
                                      <w:marTop w:val="0"/>
                                      <w:marBottom w:val="0"/>
                                      <w:divBdr>
                                        <w:top w:val="none" w:sz="0" w:space="0" w:color="auto"/>
                                        <w:left w:val="none" w:sz="0" w:space="0" w:color="auto"/>
                                        <w:bottom w:val="none" w:sz="0" w:space="0" w:color="auto"/>
                                        <w:right w:val="none" w:sz="0" w:space="0" w:color="auto"/>
                                      </w:divBdr>
                                      <w:divsChild>
                                        <w:div w:id="941645984">
                                          <w:marLeft w:val="0"/>
                                          <w:marRight w:val="0"/>
                                          <w:marTop w:val="0"/>
                                          <w:marBottom w:val="0"/>
                                          <w:divBdr>
                                            <w:top w:val="none" w:sz="0" w:space="0" w:color="auto"/>
                                            <w:left w:val="none" w:sz="0" w:space="0" w:color="auto"/>
                                            <w:bottom w:val="none" w:sz="0" w:space="0" w:color="auto"/>
                                            <w:right w:val="none" w:sz="0" w:space="0" w:color="auto"/>
                                          </w:divBdr>
                                          <w:divsChild>
                                            <w:div w:id="172644797">
                                              <w:marLeft w:val="0"/>
                                              <w:marRight w:val="0"/>
                                              <w:marTop w:val="0"/>
                                              <w:marBottom w:val="0"/>
                                              <w:divBdr>
                                                <w:top w:val="none" w:sz="0" w:space="0" w:color="auto"/>
                                                <w:left w:val="none" w:sz="0" w:space="0" w:color="auto"/>
                                                <w:bottom w:val="none" w:sz="0" w:space="0" w:color="auto"/>
                                                <w:right w:val="none" w:sz="0" w:space="0" w:color="auto"/>
                                              </w:divBdr>
                                              <w:divsChild>
                                                <w:div w:id="456533168">
                                                  <w:marLeft w:val="0"/>
                                                  <w:marRight w:val="0"/>
                                                  <w:marTop w:val="0"/>
                                                  <w:marBottom w:val="0"/>
                                                  <w:divBdr>
                                                    <w:top w:val="none" w:sz="0" w:space="0" w:color="auto"/>
                                                    <w:left w:val="none" w:sz="0" w:space="0" w:color="auto"/>
                                                    <w:bottom w:val="none" w:sz="0" w:space="0" w:color="auto"/>
                                                    <w:right w:val="none" w:sz="0" w:space="0" w:color="auto"/>
                                                  </w:divBdr>
                                                  <w:divsChild>
                                                    <w:div w:id="941303965">
                                                      <w:marLeft w:val="0"/>
                                                      <w:marRight w:val="0"/>
                                                      <w:marTop w:val="0"/>
                                                      <w:marBottom w:val="0"/>
                                                      <w:divBdr>
                                                        <w:top w:val="none" w:sz="0" w:space="0" w:color="auto"/>
                                                        <w:left w:val="none" w:sz="0" w:space="0" w:color="auto"/>
                                                        <w:bottom w:val="none" w:sz="0" w:space="0" w:color="auto"/>
                                                        <w:right w:val="none" w:sz="0" w:space="0" w:color="auto"/>
                                                      </w:divBdr>
                                                      <w:divsChild>
                                                        <w:div w:id="1148715330">
                                                          <w:marLeft w:val="0"/>
                                                          <w:marRight w:val="0"/>
                                                          <w:marTop w:val="0"/>
                                                          <w:marBottom w:val="0"/>
                                                          <w:divBdr>
                                                            <w:top w:val="none" w:sz="0" w:space="0" w:color="auto"/>
                                                            <w:left w:val="none" w:sz="0" w:space="0" w:color="auto"/>
                                                            <w:bottom w:val="none" w:sz="0" w:space="0" w:color="auto"/>
                                                            <w:right w:val="none" w:sz="0" w:space="0" w:color="auto"/>
                                                          </w:divBdr>
                                                          <w:divsChild>
                                                            <w:div w:id="79448301">
                                                              <w:marLeft w:val="0"/>
                                                              <w:marRight w:val="0"/>
                                                              <w:marTop w:val="0"/>
                                                              <w:marBottom w:val="0"/>
                                                              <w:divBdr>
                                                                <w:top w:val="none" w:sz="0" w:space="0" w:color="auto"/>
                                                                <w:left w:val="none" w:sz="0" w:space="0" w:color="auto"/>
                                                                <w:bottom w:val="none" w:sz="0" w:space="0" w:color="auto"/>
                                                                <w:right w:val="none" w:sz="0" w:space="0" w:color="auto"/>
                                                              </w:divBdr>
                                                              <w:divsChild>
                                                                <w:div w:id="400175548">
                                                                  <w:marLeft w:val="0"/>
                                                                  <w:marRight w:val="0"/>
                                                                  <w:marTop w:val="0"/>
                                                                  <w:marBottom w:val="0"/>
                                                                  <w:divBdr>
                                                                    <w:top w:val="none" w:sz="0" w:space="0" w:color="auto"/>
                                                                    <w:left w:val="none" w:sz="0" w:space="0" w:color="auto"/>
                                                                    <w:bottom w:val="none" w:sz="0" w:space="0" w:color="auto"/>
                                                                    <w:right w:val="none" w:sz="0" w:space="0" w:color="auto"/>
                                                                  </w:divBdr>
                                                                  <w:divsChild>
                                                                    <w:div w:id="1740636624">
                                                                      <w:marLeft w:val="0"/>
                                                                      <w:marRight w:val="0"/>
                                                                      <w:marTop w:val="0"/>
                                                                      <w:marBottom w:val="0"/>
                                                                      <w:divBdr>
                                                                        <w:top w:val="none" w:sz="0" w:space="0" w:color="auto"/>
                                                                        <w:left w:val="none" w:sz="0" w:space="0" w:color="auto"/>
                                                                        <w:bottom w:val="none" w:sz="0" w:space="0" w:color="auto"/>
                                                                        <w:right w:val="none" w:sz="0" w:space="0" w:color="auto"/>
                                                                      </w:divBdr>
                                                                      <w:divsChild>
                                                                        <w:div w:id="1892879547">
                                                                          <w:marLeft w:val="0"/>
                                                                          <w:marRight w:val="0"/>
                                                                          <w:marTop w:val="0"/>
                                                                          <w:marBottom w:val="0"/>
                                                                          <w:divBdr>
                                                                            <w:top w:val="none" w:sz="0" w:space="0" w:color="auto"/>
                                                                            <w:left w:val="none" w:sz="0" w:space="0" w:color="auto"/>
                                                                            <w:bottom w:val="none" w:sz="0" w:space="0" w:color="auto"/>
                                                                            <w:right w:val="none" w:sz="0" w:space="0" w:color="auto"/>
                                                                          </w:divBdr>
                                                                          <w:divsChild>
                                                                            <w:div w:id="740753965">
                                                                              <w:marLeft w:val="0"/>
                                                                              <w:marRight w:val="0"/>
                                                                              <w:marTop w:val="0"/>
                                                                              <w:marBottom w:val="0"/>
                                                                              <w:divBdr>
                                                                                <w:top w:val="none" w:sz="0" w:space="0" w:color="auto"/>
                                                                                <w:left w:val="none" w:sz="0" w:space="0" w:color="auto"/>
                                                                                <w:bottom w:val="none" w:sz="0" w:space="0" w:color="auto"/>
                                                                                <w:right w:val="none" w:sz="0" w:space="0" w:color="auto"/>
                                                                              </w:divBdr>
                                                                              <w:divsChild>
                                                                                <w:div w:id="1190297400">
                                                                                  <w:marLeft w:val="0"/>
                                                                                  <w:marRight w:val="0"/>
                                                                                  <w:marTop w:val="0"/>
                                                                                  <w:marBottom w:val="0"/>
                                                                                  <w:divBdr>
                                                                                    <w:top w:val="none" w:sz="0" w:space="0" w:color="auto"/>
                                                                                    <w:left w:val="none" w:sz="0" w:space="0" w:color="auto"/>
                                                                                    <w:bottom w:val="none" w:sz="0" w:space="0" w:color="auto"/>
                                                                                    <w:right w:val="none" w:sz="0" w:space="0" w:color="auto"/>
                                                                                  </w:divBdr>
                                                                                  <w:divsChild>
                                                                                    <w:div w:id="1577589904">
                                                                                      <w:marLeft w:val="0"/>
                                                                                      <w:marRight w:val="0"/>
                                                                                      <w:marTop w:val="0"/>
                                                                                      <w:marBottom w:val="0"/>
                                                                                      <w:divBdr>
                                                                                        <w:top w:val="none" w:sz="0" w:space="0" w:color="auto"/>
                                                                                        <w:left w:val="none" w:sz="0" w:space="0" w:color="auto"/>
                                                                                        <w:bottom w:val="none" w:sz="0" w:space="0" w:color="auto"/>
                                                                                        <w:right w:val="none" w:sz="0" w:space="0" w:color="auto"/>
                                                                                      </w:divBdr>
                                                                                      <w:divsChild>
                                                                                        <w:div w:id="1106080912">
                                                                                          <w:marLeft w:val="0"/>
                                                                                          <w:marRight w:val="0"/>
                                                                                          <w:marTop w:val="0"/>
                                                                                          <w:marBottom w:val="0"/>
                                                                                          <w:divBdr>
                                                                                            <w:top w:val="none" w:sz="0" w:space="0" w:color="auto"/>
                                                                                            <w:left w:val="none" w:sz="0" w:space="0" w:color="auto"/>
                                                                                            <w:bottom w:val="none" w:sz="0" w:space="0" w:color="auto"/>
                                                                                            <w:right w:val="none" w:sz="0" w:space="0" w:color="auto"/>
                                                                                          </w:divBdr>
                                                                                          <w:divsChild>
                                                                                            <w:div w:id="1087505837">
                                                                                              <w:marLeft w:val="0"/>
                                                                                              <w:marRight w:val="0"/>
                                                                                              <w:marTop w:val="0"/>
                                                                                              <w:marBottom w:val="0"/>
                                                                                              <w:divBdr>
                                                                                                <w:top w:val="none" w:sz="0" w:space="0" w:color="auto"/>
                                                                                                <w:left w:val="none" w:sz="0" w:space="0" w:color="auto"/>
                                                                                                <w:bottom w:val="none" w:sz="0" w:space="0" w:color="auto"/>
                                                                                                <w:right w:val="none" w:sz="0" w:space="0" w:color="auto"/>
                                                                                              </w:divBdr>
                                                                                              <w:divsChild>
                                                                                                <w:div w:id="954405681">
                                                                                                  <w:marLeft w:val="0"/>
                                                                                                  <w:marRight w:val="0"/>
                                                                                                  <w:marTop w:val="0"/>
                                                                                                  <w:marBottom w:val="0"/>
                                                                                                  <w:divBdr>
                                                                                                    <w:top w:val="none" w:sz="0" w:space="0" w:color="auto"/>
                                                                                                    <w:left w:val="none" w:sz="0" w:space="0" w:color="auto"/>
                                                                                                    <w:bottom w:val="none" w:sz="0" w:space="0" w:color="auto"/>
                                                                                                    <w:right w:val="none" w:sz="0" w:space="0" w:color="auto"/>
                                                                                                  </w:divBdr>
                                                                                                  <w:divsChild>
                                                                                                    <w:div w:id="1190921111">
                                                                                                      <w:marLeft w:val="0"/>
                                                                                                      <w:marRight w:val="0"/>
                                                                                                      <w:marTop w:val="0"/>
                                                                                                      <w:marBottom w:val="0"/>
                                                                                                      <w:divBdr>
                                                                                                        <w:top w:val="none" w:sz="0" w:space="0" w:color="auto"/>
                                                                                                        <w:left w:val="none" w:sz="0" w:space="0" w:color="auto"/>
                                                                                                        <w:bottom w:val="none" w:sz="0" w:space="0" w:color="auto"/>
                                                                                                        <w:right w:val="none" w:sz="0" w:space="0" w:color="auto"/>
                                                                                                      </w:divBdr>
                                                                                                      <w:divsChild>
                                                                                                        <w:div w:id="166680964">
                                                                                                          <w:marLeft w:val="0"/>
                                                                                                          <w:marRight w:val="0"/>
                                                                                                          <w:marTop w:val="0"/>
                                                                                                          <w:marBottom w:val="0"/>
                                                                                                          <w:divBdr>
                                                                                                            <w:top w:val="none" w:sz="0" w:space="0" w:color="auto"/>
                                                                                                            <w:left w:val="none" w:sz="0" w:space="0" w:color="auto"/>
                                                                                                            <w:bottom w:val="none" w:sz="0" w:space="0" w:color="auto"/>
                                                                                                            <w:right w:val="none" w:sz="0" w:space="0" w:color="auto"/>
                                                                                                          </w:divBdr>
                                                                                                          <w:divsChild>
                                                                                                            <w:div w:id="1171529700">
                                                                                                              <w:marLeft w:val="0"/>
                                                                                                              <w:marRight w:val="0"/>
                                                                                                              <w:marTop w:val="0"/>
                                                                                                              <w:marBottom w:val="0"/>
                                                                                                              <w:divBdr>
                                                                                                                <w:top w:val="none" w:sz="0" w:space="0" w:color="auto"/>
                                                                                                                <w:left w:val="none" w:sz="0" w:space="0" w:color="auto"/>
                                                                                                                <w:bottom w:val="none" w:sz="0" w:space="0" w:color="auto"/>
                                                                                                                <w:right w:val="none" w:sz="0" w:space="0" w:color="auto"/>
                                                                                                              </w:divBdr>
                                                                                                              <w:divsChild>
                                                                                                                <w:div w:id="555511534">
                                                                                                                  <w:marLeft w:val="0"/>
                                                                                                                  <w:marRight w:val="0"/>
                                                                                                                  <w:marTop w:val="0"/>
                                                                                                                  <w:marBottom w:val="0"/>
                                                                                                                  <w:divBdr>
                                                                                                                    <w:top w:val="none" w:sz="0" w:space="0" w:color="auto"/>
                                                                                                                    <w:left w:val="none" w:sz="0" w:space="0" w:color="auto"/>
                                                                                                                    <w:bottom w:val="none" w:sz="0" w:space="0" w:color="auto"/>
                                                                                                                    <w:right w:val="none" w:sz="0" w:space="0" w:color="auto"/>
                                                                                                                  </w:divBdr>
                                                                                                                  <w:divsChild>
                                                                                                                    <w:div w:id="1231650545">
                                                                                                                      <w:marLeft w:val="0"/>
                                                                                                                      <w:marRight w:val="0"/>
                                                                                                                      <w:marTop w:val="0"/>
                                                                                                                      <w:marBottom w:val="0"/>
                                                                                                                      <w:divBdr>
                                                                                                                        <w:top w:val="none" w:sz="0" w:space="0" w:color="auto"/>
                                                                                                                        <w:left w:val="none" w:sz="0" w:space="0" w:color="auto"/>
                                                                                                                        <w:bottom w:val="none" w:sz="0" w:space="0" w:color="auto"/>
                                                                                                                        <w:right w:val="none" w:sz="0" w:space="0" w:color="auto"/>
                                                                                                                      </w:divBdr>
                                                                                                                      <w:divsChild>
                                                                                                                        <w:div w:id="127013374">
                                                                                                                          <w:marLeft w:val="0"/>
                                                                                                                          <w:marRight w:val="0"/>
                                                                                                                          <w:marTop w:val="0"/>
                                                                                                                          <w:marBottom w:val="0"/>
                                                                                                                          <w:divBdr>
                                                                                                                            <w:top w:val="none" w:sz="0" w:space="0" w:color="auto"/>
                                                                                                                            <w:left w:val="none" w:sz="0" w:space="0" w:color="auto"/>
                                                                                                                            <w:bottom w:val="none" w:sz="0" w:space="0" w:color="auto"/>
                                                                                                                            <w:right w:val="none" w:sz="0" w:space="0" w:color="auto"/>
                                                                                                                          </w:divBdr>
                                                                                                                          <w:divsChild>
                                                                                                                            <w:div w:id="491458531">
                                                                                                                              <w:marLeft w:val="0"/>
                                                                                                                              <w:marRight w:val="0"/>
                                                                                                                              <w:marTop w:val="0"/>
                                                                                                                              <w:marBottom w:val="0"/>
                                                                                                                              <w:divBdr>
                                                                                                                                <w:top w:val="none" w:sz="0" w:space="0" w:color="auto"/>
                                                                                                                                <w:left w:val="none" w:sz="0" w:space="0" w:color="auto"/>
                                                                                                                                <w:bottom w:val="none" w:sz="0" w:space="0" w:color="auto"/>
                                                                                                                                <w:right w:val="none" w:sz="0" w:space="0" w:color="auto"/>
                                                                                                                              </w:divBdr>
                                                                                                                              <w:divsChild>
                                                                                                                                <w:div w:id="1798376359">
                                                                                                                                  <w:marLeft w:val="0"/>
                                                                                                                                  <w:marRight w:val="0"/>
                                                                                                                                  <w:marTop w:val="0"/>
                                                                                                                                  <w:marBottom w:val="0"/>
                                                                                                                                  <w:divBdr>
                                                                                                                                    <w:top w:val="none" w:sz="0" w:space="0" w:color="auto"/>
                                                                                                                                    <w:left w:val="none" w:sz="0" w:space="0" w:color="auto"/>
                                                                                                                                    <w:bottom w:val="none" w:sz="0" w:space="0" w:color="auto"/>
                                                                                                                                    <w:right w:val="none" w:sz="0" w:space="0" w:color="auto"/>
                                                                                                                                  </w:divBdr>
                                                                                                                                  <w:divsChild>
                                                                                                                                    <w:div w:id="1538161979">
                                                                                                                                      <w:marLeft w:val="0"/>
                                                                                                                                      <w:marRight w:val="0"/>
                                                                                                                                      <w:marTop w:val="0"/>
                                                                                                                                      <w:marBottom w:val="0"/>
                                                                                                                                      <w:divBdr>
                                                                                                                                        <w:top w:val="none" w:sz="0" w:space="0" w:color="auto"/>
                                                                                                                                        <w:left w:val="none" w:sz="0" w:space="0" w:color="auto"/>
                                                                                                                                        <w:bottom w:val="none" w:sz="0" w:space="0" w:color="auto"/>
                                                                                                                                        <w:right w:val="none" w:sz="0" w:space="0" w:color="auto"/>
                                                                                                                                      </w:divBdr>
                                                                                                                                      <w:divsChild>
                                                                                                                                        <w:div w:id="1779064180">
                                                                                                                                          <w:marLeft w:val="0"/>
                                                                                                                                          <w:marRight w:val="0"/>
                                                                                                                                          <w:marTop w:val="0"/>
                                                                                                                                          <w:marBottom w:val="0"/>
                                                                                                                                          <w:divBdr>
                                                                                                                                            <w:top w:val="none" w:sz="0" w:space="0" w:color="auto"/>
                                                                                                                                            <w:left w:val="none" w:sz="0" w:space="0" w:color="auto"/>
                                                                                                                                            <w:bottom w:val="none" w:sz="0" w:space="0" w:color="auto"/>
                                                                                                                                            <w:right w:val="none" w:sz="0" w:space="0" w:color="auto"/>
                                                                                                                                          </w:divBdr>
                                                                                                                                          <w:divsChild>
                                                                                                                                            <w:div w:id="1318992569">
                                                                                                                                              <w:marLeft w:val="0"/>
                                                                                                                                              <w:marRight w:val="0"/>
                                                                                                                                              <w:marTop w:val="0"/>
                                                                                                                                              <w:marBottom w:val="0"/>
                                                                                                                                              <w:divBdr>
                                                                                                                                                <w:top w:val="none" w:sz="0" w:space="0" w:color="auto"/>
                                                                                                                                                <w:left w:val="none" w:sz="0" w:space="0" w:color="auto"/>
                                                                                                                                                <w:bottom w:val="none" w:sz="0" w:space="0" w:color="auto"/>
                                                                                                                                                <w:right w:val="none" w:sz="0" w:space="0" w:color="auto"/>
                                                                                                                                              </w:divBdr>
                                                                                                                                              <w:divsChild>
                                                                                                                                                <w:div w:id="2033874851">
                                                                                                                                                  <w:marLeft w:val="0"/>
                                                                                                                                                  <w:marRight w:val="0"/>
                                                                                                                                                  <w:marTop w:val="0"/>
                                                                                                                                                  <w:marBottom w:val="0"/>
                                                                                                                                                  <w:divBdr>
                                                                                                                                                    <w:top w:val="none" w:sz="0" w:space="0" w:color="auto"/>
                                                                                                                                                    <w:left w:val="none" w:sz="0" w:space="0" w:color="auto"/>
                                                                                                                                                    <w:bottom w:val="none" w:sz="0" w:space="0" w:color="auto"/>
                                                                                                                                                    <w:right w:val="none" w:sz="0" w:space="0" w:color="auto"/>
                                                                                                                                                  </w:divBdr>
                                                                                                                                                  <w:divsChild>
                                                                                                                                                    <w:div w:id="2040859025">
                                                                                                                                                      <w:marLeft w:val="0"/>
                                                                                                                                                      <w:marRight w:val="0"/>
                                                                                                                                                      <w:marTop w:val="0"/>
                                                                                                                                                      <w:marBottom w:val="0"/>
                                                                                                                                                      <w:divBdr>
                                                                                                                                                        <w:top w:val="none" w:sz="0" w:space="0" w:color="auto"/>
                                                                                                                                                        <w:left w:val="none" w:sz="0" w:space="0" w:color="auto"/>
                                                                                                                                                        <w:bottom w:val="none" w:sz="0" w:space="0" w:color="auto"/>
                                                                                                                                                        <w:right w:val="none" w:sz="0" w:space="0" w:color="auto"/>
                                                                                                                                                      </w:divBdr>
                                                                                                                                                      <w:divsChild>
                                                                                                                                                        <w:div w:id="656345105">
                                                                                                                                                          <w:marLeft w:val="0"/>
                                                                                                                                                          <w:marRight w:val="0"/>
                                                                                                                                                          <w:marTop w:val="0"/>
                                                                                                                                                          <w:marBottom w:val="0"/>
                                                                                                                                                          <w:divBdr>
                                                                                                                                                            <w:top w:val="none" w:sz="0" w:space="0" w:color="auto"/>
                                                                                                                                                            <w:left w:val="none" w:sz="0" w:space="0" w:color="auto"/>
                                                                                                                                                            <w:bottom w:val="none" w:sz="0" w:space="0" w:color="auto"/>
                                                                                                                                                            <w:right w:val="none" w:sz="0" w:space="0" w:color="auto"/>
                                                                                                                                                          </w:divBdr>
                                                                                                                                                          <w:divsChild>
                                                                                                                                                            <w:div w:id="1896040320">
                                                                                                                                                              <w:marLeft w:val="0"/>
                                                                                                                                                              <w:marRight w:val="0"/>
                                                                                                                                                              <w:marTop w:val="0"/>
                                                                                                                                                              <w:marBottom w:val="0"/>
                                                                                                                                                              <w:divBdr>
                                                                                                                                                                <w:top w:val="none" w:sz="0" w:space="0" w:color="auto"/>
                                                                                                                                                                <w:left w:val="none" w:sz="0" w:space="0" w:color="auto"/>
                                                                                                                                                                <w:bottom w:val="none" w:sz="0" w:space="0" w:color="auto"/>
                                                                                                                                                                <w:right w:val="none" w:sz="0" w:space="0" w:color="auto"/>
                                                                                                                                                              </w:divBdr>
                                                                                                                                                              <w:divsChild>
                                                                                                                                                                <w:div w:id="1378312672">
                                                                                                                                                                  <w:marLeft w:val="0"/>
                                                                                                                                                                  <w:marRight w:val="0"/>
                                                                                                                                                                  <w:marTop w:val="0"/>
                                                                                                                                                                  <w:marBottom w:val="0"/>
                                                                                                                                                                  <w:divBdr>
                                                                                                                                                                    <w:top w:val="none" w:sz="0" w:space="0" w:color="auto"/>
                                                                                                                                                                    <w:left w:val="none" w:sz="0" w:space="0" w:color="auto"/>
                                                                                                                                                                    <w:bottom w:val="none" w:sz="0" w:space="0" w:color="auto"/>
                                                                                                                                                                    <w:right w:val="none" w:sz="0" w:space="0" w:color="auto"/>
                                                                                                                                                                  </w:divBdr>
                                                                                                                                                                  <w:divsChild>
                                                                                                                                                                    <w:div w:id="354501385">
                                                                                                                                                                      <w:marLeft w:val="0"/>
                                                                                                                                                                      <w:marRight w:val="0"/>
                                                                                                                                                                      <w:marTop w:val="0"/>
                                                                                                                                                                      <w:marBottom w:val="0"/>
                                                                                                                                                                      <w:divBdr>
                                                                                                                                                                        <w:top w:val="none" w:sz="0" w:space="0" w:color="auto"/>
                                                                                                                                                                        <w:left w:val="none" w:sz="0" w:space="0" w:color="auto"/>
                                                                                                                                                                        <w:bottom w:val="none" w:sz="0" w:space="0" w:color="auto"/>
                                                                                                                                                                        <w:right w:val="none" w:sz="0" w:space="0" w:color="auto"/>
                                                                                                                                                                      </w:divBdr>
                                                                                                                                                                      <w:divsChild>
                                                                                                                                                                        <w:div w:id="1012028776">
                                                                                                                                                                          <w:marLeft w:val="0"/>
                                                                                                                                                                          <w:marRight w:val="0"/>
                                                                                                                                                                          <w:marTop w:val="0"/>
                                                                                                                                                                          <w:marBottom w:val="0"/>
                                                                                                                                                                          <w:divBdr>
                                                                                                                                                                            <w:top w:val="none" w:sz="0" w:space="0" w:color="auto"/>
                                                                                                                                                                            <w:left w:val="none" w:sz="0" w:space="0" w:color="auto"/>
                                                                                                                                                                            <w:bottom w:val="none" w:sz="0" w:space="0" w:color="auto"/>
                                                                                                                                                                            <w:right w:val="none" w:sz="0" w:space="0" w:color="auto"/>
                                                                                                                                                                          </w:divBdr>
                                                                                                                                                                          <w:divsChild>
                                                                                                                                                                            <w:div w:id="1895503952">
                                                                                                                                                                              <w:marLeft w:val="0"/>
                                                                                                                                                                              <w:marRight w:val="0"/>
                                                                                                                                                                              <w:marTop w:val="0"/>
                                                                                                                                                                              <w:marBottom w:val="0"/>
                                                                                                                                                                              <w:divBdr>
                                                                                                                                                                                <w:top w:val="none" w:sz="0" w:space="0" w:color="auto"/>
                                                                                                                                                                                <w:left w:val="none" w:sz="0" w:space="0" w:color="auto"/>
                                                                                                                                                                                <w:bottom w:val="none" w:sz="0" w:space="0" w:color="auto"/>
                                                                                                                                                                                <w:right w:val="none" w:sz="0" w:space="0" w:color="auto"/>
                                                                                                                                                                              </w:divBdr>
                                                                                                                                                                              <w:divsChild>
                                                                                                                                                                                <w:div w:id="1292008146">
                                                                                                                                                                                  <w:marLeft w:val="0"/>
                                                                                                                                                                                  <w:marRight w:val="0"/>
                                                                                                                                                                                  <w:marTop w:val="0"/>
                                                                                                                                                                                  <w:marBottom w:val="0"/>
                                                                                                                                                                                  <w:divBdr>
                                                                                                                                                                                    <w:top w:val="none" w:sz="0" w:space="0" w:color="auto"/>
                                                                                                                                                                                    <w:left w:val="none" w:sz="0" w:space="0" w:color="auto"/>
                                                                                                                                                                                    <w:bottom w:val="none" w:sz="0" w:space="0" w:color="auto"/>
                                                                                                                                                                                    <w:right w:val="none" w:sz="0" w:space="0" w:color="auto"/>
                                                                                                                                                                                  </w:divBdr>
                                                                                                                                                                                  <w:divsChild>
                                                                                                                                                                                    <w:div w:id="283462810">
                                                                                                                                                                                      <w:marLeft w:val="0"/>
                                                                                                                                                                                      <w:marRight w:val="0"/>
                                                                                                                                                                                      <w:marTop w:val="0"/>
                                                                                                                                                                                      <w:marBottom w:val="0"/>
                                                                                                                                                                                      <w:divBdr>
                                                                                                                                                                                        <w:top w:val="none" w:sz="0" w:space="0" w:color="auto"/>
                                                                                                                                                                                        <w:left w:val="none" w:sz="0" w:space="0" w:color="auto"/>
                                                                                                                                                                                        <w:bottom w:val="none" w:sz="0" w:space="0" w:color="auto"/>
                                                                                                                                                                                        <w:right w:val="none" w:sz="0" w:space="0" w:color="auto"/>
                                                                                                                                                                                      </w:divBdr>
                                                                                                                                                                                      <w:divsChild>
                                                                                                                                                                                        <w:div w:id="18681742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303392">
      <w:bodyDiv w:val="1"/>
      <w:marLeft w:val="0"/>
      <w:marRight w:val="0"/>
      <w:marTop w:val="0"/>
      <w:marBottom w:val="0"/>
      <w:divBdr>
        <w:top w:val="none" w:sz="0" w:space="0" w:color="auto"/>
        <w:left w:val="none" w:sz="0" w:space="0" w:color="auto"/>
        <w:bottom w:val="none" w:sz="0" w:space="0" w:color="auto"/>
        <w:right w:val="none" w:sz="0" w:space="0" w:color="auto"/>
      </w:divBdr>
    </w:div>
    <w:div w:id="1835535983">
      <w:bodyDiv w:val="1"/>
      <w:marLeft w:val="0"/>
      <w:marRight w:val="0"/>
      <w:marTop w:val="0"/>
      <w:marBottom w:val="0"/>
      <w:divBdr>
        <w:top w:val="none" w:sz="0" w:space="0" w:color="auto"/>
        <w:left w:val="none" w:sz="0" w:space="0" w:color="auto"/>
        <w:bottom w:val="none" w:sz="0" w:space="0" w:color="auto"/>
        <w:right w:val="none" w:sz="0" w:space="0" w:color="auto"/>
      </w:divBdr>
    </w:div>
    <w:div w:id="1838572777">
      <w:bodyDiv w:val="1"/>
      <w:marLeft w:val="0"/>
      <w:marRight w:val="0"/>
      <w:marTop w:val="0"/>
      <w:marBottom w:val="0"/>
      <w:divBdr>
        <w:top w:val="none" w:sz="0" w:space="0" w:color="auto"/>
        <w:left w:val="none" w:sz="0" w:space="0" w:color="auto"/>
        <w:bottom w:val="none" w:sz="0" w:space="0" w:color="auto"/>
        <w:right w:val="none" w:sz="0" w:space="0" w:color="auto"/>
      </w:divBdr>
    </w:div>
    <w:div w:id="1844079156">
      <w:bodyDiv w:val="1"/>
      <w:marLeft w:val="0"/>
      <w:marRight w:val="0"/>
      <w:marTop w:val="0"/>
      <w:marBottom w:val="0"/>
      <w:divBdr>
        <w:top w:val="none" w:sz="0" w:space="0" w:color="auto"/>
        <w:left w:val="none" w:sz="0" w:space="0" w:color="auto"/>
        <w:bottom w:val="none" w:sz="0" w:space="0" w:color="auto"/>
        <w:right w:val="none" w:sz="0" w:space="0" w:color="auto"/>
      </w:divBdr>
    </w:div>
    <w:div w:id="1848592374">
      <w:bodyDiv w:val="1"/>
      <w:marLeft w:val="0"/>
      <w:marRight w:val="0"/>
      <w:marTop w:val="0"/>
      <w:marBottom w:val="0"/>
      <w:divBdr>
        <w:top w:val="none" w:sz="0" w:space="0" w:color="auto"/>
        <w:left w:val="none" w:sz="0" w:space="0" w:color="auto"/>
        <w:bottom w:val="none" w:sz="0" w:space="0" w:color="auto"/>
        <w:right w:val="none" w:sz="0" w:space="0" w:color="auto"/>
      </w:divBdr>
    </w:div>
    <w:div w:id="1852910182">
      <w:bodyDiv w:val="1"/>
      <w:marLeft w:val="0"/>
      <w:marRight w:val="0"/>
      <w:marTop w:val="0"/>
      <w:marBottom w:val="0"/>
      <w:divBdr>
        <w:top w:val="none" w:sz="0" w:space="0" w:color="auto"/>
        <w:left w:val="none" w:sz="0" w:space="0" w:color="auto"/>
        <w:bottom w:val="none" w:sz="0" w:space="0" w:color="auto"/>
        <w:right w:val="none" w:sz="0" w:space="0" w:color="auto"/>
      </w:divBdr>
    </w:div>
    <w:div w:id="1934319614">
      <w:bodyDiv w:val="1"/>
      <w:marLeft w:val="0"/>
      <w:marRight w:val="0"/>
      <w:marTop w:val="0"/>
      <w:marBottom w:val="0"/>
      <w:divBdr>
        <w:top w:val="none" w:sz="0" w:space="0" w:color="auto"/>
        <w:left w:val="none" w:sz="0" w:space="0" w:color="auto"/>
        <w:bottom w:val="none" w:sz="0" w:space="0" w:color="auto"/>
        <w:right w:val="none" w:sz="0" w:space="0" w:color="auto"/>
      </w:divBdr>
    </w:div>
    <w:div w:id="2025671768">
      <w:bodyDiv w:val="1"/>
      <w:marLeft w:val="0"/>
      <w:marRight w:val="0"/>
      <w:marTop w:val="0"/>
      <w:marBottom w:val="0"/>
      <w:divBdr>
        <w:top w:val="none" w:sz="0" w:space="0" w:color="auto"/>
        <w:left w:val="none" w:sz="0" w:space="0" w:color="auto"/>
        <w:bottom w:val="none" w:sz="0" w:space="0" w:color="auto"/>
        <w:right w:val="none" w:sz="0" w:space="0" w:color="auto"/>
      </w:divBdr>
    </w:div>
    <w:div w:id="2124153958">
      <w:bodyDiv w:val="1"/>
      <w:marLeft w:val="0"/>
      <w:marRight w:val="0"/>
      <w:marTop w:val="0"/>
      <w:marBottom w:val="0"/>
      <w:divBdr>
        <w:top w:val="none" w:sz="0" w:space="0" w:color="auto"/>
        <w:left w:val="none" w:sz="0" w:space="0" w:color="auto"/>
        <w:bottom w:val="none" w:sz="0" w:space="0" w:color="auto"/>
        <w:right w:val="none" w:sz="0" w:space="0" w:color="auto"/>
      </w:divBdr>
      <w:divsChild>
        <w:div w:id="1895965505">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213339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int.depaulcharity.org/"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2.jpeg"/><Relationship Id="rId33" Type="http://schemas.openxmlformats.org/officeDocument/2006/relationships/hyperlink" Target="https://www.paypal.com/cgi-bin/webscr?cmd=_s-xclick&amp;hosted_button_id=5D9C4232ZQMR2&amp;source=url" TargetMode="External"/><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cafod.org.uk/News/Emergencies-news/Ukraine-crisis" TargetMode="External"/><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cm.org.uk/" TargetMode="External"/><Relationship Id="rId24" Type="http://schemas.openxmlformats.org/officeDocument/2006/relationships/hyperlink" Target="http://www.justgiving.com/fundraising/raising-funds-for-ukrainian-refugees" TargetMode="External"/><Relationship Id="rId32" Type="http://schemas.openxmlformats.org/officeDocument/2006/relationships/hyperlink" Target="https://www.stcm.org.uk/uploads/6/6/4/8/66483171/standing-order-form-2020.pdf" TargetMode="External"/><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www.dec.org.uk/?gclid=Cj0KCQiA64GRBhCZARIsAHOLriLrac5em-topByZ8D5L4luy7Ar6ewj7qJUEO4ahIr5d_XnRl3W3Sr4aAux2EALw_wcB"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justgiving.com/fundraising/raising-funds-for-ukrainian-refugees" TargetMode="External"/><Relationship Id="rId27" Type="http://schemas.openxmlformats.org/officeDocument/2006/relationships/hyperlink" Target="https://rcaos.org.uk/donate/csf" TargetMode="External"/><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stcm.org.uk" TargetMode="External"/><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NEWSLET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9755B-09DF-413A-A793-F86C79C9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Template>
  <TotalTime>351</TotalTime>
  <Pages>17</Pages>
  <Words>4254</Words>
  <Characters>24252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1ST SUNDAY OF LENT</vt:lpstr>
    </vt:vector>
  </TitlesOfParts>
  <Company>Packard Bell NEC, Inc.</Company>
  <LinksUpToDate>false</LinksUpToDate>
  <CharactersWithSpaces>28450</CharactersWithSpaces>
  <SharedDoc>false</SharedDoc>
  <HLinks>
    <vt:vector size="54" baseType="variant">
      <vt:variant>
        <vt:i4>5046322</vt:i4>
      </vt:variant>
      <vt:variant>
        <vt:i4>9</vt:i4>
      </vt:variant>
      <vt:variant>
        <vt:i4>0</vt:i4>
      </vt:variant>
      <vt:variant>
        <vt:i4>5</vt:i4>
      </vt:variant>
      <vt:variant>
        <vt:lpwstr>mailto:morden@rcaos.org.uk</vt:lpwstr>
      </vt:variant>
      <vt:variant>
        <vt:lpwstr/>
      </vt:variant>
      <vt:variant>
        <vt:i4>4128783</vt:i4>
      </vt:variant>
      <vt:variant>
        <vt:i4>6</vt:i4>
      </vt:variant>
      <vt:variant>
        <vt:i4>0</vt:i4>
      </vt:variant>
      <vt:variant>
        <vt:i4>5</vt:i4>
      </vt:variant>
      <vt:variant>
        <vt:lpwstr>https://www.paypal.com/cgi-bin/webscr?cmd=_s-xclick&amp;hosted_button_id=5D9C4232ZQMR2&amp;source=url</vt:lpwstr>
      </vt:variant>
      <vt:variant>
        <vt:lpwstr/>
      </vt:variant>
      <vt:variant>
        <vt:i4>1966147</vt:i4>
      </vt:variant>
      <vt:variant>
        <vt:i4>3</vt:i4>
      </vt:variant>
      <vt:variant>
        <vt:i4>0</vt:i4>
      </vt:variant>
      <vt:variant>
        <vt:i4>5</vt:i4>
      </vt:variant>
      <vt:variant>
        <vt:lpwstr>https://www.stcm.org.uk/uploads/6/6/4/8/66483171/standing-order-form-2020.pdf</vt:lpwstr>
      </vt:variant>
      <vt:variant>
        <vt:lpwstr/>
      </vt:variant>
      <vt:variant>
        <vt:i4>589855</vt:i4>
      </vt:variant>
      <vt:variant>
        <vt:i4>0</vt:i4>
      </vt:variant>
      <vt:variant>
        <vt:i4>0</vt:i4>
      </vt:variant>
      <vt:variant>
        <vt:i4>5</vt:i4>
      </vt:variant>
      <vt:variant>
        <vt:lpwstr/>
      </vt:variant>
      <vt:variant>
        <vt:lpwstr>Protocols</vt:lpwstr>
      </vt:variant>
      <vt:variant>
        <vt:i4>8060977</vt:i4>
      </vt:variant>
      <vt:variant>
        <vt:i4>-1</vt:i4>
      </vt:variant>
      <vt:variant>
        <vt:i4>2050</vt:i4>
      </vt:variant>
      <vt:variant>
        <vt:i4>1</vt:i4>
      </vt:variant>
      <vt:variant>
        <vt:lpwstr>https://www.bing.com/th?id=AwmTX%252fUxk1C65pw480x360&amp;w=188&amp;h=180&amp;rs=1&amp;qlt=80&amp;cdv=1&amp;dpr=1.25&amp;pid=Local</vt:lpwstr>
      </vt:variant>
      <vt:variant>
        <vt:lpwstr/>
      </vt:variant>
      <vt:variant>
        <vt:i4>8060977</vt:i4>
      </vt:variant>
      <vt:variant>
        <vt:i4>-1</vt:i4>
      </vt:variant>
      <vt:variant>
        <vt:i4>2051</vt:i4>
      </vt:variant>
      <vt:variant>
        <vt:i4>1</vt:i4>
      </vt:variant>
      <vt:variant>
        <vt:lpwstr>https://www.bing.com/th?id=AwmTX%252fUxk1C65pw480x360&amp;w=188&amp;h=180&amp;rs=1&amp;qlt=80&amp;cdv=1&amp;dpr=1.25&amp;pid=Local</vt:lpwstr>
      </vt:variant>
      <vt:variant>
        <vt:lpwstr/>
      </vt:variant>
      <vt:variant>
        <vt:i4>5177364</vt:i4>
      </vt:variant>
      <vt:variant>
        <vt:i4>-1</vt:i4>
      </vt:variant>
      <vt:variant>
        <vt:i4>2052</vt:i4>
      </vt:variant>
      <vt:variant>
        <vt:i4>4</vt:i4>
      </vt:variant>
      <vt:variant>
        <vt:lpwstr>https://www.cbcew.org.uk/home/events/the-god-who-speaks/</vt:lpwstr>
      </vt:variant>
      <vt:variant>
        <vt:lpwstr/>
      </vt:variant>
      <vt:variant>
        <vt:i4>5046360</vt:i4>
      </vt:variant>
      <vt:variant>
        <vt:i4>-1</vt:i4>
      </vt:variant>
      <vt:variant>
        <vt:i4>2055</vt:i4>
      </vt:variant>
      <vt:variant>
        <vt:i4>4</vt:i4>
      </vt:variant>
      <vt:variant>
        <vt:lpwstr>https://www.rcdea.org.uk/wp-content/uploads/2019/09/The-God-Who-Speaks-Brochure-Final.pdf</vt:lpwstr>
      </vt:variant>
      <vt:variant>
        <vt:lpwstr/>
      </vt:variant>
      <vt:variant>
        <vt:i4>3866631</vt:i4>
      </vt:variant>
      <vt:variant>
        <vt:i4>-1</vt:i4>
      </vt:variant>
      <vt:variant>
        <vt:i4>1120</vt:i4>
      </vt:variant>
      <vt:variant>
        <vt:i4>1</vt:i4>
      </vt:variant>
      <vt:variant>
        <vt:lpwstr>https://cruxnow.com/wp-content/uploads/2019/12/20191212T1111-32501-CNS-GUADALUPE-HOMILY-GOMEZ_800.jpg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SUNDAY OF LENT</dc:title>
  <dc:subject/>
  <dc:creator>Margeret</dc:creator>
  <cp:keywords/>
  <dc:description/>
  <cp:lastModifiedBy>Morden - St Teresa of the Child Jesus</cp:lastModifiedBy>
  <cp:revision>28</cp:revision>
  <cp:lastPrinted>2022-03-04T13:19:00Z</cp:lastPrinted>
  <dcterms:created xsi:type="dcterms:W3CDTF">2022-03-02T07:56:00Z</dcterms:created>
  <dcterms:modified xsi:type="dcterms:W3CDTF">2022-03-04T13:21:00Z</dcterms:modified>
</cp:coreProperties>
</file>